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DDD48F" w14:textId="444FEA65" w:rsidR="00823310" w:rsidRPr="00903E8C" w:rsidRDefault="00806BEB" w:rsidP="008A214B">
      <w:pPr>
        <w:pStyle w:val="1"/>
        <w:suppressAutoHyphens/>
        <w:rPr>
          <w:rFonts w:eastAsia="宋体"/>
          <w:bCs/>
          <w:iCs/>
          <w:lang w:val="en-US" w:eastAsia="zh-CN"/>
        </w:rPr>
      </w:pPr>
      <w:bookmarkStart w:id="0" w:name="_GoBack"/>
      <w:bookmarkEnd w:id="0"/>
      <w:r w:rsidRPr="00903E8C">
        <w:rPr>
          <w:rFonts w:eastAsia="宋体"/>
          <w:bCs/>
          <w:iCs/>
          <w:lang w:val="en-US" w:eastAsia="zh-CN"/>
        </w:rPr>
        <w:t xml:space="preserve">MOF-derived cobalt phosphide/carbon </w:t>
      </w:r>
      <w:proofErr w:type="spellStart"/>
      <w:r w:rsidRPr="00903E8C">
        <w:rPr>
          <w:rFonts w:eastAsia="宋体"/>
          <w:bCs/>
          <w:iCs/>
          <w:lang w:val="en-US" w:eastAsia="zh-CN"/>
        </w:rPr>
        <w:t>nanocubes</w:t>
      </w:r>
      <w:proofErr w:type="spellEnd"/>
      <w:r w:rsidRPr="00903E8C">
        <w:rPr>
          <w:rFonts w:eastAsia="宋体"/>
          <w:bCs/>
          <w:iCs/>
          <w:lang w:val="en-US" w:eastAsia="zh-CN"/>
        </w:rPr>
        <w:t xml:space="preserve"> for selective hydrogenation of </w:t>
      </w:r>
      <w:proofErr w:type="spellStart"/>
      <w:r w:rsidRPr="00903E8C">
        <w:rPr>
          <w:rFonts w:eastAsia="宋体"/>
          <w:bCs/>
          <w:iCs/>
          <w:lang w:val="en-US" w:eastAsia="zh-CN"/>
        </w:rPr>
        <w:t>nitroarenes</w:t>
      </w:r>
      <w:proofErr w:type="spellEnd"/>
      <w:r w:rsidRPr="00903E8C">
        <w:rPr>
          <w:rFonts w:eastAsia="宋体"/>
          <w:bCs/>
          <w:iCs/>
          <w:lang w:val="en-US" w:eastAsia="zh-CN"/>
        </w:rPr>
        <w:t xml:space="preserve"> to aniline</w:t>
      </w:r>
      <w:r w:rsidR="001718BD" w:rsidRPr="00903E8C">
        <w:rPr>
          <w:bCs/>
          <w:iCs/>
          <w:lang w:val="en-US"/>
        </w:rPr>
        <w:t>s</w:t>
      </w:r>
    </w:p>
    <w:p w14:paraId="2830438C" w14:textId="1ADEE703" w:rsidR="00F007F5" w:rsidRPr="00903E8C" w:rsidRDefault="00A07FA3" w:rsidP="00F16F53">
      <w:pPr>
        <w:pStyle w:val="Authors"/>
        <w:rPr>
          <w:rFonts w:eastAsia="宋体"/>
          <w:lang w:eastAsia="zh-CN"/>
        </w:rPr>
      </w:pPr>
      <w:r w:rsidRPr="00903E8C">
        <w:rPr>
          <w:noProof/>
          <w:szCs w:val="22"/>
          <w:lang w:val="fr-CH" w:eastAsia="zh-CN"/>
        </w:rPr>
        <mc:AlternateContent>
          <mc:Choice Requires="wps">
            <w:drawing>
              <wp:anchor distT="180340" distB="0" distL="114300" distR="180340" simplePos="0" relativeHeight="251656192" behindDoc="0" locked="1" layoutInCell="1" allowOverlap="1" wp14:anchorId="46C5D913" wp14:editId="0635D7BC">
                <wp:simplePos x="0" y="0"/>
                <wp:positionH relativeFrom="column">
                  <wp:posOffset>-93980</wp:posOffset>
                </wp:positionH>
                <wp:positionV relativeFrom="page">
                  <wp:posOffset>8348345</wp:posOffset>
                </wp:positionV>
                <wp:extent cx="3150235" cy="1613535"/>
                <wp:effectExtent l="0" t="0" r="0" b="0"/>
                <wp:wrapSquare wrapText="right"/>
                <wp:docPr id="1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0235" cy="161353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A774AA" w14:textId="7CB5BD6E" w:rsidR="00D225AE" w:rsidRPr="00502048" w:rsidRDefault="00D225AE" w:rsidP="00A65995">
                            <w:pPr>
                              <w:pStyle w:val="Adress"/>
                              <w:pBdr>
                                <w:top w:val="single" w:sz="4" w:space="1" w:color="000000"/>
                              </w:pBdr>
                              <w:rPr>
                                <w:rFonts w:ascii="宋体" w:eastAsia="宋体" w:hAnsi="宋体"/>
                                <w:lang w:val="en-GB" w:eastAsia="zh-CN"/>
                              </w:rPr>
                            </w:pPr>
                            <w:r w:rsidRPr="00502048">
                              <w:rPr>
                                <w:lang w:val="en-GB"/>
                              </w:rPr>
                              <w:t>[a]</w:t>
                            </w:r>
                            <w:r w:rsidRPr="00502048">
                              <w:rPr>
                                <w:lang w:val="en-GB"/>
                              </w:rPr>
                              <w:tab/>
                            </w:r>
                            <w:proofErr w:type="spellStart"/>
                            <w:r w:rsidRPr="00502048">
                              <w:rPr>
                                <w:lang w:val="en-GB"/>
                              </w:rPr>
                              <w:t>Dr.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S. Yang, </w:t>
                            </w:r>
                            <w:proofErr w:type="spellStart"/>
                            <w:r w:rsidRPr="00502048">
                              <w:rPr>
                                <w:lang w:val="en-GB"/>
                              </w:rPr>
                              <w:t>Dr.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L. Peng,</w:t>
                            </w:r>
                            <w:r w:rsidRPr="00502048">
                              <w:rPr>
                                <w:rFonts w:eastAsia="宋体" w:hint="eastAsia"/>
                                <w:lang w:val="en-GB" w:eastAsia="zh-C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>Dr.</w:t>
                            </w:r>
                            <w:proofErr w:type="spellEnd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 xml:space="preserve"> S. </w:t>
                            </w:r>
                            <w:proofErr w:type="spellStart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>Bulut</w:t>
                            </w:r>
                            <w:proofErr w:type="spellEnd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 xml:space="preserve">, D. Sun, M. </w:t>
                            </w:r>
                            <w:proofErr w:type="spellStart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>Asgari</w:t>
                            </w:r>
                            <w:proofErr w:type="spellEnd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>Dr.</w:t>
                            </w:r>
                            <w:proofErr w:type="spellEnd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 xml:space="preserve"> O. </w:t>
                            </w:r>
                            <w:proofErr w:type="spellStart"/>
                            <w:r w:rsidRPr="00502048">
                              <w:rPr>
                                <w:rFonts w:eastAsia="宋体"/>
                                <w:lang w:val="en-GB" w:eastAsia="zh-CN"/>
                              </w:rPr>
                              <w:t>Trukhina</w:t>
                            </w:r>
                            <w:proofErr w:type="spellEnd"/>
                            <w:r>
                              <w:rPr>
                                <w:rFonts w:eastAsia="宋体"/>
                                <w:lang w:val="en-GB" w:eastAsia="zh-CN"/>
                              </w:rPr>
                              <w:t>,</w:t>
                            </w:r>
                            <w:r w:rsidRPr="00502048">
                              <w:rPr>
                                <w:rFonts w:eastAsia="宋体"/>
                                <w:lang w:val="en-GB" w:eastAsia="zh-C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GB"/>
                              </w:rPr>
                              <w:t>Prof.</w:t>
                            </w:r>
                            <w:proofErr w:type="spellEnd"/>
                            <w:r>
                              <w:rPr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lang w:val="en-GB"/>
                              </w:rPr>
                              <w:t>Dr.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W</w:t>
                            </w:r>
                            <w:r w:rsidRPr="00502048">
                              <w:rPr>
                                <w:rFonts w:eastAsia="宋体" w:hint="eastAsia"/>
                                <w:lang w:val="en-GB" w:eastAsia="zh-CN"/>
                              </w:rPr>
                              <w:t>.</w:t>
                            </w:r>
                            <w:r w:rsidRPr="00502048">
                              <w:rPr>
                                <w:lang w:val="en-GB"/>
                              </w:rPr>
                              <w:t xml:space="preserve"> </w:t>
                            </w:r>
                            <w:r>
                              <w:rPr>
                                <w:lang w:val="en-GB"/>
                              </w:rPr>
                              <w:t>Queen</w:t>
                            </w:r>
                            <w:r w:rsidRPr="00502048">
                              <w:rPr>
                                <w:lang w:val="en-GB"/>
                              </w:rPr>
                              <w:br/>
                            </w:r>
                            <w:r w:rsidRPr="00502048">
                              <w:rPr>
                                <w:rFonts w:eastAsia="宋体"/>
                                <w:lang w:val="en-GB" w:eastAsia="zh-CN"/>
                              </w:rPr>
                              <w:t>Institute of Chemical Sciences and Engineering</w:t>
                            </w:r>
                            <w:r w:rsidRPr="00502048">
                              <w:rPr>
                                <w:lang w:val="en-GB"/>
                              </w:rPr>
                              <w:br/>
                            </w:r>
                            <w:proofErr w:type="spellStart"/>
                            <w:r w:rsidRPr="00CC28E3">
                              <w:rPr>
                                <w:rFonts w:hint="eastAsia"/>
                                <w:lang w:val="en-GB"/>
                              </w:rPr>
                              <w:t>É</w:t>
                            </w:r>
                            <w:r w:rsidRPr="00CC28E3">
                              <w:rPr>
                                <w:lang w:val="en-GB"/>
                              </w:rPr>
                              <w:t>cole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02048">
                              <w:rPr>
                                <w:lang w:val="en-GB"/>
                              </w:rPr>
                              <w:t>Polytechnique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</w:t>
                            </w:r>
                            <w:proofErr w:type="spellStart"/>
                            <w:r w:rsidRPr="00502048">
                              <w:rPr>
                                <w:lang w:val="en-GB"/>
                              </w:rPr>
                              <w:t>Fédérale</w:t>
                            </w:r>
                            <w:proofErr w:type="spellEnd"/>
                            <w:r w:rsidRPr="00502048">
                              <w:rPr>
                                <w:lang w:val="en-GB"/>
                              </w:rPr>
                              <w:t xml:space="preserve"> de Lausanne (EPFL)</w:t>
                            </w:r>
                            <w:r w:rsidRPr="00502048">
                              <w:rPr>
                                <w:lang w:val="en-GB"/>
                              </w:rPr>
                              <w:br/>
                              <w:t>EPFL-ISIC-Valais, Sion, 1950 (Switzerland)</w:t>
                            </w:r>
                            <w:r w:rsidRPr="00502048">
                              <w:rPr>
                                <w:lang w:val="en-GB"/>
                              </w:rPr>
                              <w:br/>
                              <w:t xml:space="preserve">E-mail: </w:t>
                            </w:r>
                            <w:r w:rsidRPr="00502048">
                              <w:t>wendy.queen@epfl.ch</w:t>
                            </w:r>
                            <w:r w:rsidRPr="00502048">
                              <w:rPr>
                                <w:rFonts w:eastAsia="宋体" w:hint="eastAsia"/>
                                <w:lang w:val="en-GB" w:eastAsia="zh-CN"/>
                              </w:rPr>
                              <w:t xml:space="preserve"> </w:t>
                            </w:r>
                          </w:p>
                          <w:p w14:paraId="2B338C47" w14:textId="74511037" w:rsidR="00D225AE" w:rsidRPr="003A06E2" w:rsidRDefault="00D225AE" w:rsidP="003A06E2">
                            <w:pPr>
                              <w:pStyle w:val="Adress"/>
                              <w:pBdr>
                                <w:top w:val="single" w:sz="4" w:space="1" w:color="000000"/>
                              </w:pBdr>
                              <w:rPr>
                                <w:color w:val="FF0000"/>
                                <w:vertAlign w:val="superscript"/>
                                <w:lang w:val="fr-CH"/>
                              </w:rPr>
                            </w:pPr>
                            <w:r w:rsidRPr="003A06E2">
                              <w:rPr>
                                <w:lang w:val="fr-CH"/>
                              </w:rPr>
                              <w:t>[b]</w:t>
                            </w:r>
                            <w:r w:rsidRPr="003A06E2">
                              <w:rPr>
                                <w:lang w:val="fr-CH"/>
                              </w:rPr>
                              <w:tab/>
                              <w:t xml:space="preserve">Dr. E. </w:t>
                            </w:r>
                            <w:proofErr w:type="spellStart"/>
                            <w:r w:rsidRPr="003A06E2">
                              <w:rPr>
                                <w:lang w:val="fr-CH"/>
                              </w:rPr>
                              <w:t>Ove</w:t>
                            </w:r>
                            <w:r>
                              <w:rPr>
                                <w:lang w:val="fr-CH"/>
                              </w:rPr>
                              <w:t>i</w:t>
                            </w:r>
                            <w:r w:rsidRPr="003A06E2">
                              <w:rPr>
                                <w:lang w:val="fr-CH"/>
                              </w:rPr>
                              <w:t>si</w:t>
                            </w:r>
                            <w:proofErr w:type="spellEnd"/>
                            <w:r w:rsidRPr="003A06E2">
                              <w:rPr>
                                <w:lang w:val="fr-CH"/>
                              </w:rPr>
                              <w:t xml:space="preserve"> </w:t>
                            </w:r>
                            <w:r w:rsidRPr="003A06E2">
                              <w:rPr>
                                <w:color w:val="FF0000"/>
                                <w:lang w:val="fr-CH"/>
                              </w:rPr>
                              <w:br/>
                            </w:r>
                            <w:proofErr w:type="spellStart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>Interdiciplinary</w:t>
                            </w:r>
                            <w:proofErr w:type="spellEnd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 xml:space="preserve"> Center for Electron </w:t>
                            </w:r>
                            <w:proofErr w:type="spellStart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>Microscopy</w:t>
                            </w:r>
                            <w:proofErr w:type="spellEnd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 xml:space="preserve">, École Polytechnique Fédérale de Lausanne (EPFL), CH-1015 Lausanne, </w:t>
                            </w:r>
                            <w:proofErr w:type="spellStart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>Switzerland</w:t>
                            </w:r>
                            <w:proofErr w:type="spellEnd"/>
                            <w:r w:rsidRPr="003A06E2">
                              <w:rPr>
                                <w:color w:val="000000" w:themeColor="text1"/>
                                <w:lang w:val="fr-CH"/>
                              </w:rPr>
                              <w:t>.</w:t>
                            </w:r>
                            <w:r w:rsidRPr="003A06E2">
                              <w:rPr>
                                <w:rFonts w:eastAsia="宋体"/>
                                <w:color w:val="000000" w:themeColor="text1"/>
                                <w:lang w:val="fr-CH" w:eastAsia="zh-CN"/>
                              </w:rPr>
                              <w:t xml:space="preserve"> </w:t>
                            </w:r>
                          </w:p>
                          <w:p w14:paraId="7399568F" w14:textId="77777777" w:rsidR="00D225AE" w:rsidRPr="00940423" w:rsidRDefault="00D225AE" w:rsidP="00BF14BC">
                            <w:pPr>
                              <w:pStyle w:val="Footnote"/>
                              <w:rPr>
                                <w:rFonts w:eastAsia="宋体"/>
                                <w:color w:val="FF0000"/>
                                <w:lang w:eastAsia="zh-CN"/>
                              </w:rPr>
                            </w:pPr>
                            <w:r w:rsidRPr="003A06E2">
                              <w:rPr>
                                <w:color w:val="FF0000"/>
                                <w:lang w:val="fr-CH"/>
                              </w:rPr>
                              <w:tab/>
                            </w:r>
                            <w:r w:rsidRPr="001F1C0F">
                              <w:rPr>
                                <w:color w:val="000000" w:themeColor="text1"/>
                              </w:rPr>
                              <w:t>Supporting information for this article is given via a link at the end of the document</w:t>
                            </w:r>
                            <w:r w:rsidRPr="001F1C0F">
                              <w:rPr>
                                <w:rFonts w:eastAsia="宋体" w:hint="eastAsia"/>
                                <w:color w:val="000000" w:themeColor="text1"/>
                                <w:lang w:eastAsia="zh-CN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C5D913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position:absolute;margin-left:-7.4pt;margin-top:657.35pt;width:248.05pt;height:127.05pt;z-index:251656192;visibility:visible;mso-wrap-style:square;mso-width-percent:0;mso-height-percent:0;mso-wrap-distance-left:9pt;mso-wrap-distance-top:14.2pt;mso-wrap-distance-right:14.2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" stroked="f">
                <v:fill opacity="0"/>
                <v:textbox>
                  <w:txbxContent>
                    <w:p w14:paraId="58A774AA" w14:textId="7CB5BD6E" w:rsidR="00D225AE" w:rsidRPr="00502048" w:rsidRDefault="00D225AE" w:rsidP="00A65995">
                      <w:pPr>
                        <w:pStyle w:val="Adress"/>
                        <w:pBdr>
                          <w:top w:val="single" w:sz="4" w:space="1" w:color="000000"/>
                        </w:pBdr>
                        <w:rPr>
                          <w:rFonts w:ascii="宋体" w:eastAsia="宋体" w:hAnsi="宋体"/>
                          <w:lang w:val="en-GB" w:eastAsia="zh-CN"/>
                        </w:rPr>
                      </w:pPr>
                      <w:r w:rsidRPr="00502048">
                        <w:rPr>
                          <w:lang w:val="en-GB"/>
                        </w:rPr>
                        <w:t>[a]</w:t>
                      </w:r>
                      <w:r w:rsidRPr="00502048">
                        <w:rPr>
                          <w:lang w:val="en-GB"/>
                        </w:rPr>
                        <w:tab/>
                      </w:r>
                      <w:proofErr w:type="spellStart"/>
                      <w:r w:rsidRPr="00502048">
                        <w:rPr>
                          <w:lang w:val="en-GB"/>
                        </w:rPr>
                        <w:t>Dr.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S. Yang, </w:t>
                      </w:r>
                      <w:proofErr w:type="spellStart"/>
                      <w:r w:rsidRPr="00502048">
                        <w:rPr>
                          <w:lang w:val="en-GB"/>
                        </w:rPr>
                        <w:t>Dr.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L. Peng,</w:t>
                      </w:r>
                      <w:r w:rsidRPr="00502048">
                        <w:rPr>
                          <w:rFonts w:eastAsia="宋体" w:hint="eastAsia"/>
                          <w:lang w:val="en-GB" w:eastAsia="zh-CN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宋体"/>
                          <w:lang w:val="en-GB" w:eastAsia="zh-CN"/>
                        </w:rPr>
                        <w:t>Dr.</w:t>
                      </w:r>
                      <w:proofErr w:type="spellEnd"/>
                      <w:r>
                        <w:rPr>
                          <w:rFonts w:eastAsia="宋体"/>
                          <w:lang w:val="en-GB" w:eastAsia="zh-CN"/>
                        </w:rPr>
                        <w:t xml:space="preserve"> S. </w:t>
                      </w:r>
                      <w:proofErr w:type="spellStart"/>
                      <w:r>
                        <w:rPr>
                          <w:rFonts w:eastAsia="宋体"/>
                          <w:lang w:val="en-GB" w:eastAsia="zh-CN"/>
                        </w:rPr>
                        <w:t>Bulut</w:t>
                      </w:r>
                      <w:proofErr w:type="spellEnd"/>
                      <w:r>
                        <w:rPr>
                          <w:rFonts w:eastAsia="宋体"/>
                          <w:lang w:val="en-GB" w:eastAsia="zh-CN"/>
                        </w:rPr>
                        <w:t xml:space="preserve">, D. Sun, M. </w:t>
                      </w:r>
                      <w:proofErr w:type="spellStart"/>
                      <w:r>
                        <w:rPr>
                          <w:rFonts w:eastAsia="宋体"/>
                          <w:lang w:val="en-GB" w:eastAsia="zh-CN"/>
                        </w:rPr>
                        <w:t>Asgari</w:t>
                      </w:r>
                      <w:proofErr w:type="spellEnd"/>
                      <w:r>
                        <w:rPr>
                          <w:rFonts w:eastAsia="宋体"/>
                          <w:lang w:val="en-GB" w:eastAsia="zh-CN"/>
                        </w:rPr>
                        <w:t xml:space="preserve">, </w:t>
                      </w:r>
                      <w:proofErr w:type="spellStart"/>
                      <w:r>
                        <w:rPr>
                          <w:rFonts w:eastAsia="宋体"/>
                          <w:lang w:val="en-GB" w:eastAsia="zh-CN"/>
                        </w:rPr>
                        <w:t>Dr.</w:t>
                      </w:r>
                      <w:proofErr w:type="spellEnd"/>
                      <w:r>
                        <w:rPr>
                          <w:rFonts w:eastAsia="宋体"/>
                          <w:lang w:val="en-GB" w:eastAsia="zh-CN"/>
                        </w:rPr>
                        <w:t xml:space="preserve"> O. </w:t>
                      </w:r>
                      <w:proofErr w:type="spellStart"/>
                      <w:r w:rsidRPr="00502048">
                        <w:rPr>
                          <w:rFonts w:eastAsia="宋体"/>
                          <w:lang w:val="en-GB" w:eastAsia="zh-CN"/>
                        </w:rPr>
                        <w:t>Trukhina</w:t>
                      </w:r>
                      <w:proofErr w:type="spellEnd"/>
                      <w:r>
                        <w:rPr>
                          <w:rFonts w:eastAsia="宋体"/>
                          <w:lang w:val="en-GB" w:eastAsia="zh-CN"/>
                        </w:rPr>
                        <w:t>,</w:t>
                      </w:r>
                      <w:r w:rsidRPr="00502048">
                        <w:rPr>
                          <w:rFonts w:eastAsia="宋体"/>
                          <w:lang w:val="en-GB" w:eastAsia="zh-CN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GB"/>
                        </w:rPr>
                        <w:t>Prof.</w:t>
                      </w:r>
                      <w:proofErr w:type="spellEnd"/>
                      <w:r>
                        <w:rPr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lang w:val="en-GB"/>
                        </w:rPr>
                        <w:t>Dr.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W</w:t>
                      </w:r>
                      <w:r w:rsidRPr="00502048">
                        <w:rPr>
                          <w:rFonts w:eastAsia="宋体" w:hint="eastAsia"/>
                          <w:lang w:val="en-GB" w:eastAsia="zh-CN"/>
                        </w:rPr>
                        <w:t>.</w:t>
                      </w:r>
                      <w:r w:rsidRPr="00502048">
                        <w:rPr>
                          <w:lang w:val="en-GB"/>
                        </w:rPr>
                        <w:t xml:space="preserve"> </w:t>
                      </w:r>
                      <w:r>
                        <w:rPr>
                          <w:lang w:val="en-GB"/>
                        </w:rPr>
                        <w:t>Queen</w:t>
                      </w:r>
                      <w:r w:rsidRPr="00502048">
                        <w:rPr>
                          <w:lang w:val="en-GB"/>
                        </w:rPr>
                        <w:br/>
                      </w:r>
                      <w:r w:rsidRPr="00502048">
                        <w:rPr>
                          <w:rFonts w:eastAsia="宋体"/>
                          <w:lang w:val="en-GB" w:eastAsia="zh-CN"/>
                        </w:rPr>
                        <w:t>Institute of Chemical Sciences and Engineering</w:t>
                      </w:r>
                      <w:r w:rsidRPr="00502048">
                        <w:rPr>
                          <w:lang w:val="en-GB"/>
                        </w:rPr>
                        <w:br/>
                      </w:r>
                      <w:proofErr w:type="spellStart"/>
                      <w:r w:rsidRPr="00CC28E3">
                        <w:rPr>
                          <w:rFonts w:hint="eastAsia"/>
                          <w:lang w:val="en-GB"/>
                        </w:rPr>
                        <w:t>É</w:t>
                      </w:r>
                      <w:r w:rsidRPr="00CC28E3">
                        <w:rPr>
                          <w:lang w:val="en-GB"/>
                        </w:rPr>
                        <w:t>cole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</w:t>
                      </w:r>
                      <w:proofErr w:type="spellStart"/>
                      <w:r w:rsidRPr="00502048">
                        <w:rPr>
                          <w:lang w:val="en-GB"/>
                        </w:rPr>
                        <w:t>Polytechnique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</w:t>
                      </w:r>
                      <w:proofErr w:type="spellStart"/>
                      <w:r w:rsidRPr="00502048">
                        <w:rPr>
                          <w:lang w:val="en-GB"/>
                        </w:rPr>
                        <w:t>Fédérale</w:t>
                      </w:r>
                      <w:proofErr w:type="spellEnd"/>
                      <w:r w:rsidRPr="00502048">
                        <w:rPr>
                          <w:lang w:val="en-GB"/>
                        </w:rPr>
                        <w:t xml:space="preserve"> de Lausanne (EPFL)</w:t>
                      </w:r>
                      <w:r w:rsidRPr="00502048">
                        <w:rPr>
                          <w:lang w:val="en-GB"/>
                        </w:rPr>
                        <w:br/>
                        <w:t>EPFL-ISIC-Valais, Sion, 1950 (Switzerland)</w:t>
                      </w:r>
                      <w:r w:rsidRPr="00502048">
                        <w:rPr>
                          <w:lang w:val="en-GB"/>
                        </w:rPr>
                        <w:br/>
                        <w:t xml:space="preserve">E-mail: </w:t>
                      </w:r>
                      <w:r w:rsidRPr="00502048">
                        <w:t>wendy.queen@epfl.ch</w:t>
                      </w:r>
                      <w:r w:rsidRPr="00502048">
                        <w:rPr>
                          <w:rFonts w:eastAsia="宋体" w:hint="eastAsia"/>
                          <w:lang w:val="en-GB" w:eastAsia="zh-CN"/>
                        </w:rPr>
                        <w:t xml:space="preserve"> </w:t>
                      </w:r>
                    </w:p>
                    <w:p w14:paraId="2B338C47" w14:textId="74511037" w:rsidR="00D225AE" w:rsidRPr="003A06E2" w:rsidRDefault="00D225AE" w:rsidP="003A06E2">
                      <w:pPr>
                        <w:pStyle w:val="Adress"/>
                        <w:pBdr>
                          <w:top w:val="single" w:sz="4" w:space="1" w:color="000000"/>
                        </w:pBdr>
                        <w:rPr>
                          <w:color w:val="FF0000"/>
                          <w:vertAlign w:val="superscript"/>
                          <w:lang w:val="fr-CH"/>
                        </w:rPr>
                      </w:pPr>
                      <w:r w:rsidRPr="003A06E2">
                        <w:rPr>
                          <w:lang w:val="fr-CH"/>
                        </w:rPr>
                        <w:t>[b]</w:t>
                      </w:r>
                      <w:r w:rsidRPr="003A06E2">
                        <w:rPr>
                          <w:lang w:val="fr-CH"/>
                        </w:rPr>
                        <w:tab/>
                        <w:t xml:space="preserve">Dr. E. </w:t>
                      </w:r>
                      <w:proofErr w:type="spellStart"/>
                      <w:r w:rsidRPr="003A06E2">
                        <w:rPr>
                          <w:lang w:val="fr-CH"/>
                        </w:rPr>
                        <w:t>Ove</w:t>
                      </w:r>
                      <w:r>
                        <w:rPr>
                          <w:lang w:val="fr-CH"/>
                        </w:rPr>
                        <w:t>i</w:t>
                      </w:r>
                      <w:r w:rsidRPr="003A06E2">
                        <w:rPr>
                          <w:lang w:val="fr-CH"/>
                        </w:rPr>
                        <w:t>si</w:t>
                      </w:r>
                      <w:proofErr w:type="spellEnd"/>
                      <w:r w:rsidRPr="003A06E2">
                        <w:rPr>
                          <w:lang w:val="fr-CH"/>
                        </w:rPr>
                        <w:t xml:space="preserve"> </w:t>
                      </w:r>
                      <w:r w:rsidRPr="003A06E2">
                        <w:rPr>
                          <w:color w:val="FF0000"/>
                          <w:lang w:val="fr-CH"/>
                        </w:rPr>
                        <w:br/>
                      </w:r>
                      <w:proofErr w:type="spellStart"/>
                      <w:r w:rsidRPr="003A06E2">
                        <w:rPr>
                          <w:color w:val="000000" w:themeColor="text1"/>
                          <w:lang w:val="fr-CH"/>
                        </w:rPr>
                        <w:t>Interdiciplinary</w:t>
                      </w:r>
                      <w:proofErr w:type="spellEnd"/>
                      <w:r w:rsidRPr="003A06E2">
                        <w:rPr>
                          <w:color w:val="000000" w:themeColor="text1"/>
                          <w:lang w:val="fr-CH"/>
                        </w:rPr>
                        <w:t xml:space="preserve"> Center for Electron </w:t>
                      </w:r>
                      <w:proofErr w:type="spellStart"/>
                      <w:r w:rsidRPr="003A06E2">
                        <w:rPr>
                          <w:color w:val="000000" w:themeColor="text1"/>
                          <w:lang w:val="fr-CH"/>
                        </w:rPr>
                        <w:t>Microscopy</w:t>
                      </w:r>
                      <w:proofErr w:type="spellEnd"/>
                      <w:r w:rsidRPr="003A06E2">
                        <w:rPr>
                          <w:color w:val="000000" w:themeColor="text1"/>
                          <w:lang w:val="fr-CH"/>
                        </w:rPr>
                        <w:t xml:space="preserve">, École Polytechnique Fédérale de Lausanne (EPFL), CH-1015 Lausanne, </w:t>
                      </w:r>
                      <w:proofErr w:type="spellStart"/>
                      <w:r w:rsidRPr="003A06E2">
                        <w:rPr>
                          <w:color w:val="000000" w:themeColor="text1"/>
                          <w:lang w:val="fr-CH"/>
                        </w:rPr>
                        <w:t>Switzerland</w:t>
                      </w:r>
                      <w:proofErr w:type="spellEnd"/>
                      <w:r w:rsidRPr="003A06E2">
                        <w:rPr>
                          <w:color w:val="000000" w:themeColor="text1"/>
                          <w:lang w:val="fr-CH"/>
                        </w:rPr>
                        <w:t>.</w:t>
                      </w:r>
                      <w:r w:rsidRPr="003A06E2">
                        <w:rPr>
                          <w:rFonts w:eastAsia="宋体"/>
                          <w:color w:val="000000" w:themeColor="text1"/>
                          <w:lang w:val="fr-CH" w:eastAsia="zh-CN"/>
                        </w:rPr>
                        <w:t xml:space="preserve"> </w:t>
                      </w:r>
                    </w:p>
                    <w:p w14:paraId="7399568F" w14:textId="77777777" w:rsidR="00D225AE" w:rsidRPr="00940423" w:rsidRDefault="00D225AE" w:rsidP="00BF14BC">
                      <w:pPr>
                        <w:pStyle w:val="Footnote"/>
                        <w:rPr>
                          <w:rFonts w:eastAsia="宋体"/>
                          <w:color w:val="FF0000"/>
                          <w:lang w:eastAsia="zh-CN"/>
                        </w:rPr>
                      </w:pPr>
                      <w:r w:rsidRPr="003A06E2">
                        <w:rPr>
                          <w:color w:val="FF0000"/>
                          <w:lang w:val="fr-CH"/>
                        </w:rPr>
                        <w:tab/>
                      </w:r>
                      <w:r w:rsidRPr="001F1C0F">
                        <w:rPr>
                          <w:color w:val="000000" w:themeColor="text1"/>
                        </w:rPr>
                        <w:t>Supporting information for this article is given via a link at the end of the document</w:t>
                      </w:r>
                      <w:r w:rsidRPr="001F1C0F">
                        <w:rPr>
                          <w:rFonts w:eastAsia="宋体" w:hint="eastAsia"/>
                          <w:color w:val="000000" w:themeColor="text1"/>
                          <w:lang w:eastAsia="zh-CN"/>
                        </w:rPr>
                        <w:t>.</w:t>
                      </w:r>
                    </w:p>
                  </w:txbxContent>
                </v:textbox>
                <w10:wrap type="square" side="right" anchory="page"/>
                <w10:anchorlock/>
              </v:shape>
            </w:pict>
          </mc:Fallback>
        </mc:AlternateContent>
      </w:r>
      <w:r w:rsidR="00B64168" w:rsidRPr="00903E8C">
        <w:rPr>
          <w:rFonts w:eastAsia="宋体" w:hint="eastAsia"/>
          <w:szCs w:val="22"/>
          <w:lang w:val="en-US" w:eastAsia="zh-CN"/>
        </w:rPr>
        <w:t xml:space="preserve">Shuliang </w:t>
      </w:r>
      <w:proofErr w:type="gramStart"/>
      <w:r w:rsidR="00B64168" w:rsidRPr="00903E8C">
        <w:rPr>
          <w:rFonts w:eastAsia="宋体" w:hint="eastAsia"/>
          <w:szCs w:val="22"/>
          <w:lang w:val="en-US" w:eastAsia="zh-CN"/>
        </w:rPr>
        <w:t>Yang</w:t>
      </w:r>
      <w:r w:rsidR="00B64168" w:rsidRPr="00903E8C">
        <w:rPr>
          <w:szCs w:val="22"/>
          <w:lang w:val="en-US"/>
        </w:rPr>
        <w:t>,</w:t>
      </w:r>
      <w:r w:rsidR="007A5782" w:rsidRPr="00903E8C">
        <w:rPr>
          <w:szCs w:val="22"/>
          <w:vertAlign w:val="superscript"/>
          <w:lang w:val="en-US"/>
        </w:rPr>
        <w:t>[</w:t>
      </w:r>
      <w:proofErr w:type="gramEnd"/>
      <w:r w:rsidR="007A5782" w:rsidRPr="00903E8C">
        <w:rPr>
          <w:szCs w:val="22"/>
          <w:vertAlign w:val="superscript"/>
          <w:lang w:val="en-US"/>
        </w:rPr>
        <w:t>a]</w:t>
      </w:r>
      <w:r w:rsidR="00AD04B4" w:rsidRPr="00903E8C">
        <w:rPr>
          <w:rFonts w:eastAsia="宋体" w:hint="eastAsia"/>
          <w:szCs w:val="22"/>
          <w:lang w:val="en-US" w:eastAsia="zh-CN"/>
        </w:rPr>
        <w:t xml:space="preserve"> </w:t>
      </w:r>
      <w:r w:rsidR="00806BEB" w:rsidRPr="00903E8C">
        <w:rPr>
          <w:rFonts w:eastAsia="宋体"/>
          <w:szCs w:val="22"/>
          <w:lang w:val="en-US" w:eastAsia="zh-CN"/>
        </w:rPr>
        <w:t>Li Peng</w:t>
      </w:r>
      <w:r w:rsidR="00777F43" w:rsidRPr="00903E8C">
        <w:rPr>
          <w:rFonts w:eastAsia="宋体"/>
          <w:szCs w:val="22"/>
          <w:lang w:val="en-US" w:eastAsia="zh-CN"/>
        </w:rPr>
        <w:t>,</w:t>
      </w:r>
      <w:r w:rsidR="007A5782" w:rsidRPr="00903E8C">
        <w:rPr>
          <w:szCs w:val="22"/>
          <w:vertAlign w:val="superscript"/>
          <w:lang w:val="en-US"/>
        </w:rPr>
        <w:t>[a]</w:t>
      </w:r>
      <w:r w:rsidR="007A5782" w:rsidRPr="00903E8C">
        <w:rPr>
          <w:rFonts w:eastAsia="宋体" w:hint="eastAsia"/>
          <w:szCs w:val="22"/>
          <w:lang w:val="en-US" w:eastAsia="zh-CN"/>
        </w:rPr>
        <w:t xml:space="preserve"> </w:t>
      </w:r>
      <w:proofErr w:type="spellStart"/>
      <w:r w:rsidR="00EA2183" w:rsidRPr="00903E8C">
        <w:rPr>
          <w:rFonts w:eastAsia="宋体"/>
          <w:szCs w:val="22"/>
          <w:lang w:val="en-US" w:eastAsia="zh-CN"/>
        </w:rPr>
        <w:t>Emad</w:t>
      </w:r>
      <w:proofErr w:type="spellEnd"/>
      <w:r w:rsidR="00EA2183" w:rsidRPr="00903E8C">
        <w:rPr>
          <w:rFonts w:eastAsia="宋体"/>
          <w:szCs w:val="22"/>
          <w:lang w:val="en-US" w:eastAsia="zh-CN"/>
        </w:rPr>
        <w:t xml:space="preserve"> </w:t>
      </w:r>
      <w:proofErr w:type="spellStart"/>
      <w:r w:rsidR="00EA2183" w:rsidRPr="00903E8C">
        <w:rPr>
          <w:rFonts w:eastAsia="宋体"/>
          <w:szCs w:val="22"/>
          <w:lang w:val="en-US" w:eastAsia="zh-CN"/>
        </w:rPr>
        <w:t>Ove</w:t>
      </w:r>
      <w:r w:rsidR="00AD672F" w:rsidRPr="00903E8C">
        <w:rPr>
          <w:rFonts w:eastAsia="宋体"/>
          <w:szCs w:val="22"/>
          <w:lang w:val="en-US" w:eastAsia="zh-CN"/>
        </w:rPr>
        <w:t>i</w:t>
      </w:r>
      <w:r w:rsidR="00EA2183" w:rsidRPr="00903E8C">
        <w:rPr>
          <w:rFonts w:eastAsia="宋体"/>
          <w:szCs w:val="22"/>
          <w:lang w:val="en-US" w:eastAsia="zh-CN"/>
        </w:rPr>
        <w:t>s</w:t>
      </w:r>
      <w:r w:rsidR="00EA2183" w:rsidRPr="00903E8C">
        <w:rPr>
          <w:rFonts w:eastAsia="宋体" w:hint="eastAsia"/>
          <w:szCs w:val="22"/>
          <w:lang w:val="en-US" w:eastAsia="zh-CN"/>
        </w:rPr>
        <w:t>i</w:t>
      </w:r>
      <w:proofErr w:type="spellEnd"/>
      <w:r w:rsidR="00EA2183" w:rsidRPr="00903E8C">
        <w:rPr>
          <w:rFonts w:eastAsia="宋体" w:hint="eastAsia"/>
          <w:szCs w:val="22"/>
          <w:lang w:val="en-US" w:eastAsia="zh-CN"/>
        </w:rPr>
        <w:t>,</w:t>
      </w:r>
      <w:r w:rsidR="00847D05" w:rsidRPr="00903E8C">
        <w:rPr>
          <w:szCs w:val="22"/>
          <w:vertAlign w:val="superscript"/>
          <w:lang w:val="en-US"/>
        </w:rPr>
        <w:t>[b]</w:t>
      </w:r>
      <w:r w:rsidR="00847D05" w:rsidRPr="00903E8C">
        <w:rPr>
          <w:rFonts w:eastAsia="宋体" w:hint="eastAsia"/>
          <w:szCs w:val="22"/>
          <w:lang w:val="en-US" w:eastAsia="zh-CN"/>
        </w:rPr>
        <w:t xml:space="preserve"> </w:t>
      </w:r>
      <w:proofErr w:type="spellStart"/>
      <w:r w:rsidR="00806BEB" w:rsidRPr="00903E8C">
        <w:rPr>
          <w:rFonts w:eastAsia="宋体"/>
          <w:szCs w:val="22"/>
          <w:lang w:val="en-US" w:eastAsia="zh-CN"/>
        </w:rPr>
        <w:t>Safak</w:t>
      </w:r>
      <w:proofErr w:type="spellEnd"/>
      <w:r w:rsidR="00806BEB" w:rsidRPr="00903E8C">
        <w:rPr>
          <w:rFonts w:eastAsia="宋体"/>
          <w:szCs w:val="22"/>
          <w:lang w:val="en-US" w:eastAsia="zh-CN"/>
        </w:rPr>
        <w:t xml:space="preserve"> </w:t>
      </w:r>
      <w:proofErr w:type="spellStart"/>
      <w:r w:rsidR="00806BEB" w:rsidRPr="00903E8C">
        <w:rPr>
          <w:rFonts w:eastAsia="宋体"/>
          <w:szCs w:val="22"/>
          <w:lang w:val="en-US" w:eastAsia="zh-CN"/>
        </w:rPr>
        <w:t>Bulut</w:t>
      </w:r>
      <w:proofErr w:type="spellEnd"/>
      <w:r w:rsidR="00806BEB" w:rsidRPr="00903E8C">
        <w:rPr>
          <w:rFonts w:eastAsia="宋体"/>
          <w:szCs w:val="22"/>
          <w:lang w:val="en-US" w:eastAsia="zh-CN"/>
        </w:rPr>
        <w:t>,</w:t>
      </w:r>
      <w:r w:rsidR="007A5782" w:rsidRPr="00903E8C">
        <w:rPr>
          <w:szCs w:val="22"/>
          <w:vertAlign w:val="superscript"/>
          <w:lang w:val="en-US"/>
        </w:rPr>
        <w:t>[a]</w:t>
      </w:r>
      <w:r w:rsidR="007A5782" w:rsidRPr="00903E8C">
        <w:rPr>
          <w:rFonts w:eastAsia="宋体" w:hint="eastAsia"/>
          <w:szCs w:val="22"/>
          <w:lang w:val="en-US" w:eastAsia="zh-CN"/>
        </w:rPr>
        <w:t xml:space="preserve"> </w:t>
      </w:r>
      <w:r w:rsidR="003D7C14" w:rsidRPr="00903E8C">
        <w:rPr>
          <w:rFonts w:eastAsia="宋体"/>
          <w:szCs w:val="22"/>
          <w:lang w:val="en-US" w:eastAsia="zh-CN"/>
        </w:rPr>
        <w:t>Daniel T. Sun,</w:t>
      </w:r>
      <w:r w:rsidR="003D7C14" w:rsidRPr="00903E8C">
        <w:rPr>
          <w:rFonts w:eastAsia="宋体"/>
          <w:szCs w:val="22"/>
          <w:vertAlign w:val="superscript"/>
          <w:lang w:val="en-US" w:eastAsia="zh-CN"/>
        </w:rPr>
        <w:t>[a]</w:t>
      </w:r>
      <w:r w:rsidR="003D7C14" w:rsidRPr="00903E8C">
        <w:rPr>
          <w:rFonts w:eastAsia="宋体"/>
          <w:szCs w:val="22"/>
          <w:lang w:val="en-US" w:eastAsia="zh-CN"/>
        </w:rPr>
        <w:t xml:space="preserve"> </w:t>
      </w:r>
      <w:proofErr w:type="spellStart"/>
      <w:r w:rsidR="00A70C7A" w:rsidRPr="00903E8C">
        <w:rPr>
          <w:rFonts w:eastAsia="宋体"/>
          <w:szCs w:val="22"/>
          <w:lang w:val="en-US" w:eastAsia="zh-CN"/>
        </w:rPr>
        <w:t>Mehrdad</w:t>
      </w:r>
      <w:proofErr w:type="spellEnd"/>
      <w:r w:rsidR="00A70C7A" w:rsidRPr="00903E8C">
        <w:rPr>
          <w:rFonts w:eastAsia="宋体"/>
          <w:szCs w:val="22"/>
          <w:lang w:val="en-US" w:eastAsia="zh-CN"/>
        </w:rPr>
        <w:t xml:space="preserve"> </w:t>
      </w:r>
      <w:proofErr w:type="spellStart"/>
      <w:r w:rsidR="00A70C7A" w:rsidRPr="00903E8C">
        <w:rPr>
          <w:rFonts w:eastAsia="宋体"/>
          <w:szCs w:val="22"/>
          <w:lang w:val="en-US" w:eastAsia="zh-CN"/>
        </w:rPr>
        <w:t>Asgari</w:t>
      </w:r>
      <w:proofErr w:type="spellEnd"/>
      <w:r w:rsidR="00A70C7A" w:rsidRPr="00903E8C">
        <w:rPr>
          <w:rFonts w:eastAsia="宋体"/>
          <w:szCs w:val="22"/>
          <w:lang w:val="en-US" w:eastAsia="zh-CN"/>
        </w:rPr>
        <w:t>,</w:t>
      </w:r>
      <w:r w:rsidR="00A70C7A" w:rsidRPr="00903E8C">
        <w:rPr>
          <w:rFonts w:eastAsia="宋体"/>
          <w:szCs w:val="22"/>
          <w:vertAlign w:val="superscript"/>
          <w:lang w:val="en-US" w:eastAsia="zh-CN"/>
        </w:rPr>
        <w:t xml:space="preserve">[a] </w:t>
      </w:r>
      <w:r w:rsidR="00806BEB" w:rsidRPr="00903E8C">
        <w:rPr>
          <w:rFonts w:eastAsia="宋体"/>
          <w:szCs w:val="22"/>
          <w:lang w:val="en-US" w:eastAsia="zh-CN"/>
        </w:rPr>
        <w:t xml:space="preserve">Olga </w:t>
      </w:r>
      <w:proofErr w:type="spellStart"/>
      <w:r w:rsidR="00806BEB" w:rsidRPr="00903E8C">
        <w:rPr>
          <w:rFonts w:eastAsia="宋体"/>
          <w:szCs w:val="22"/>
          <w:lang w:val="en-US" w:eastAsia="zh-CN"/>
        </w:rPr>
        <w:t>Trukhina</w:t>
      </w:r>
      <w:proofErr w:type="spellEnd"/>
      <w:r w:rsidR="00806BEB" w:rsidRPr="00903E8C">
        <w:rPr>
          <w:rFonts w:eastAsia="宋体"/>
          <w:szCs w:val="22"/>
          <w:lang w:val="en-US" w:eastAsia="zh-CN"/>
        </w:rPr>
        <w:t>,</w:t>
      </w:r>
      <w:r w:rsidR="007A5782" w:rsidRPr="00903E8C">
        <w:rPr>
          <w:szCs w:val="22"/>
          <w:vertAlign w:val="superscript"/>
          <w:lang w:val="en-US"/>
        </w:rPr>
        <w:t>[a]</w:t>
      </w:r>
      <w:r w:rsidR="007A5782" w:rsidRPr="00903E8C">
        <w:rPr>
          <w:rFonts w:eastAsia="宋体" w:hint="eastAsia"/>
          <w:szCs w:val="22"/>
          <w:lang w:val="en-US" w:eastAsia="zh-CN"/>
        </w:rPr>
        <w:t xml:space="preserve"> </w:t>
      </w:r>
      <w:r w:rsidR="00B64168" w:rsidRPr="00903E8C">
        <w:rPr>
          <w:rFonts w:eastAsia="宋体" w:hint="eastAsia"/>
          <w:szCs w:val="22"/>
          <w:lang w:val="en-US" w:eastAsia="zh-CN"/>
        </w:rPr>
        <w:t xml:space="preserve">and </w:t>
      </w:r>
      <w:r w:rsidR="00806BEB" w:rsidRPr="00903E8C">
        <w:rPr>
          <w:rFonts w:eastAsia="宋体"/>
          <w:szCs w:val="22"/>
          <w:lang w:val="en-US" w:eastAsia="zh-CN"/>
        </w:rPr>
        <w:t>Wendy L. Queen</w:t>
      </w:r>
      <w:r w:rsidR="00B64168" w:rsidRPr="00903E8C">
        <w:t>*</w:t>
      </w:r>
      <w:r w:rsidR="007A5782" w:rsidRPr="00903E8C">
        <w:rPr>
          <w:szCs w:val="22"/>
          <w:vertAlign w:val="superscript"/>
          <w:lang w:val="en-US"/>
        </w:rPr>
        <w:t>[a]</w:t>
      </w:r>
    </w:p>
    <w:p w14:paraId="5E9C2447" w14:textId="77777777" w:rsidR="00F16F53" w:rsidRPr="00903E8C" w:rsidRDefault="00F16F53" w:rsidP="00F16F53">
      <w:pPr>
        <w:pStyle w:val="Authors"/>
        <w:rPr>
          <w:rFonts w:eastAsia="宋体"/>
          <w:lang w:eastAsia="zh-CN"/>
        </w:rPr>
      </w:pPr>
    </w:p>
    <w:p w14:paraId="2728B081" w14:textId="77777777" w:rsidR="006D4F77" w:rsidRPr="00903E8C" w:rsidRDefault="006D4F77" w:rsidP="006D4F77">
      <w:pPr>
        <w:pStyle w:val="Dedication"/>
        <w:rPr>
          <w:lang w:val="en-US"/>
        </w:rPr>
        <w:sectPr w:rsidR="006D4F77" w:rsidRPr="00903E8C" w:rsidSect="006E4CF8">
          <w:headerReference w:type="even" r:id="rId7"/>
          <w:headerReference w:type="default" r:id="rId8"/>
          <w:footerReference w:type="default" r:id="rId9"/>
          <w:headerReference w:type="first" r:id="rId10"/>
          <w:pgSz w:w="11906" w:h="16838" w:code="9"/>
          <w:pgMar w:top="1134" w:right="936" w:bottom="1134" w:left="936" w:header="1021" w:footer="0" w:gutter="0"/>
          <w:cols w:space="425"/>
          <w:docGrid w:linePitch="360"/>
        </w:sectPr>
      </w:pPr>
    </w:p>
    <w:p w14:paraId="5F08103D" w14:textId="2AC6865E" w:rsidR="00806BEB" w:rsidRPr="00903E8C" w:rsidRDefault="002D5B99" w:rsidP="00EC1C0A">
      <w:pPr>
        <w:pStyle w:val="Abstract"/>
        <w:rPr>
          <w:rFonts w:eastAsia="宋体"/>
          <w:lang w:val="en-US" w:eastAsia="zh-CN"/>
        </w:rPr>
      </w:pPr>
      <w:r w:rsidRPr="00903E8C">
        <w:rPr>
          <w:b/>
          <w:lang w:val="en-US"/>
        </w:rPr>
        <w:lastRenderedPageBreak/>
        <w:t>Abstract:</w:t>
      </w:r>
      <w:r w:rsidR="00AB2499" w:rsidRPr="00903E8C">
        <w:rPr>
          <w:rFonts w:eastAsia="宋体" w:hint="eastAsia"/>
          <w:b/>
          <w:lang w:val="en-US" w:eastAsia="zh-CN"/>
        </w:rPr>
        <w:t xml:space="preserve"> </w:t>
      </w:r>
      <w:r w:rsidR="00806BEB" w:rsidRPr="00903E8C">
        <w:rPr>
          <w:rFonts w:eastAsia="宋体"/>
          <w:lang w:val="en-US" w:eastAsia="zh-CN"/>
        </w:rPr>
        <w:t xml:space="preserve">Selective hydrogenation of </w:t>
      </w:r>
      <w:proofErr w:type="spellStart"/>
      <w:r w:rsidR="00627973" w:rsidRPr="00903E8C">
        <w:rPr>
          <w:rFonts w:eastAsia="宋体"/>
          <w:lang w:val="en-US" w:eastAsia="zh-CN"/>
        </w:rPr>
        <w:t>nitroarenes</w:t>
      </w:r>
      <w:proofErr w:type="spellEnd"/>
      <w:r w:rsidR="00627973" w:rsidRPr="00903E8C">
        <w:rPr>
          <w:rFonts w:eastAsia="宋体"/>
          <w:lang w:val="en-US" w:eastAsia="zh-CN"/>
        </w:rPr>
        <w:t xml:space="preserve"> to anilines</w:t>
      </w:r>
      <w:r w:rsidR="00806BEB" w:rsidRPr="00903E8C">
        <w:rPr>
          <w:rFonts w:eastAsia="宋体"/>
          <w:lang w:val="en-US" w:eastAsia="zh-CN"/>
        </w:rPr>
        <w:t xml:space="preserve"> is </w:t>
      </w:r>
      <w:r w:rsidR="00C2086E" w:rsidRPr="00903E8C">
        <w:rPr>
          <w:rFonts w:eastAsia="宋体"/>
          <w:lang w:val="en-US" w:eastAsia="zh-CN"/>
        </w:rPr>
        <w:t>an</w:t>
      </w:r>
      <w:r w:rsidR="00806BEB" w:rsidRPr="00903E8C">
        <w:rPr>
          <w:rFonts w:eastAsia="宋体"/>
          <w:lang w:val="en-US" w:eastAsia="zh-CN"/>
        </w:rPr>
        <w:t xml:space="preserve"> important</w:t>
      </w:r>
      <w:r w:rsidR="00627973" w:rsidRPr="00903E8C">
        <w:rPr>
          <w:rFonts w:eastAsia="宋体"/>
          <w:lang w:val="en-US" w:eastAsia="zh-CN"/>
        </w:rPr>
        <w:t xml:space="preserve"> organic transformation</w:t>
      </w:r>
      <w:r w:rsidR="006A055C" w:rsidRPr="00903E8C">
        <w:rPr>
          <w:rFonts w:eastAsia="宋体"/>
          <w:lang w:val="en-US" w:eastAsia="zh-CN"/>
        </w:rPr>
        <w:t>.</w:t>
      </w:r>
      <w:r w:rsidR="00806BEB" w:rsidRPr="00903E8C">
        <w:rPr>
          <w:rFonts w:eastAsia="宋体"/>
          <w:lang w:val="en-US" w:eastAsia="zh-CN"/>
        </w:rPr>
        <w:t xml:space="preserve"> </w:t>
      </w:r>
      <w:r w:rsidR="006A055C" w:rsidRPr="00903E8C">
        <w:rPr>
          <w:rFonts w:eastAsia="宋体"/>
          <w:lang w:val="en-US" w:eastAsia="zh-CN"/>
        </w:rPr>
        <w:t>M</w:t>
      </w:r>
      <w:r w:rsidR="00806BEB" w:rsidRPr="00903E8C">
        <w:rPr>
          <w:rFonts w:eastAsia="宋体"/>
          <w:lang w:val="en-US" w:eastAsia="zh-CN"/>
        </w:rPr>
        <w:t xml:space="preserve">ore than 4 million tons of aniline and its derivatives are produced every year </w:t>
      </w:r>
      <w:r w:rsidR="00A42A3E" w:rsidRPr="00903E8C">
        <w:rPr>
          <w:rFonts w:eastAsia="宋体"/>
          <w:lang w:val="en-US" w:eastAsia="zh-CN"/>
        </w:rPr>
        <w:t>to meet the needs of the</w:t>
      </w:r>
      <w:r w:rsidR="00806BEB" w:rsidRPr="00903E8C">
        <w:rPr>
          <w:rFonts w:eastAsia="宋体"/>
          <w:lang w:val="en-US" w:eastAsia="zh-CN"/>
        </w:rPr>
        <w:t xml:space="preserve"> agricultural, biological and pharmaceutical </w:t>
      </w:r>
      <w:r w:rsidR="00A42A3E" w:rsidRPr="00903E8C">
        <w:rPr>
          <w:rFonts w:eastAsia="宋体"/>
          <w:lang w:val="en-US" w:eastAsia="zh-CN"/>
        </w:rPr>
        <w:t>industries</w:t>
      </w:r>
      <w:r w:rsidR="00806BEB" w:rsidRPr="00903E8C">
        <w:rPr>
          <w:rFonts w:eastAsia="宋体"/>
          <w:lang w:val="en-US" w:eastAsia="zh-CN"/>
        </w:rPr>
        <w:t>.</w:t>
      </w:r>
      <w:r w:rsidR="005E671C" w:rsidRPr="00903E8C">
        <w:t xml:space="preserve"> </w:t>
      </w:r>
      <w:r w:rsidR="00A42A3E" w:rsidRPr="00903E8C">
        <w:t>Given the magnitude of the production</w:t>
      </w:r>
      <w:r w:rsidR="006A055C" w:rsidRPr="00903E8C">
        <w:t xml:space="preserve"> process</w:t>
      </w:r>
      <w:r w:rsidR="00A42A3E" w:rsidRPr="00903E8C">
        <w:t xml:space="preserve">, </w:t>
      </w:r>
      <w:r w:rsidR="00781B98" w:rsidRPr="00903E8C">
        <w:rPr>
          <w:rFonts w:eastAsia="宋体"/>
          <w:lang w:val="en-US" w:eastAsia="zh-CN"/>
        </w:rPr>
        <w:t>chemists</w:t>
      </w:r>
      <w:r w:rsidR="005E671C" w:rsidRPr="00903E8C">
        <w:rPr>
          <w:rFonts w:eastAsia="宋体"/>
          <w:lang w:val="en-US" w:eastAsia="zh-CN"/>
        </w:rPr>
        <w:t xml:space="preserve"> </w:t>
      </w:r>
      <w:r w:rsidR="00A42A3E" w:rsidRPr="00903E8C">
        <w:rPr>
          <w:rFonts w:eastAsia="宋体"/>
          <w:lang w:val="en-US" w:eastAsia="zh-CN"/>
        </w:rPr>
        <w:t>are continuously</w:t>
      </w:r>
      <w:r w:rsidR="005E671C" w:rsidRPr="00903E8C">
        <w:rPr>
          <w:rFonts w:eastAsia="宋体"/>
          <w:lang w:val="en-US" w:eastAsia="zh-CN"/>
        </w:rPr>
        <w:t xml:space="preserve"> </w:t>
      </w:r>
      <w:r w:rsidR="00A42A3E" w:rsidRPr="00903E8C">
        <w:rPr>
          <w:rFonts w:eastAsia="宋体"/>
          <w:lang w:val="en-US" w:eastAsia="zh-CN"/>
        </w:rPr>
        <w:t xml:space="preserve">working towards designing </w:t>
      </w:r>
      <w:r w:rsidR="005E671C" w:rsidRPr="00903E8C">
        <w:rPr>
          <w:rFonts w:eastAsia="宋体"/>
          <w:lang w:val="en-US" w:eastAsia="zh-CN"/>
        </w:rPr>
        <w:t>cheape</w:t>
      </w:r>
      <w:r w:rsidR="00A42A3E" w:rsidRPr="00903E8C">
        <w:rPr>
          <w:rFonts w:eastAsia="宋体"/>
          <w:lang w:val="en-US" w:eastAsia="zh-CN"/>
        </w:rPr>
        <w:t>r</w:t>
      </w:r>
      <w:r w:rsidR="005E671C" w:rsidRPr="00903E8C">
        <w:rPr>
          <w:rFonts w:eastAsia="宋体"/>
          <w:lang w:val="en-US" w:eastAsia="zh-CN"/>
        </w:rPr>
        <w:t xml:space="preserve"> </w:t>
      </w:r>
      <w:r w:rsidR="006A055C" w:rsidRPr="00903E8C">
        <w:rPr>
          <w:rFonts w:eastAsia="宋体"/>
          <w:lang w:val="en-US" w:eastAsia="zh-CN"/>
        </w:rPr>
        <w:t>and more efficient catalysts</w:t>
      </w:r>
      <w:r w:rsidR="005E671C" w:rsidRPr="00903E8C">
        <w:rPr>
          <w:rFonts w:eastAsia="宋体"/>
          <w:lang w:val="en-US" w:eastAsia="zh-CN"/>
        </w:rPr>
        <w:t xml:space="preserve">. In this work, </w:t>
      </w:r>
      <w:r w:rsidR="005E671C" w:rsidRPr="00903E8C">
        <w:rPr>
          <w:rFonts w:eastAsia="宋体"/>
          <w:bCs/>
          <w:iCs/>
          <w:lang w:val="en-US" w:eastAsia="zh-CN"/>
        </w:rPr>
        <w:t xml:space="preserve">cobalt phosphide/carbon </w:t>
      </w:r>
      <w:proofErr w:type="spellStart"/>
      <w:r w:rsidR="005E671C" w:rsidRPr="00903E8C">
        <w:rPr>
          <w:rFonts w:eastAsia="宋体"/>
          <w:bCs/>
          <w:iCs/>
          <w:lang w:val="en-US" w:eastAsia="zh-CN"/>
        </w:rPr>
        <w:t>nanocubes</w:t>
      </w:r>
      <w:proofErr w:type="spellEnd"/>
      <w:r w:rsidR="005E671C" w:rsidRPr="00903E8C">
        <w:rPr>
          <w:rFonts w:eastAsia="宋体"/>
          <w:bCs/>
          <w:iCs/>
          <w:lang w:val="en-US" w:eastAsia="zh-CN"/>
        </w:rPr>
        <w:t xml:space="preserve"> </w:t>
      </w:r>
      <w:r w:rsidR="00A42A3E" w:rsidRPr="00903E8C">
        <w:rPr>
          <w:rFonts w:eastAsia="宋体"/>
          <w:bCs/>
          <w:iCs/>
          <w:lang w:val="en-US" w:eastAsia="zh-CN"/>
        </w:rPr>
        <w:t xml:space="preserve">are designed and </w:t>
      </w:r>
      <w:r w:rsidR="006A055C" w:rsidRPr="00903E8C">
        <w:rPr>
          <w:rFonts w:eastAsia="宋体"/>
          <w:bCs/>
          <w:iCs/>
          <w:lang w:val="en-US" w:eastAsia="zh-CN"/>
        </w:rPr>
        <w:t xml:space="preserve">their catalytic activity is </w:t>
      </w:r>
      <w:r w:rsidR="00A42A3E" w:rsidRPr="00903E8C">
        <w:rPr>
          <w:rFonts w:eastAsia="宋体"/>
          <w:bCs/>
          <w:iCs/>
          <w:lang w:val="en-US" w:eastAsia="zh-CN"/>
        </w:rPr>
        <w:t xml:space="preserve">studied for this important conversion. A </w:t>
      </w:r>
      <w:r w:rsidR="006A055C" w:rsidRPr="00903E8C">
        <w:rPr>
          <w:rFonts w:eastAsia="宋体"/>
          <w:bCs/>
          <w:iCs/>
          <w:lang w:val="en-US" w:eastAsia="zh-CN"/>
        </w:rPr>
        <w:t xml:space="preserve">high surface area </w:t>
      </w:r>
      <w:r w:rsidR="00A42A3E" w:rsidRPr="00903E8C">
        <w:rPr>
          <w:rFonts w:eastAsia="宋体"/>
          <w:lang w:val="en-US" w:eastAsia="zh-CN"/>
        </w:rPr>
        <w:t xml:space="preserve">metal-organic framework (MOF), ZIF-67, is infused with </w:t>
      </w:r>
      <w:r w:rsidR="005E671C" w:rsidRPr="00903E8C">
        <w:rPr>
          <w:rFonts w:eastAsia="宋体"/>
          <w:bCs/>
          <w:iCs/>
          <w:lang w:val="en-US" w:eastAsia="zh-CN"/>
        </w:rPr>
        <w:t>red phosphorous</w:t>
      </w:r>
      <w:r w:rsidR="007D5646" w:rsidRPr="00903E8C">
        <w:rPr>
          <w:rFonts w:eastAsia="宋体"/>
          <w:bCs/>
          <w:iCs/>
          <w:lang w:val="en-US" w:eastAsia="zh-CN"/>
        </w:rPr>
        <w:t>, and then pyrol</w:t>
      </w:r>
      <w:r w:rsidR="005B30B3" w:rsidRPr="00903E8C">
        <w:rPr>
          <w:rFonts w:eastAsia="宋体" w:hint="eastAsia"/>
          <w:bCs/>
          <w:iCs/>
          <w:lang w:val="en-US" w:eastAsia="zh-CN"/>
        </w:rPr>
        <w:t>y</w:t>
      </w:r>
      <w:r w:rsidR="007D5646" w:rsidRPr="00903E8C">
        <w:rPr>
          <w:rFonts w:eastAsia="宋体"/>
          <w:bCs/>
          <w:iCs/>
          <w:lang w:val="en-US" w:eastAsia="zh-CN"/>
        </w:rPr>
        <w:t>sis promotes the facile production of</w:t>
      </w:r>
      <w:r w:rsidR="00A42A3E" w:rsidRPr="00903E8C">
        <w:rPr>
          <w:rFonts w:eastAsia="宋体"/>
          <w:bCs/>
          <w:iCs/>
          <w:lang w:val="en-US" w:eastAsia="zh-CN"/>
        </w:rPr>
        <w:t xml:space="preserve"> the phosphide</w:t>
      </w:r>
      <w:r w:rsidR="006A055C" w:rsidRPr="00903E8C">
        <w:rPr>
          <w:rFonts w:eastAsia="宋体"/>
          <w:bCs/>
          <w:iCs/>
          <w:lang w:val="en-US" w:eastAsia="zh-CN"/>
        </w:rPr>
        <w:t>-based catalysts</w:t>
      </w:r>
      <w:r w:rsidR="005E671C" w:rsidRPr="00903E8C">
        <w:rPr>
          <w:rFonts w:eastAsia="宋体"/>
          <w:bCs/>
          <w:iCs/>
          <w:lang w:val="en-US" w:eastAsia="zh-CN"/>
        </w:rPr>
        <w:t>.</w:t>
      </w:r>
      <w:r w:rsidR="00041F6E" w:rsidRPr="00903E8C">
        <w:rPr>
          <w:rFonts w:eastAsia="宋体"/>
          <w:bCs/>
          <w:iCs/>
          <w:lang w:val="en-US" w:eastAsia="zh-CN"/>
        </w:rPr>
        <w:t xml:space="preserve"> </w:t>
      </w:r>
      <w:r w:rsidR="007D5646" w:rsidRPr="00903E8C">
        <w:rPr>
          <w:rFonts w:eastAsia="宋体"/>
          <w:bCs/>
          <w:iCs/>
          <w:lang w:val="en-US" w:eastAsia="zh-CN"/>
        </w:rPr>
        <w:t>The resulting composite, consisting of</w:t>
      </w:r>
      <w:r w:rsidR="006A055C" w:rsidRPr="00903E8C">
        <w:rPr>
          <w:rFonts w:eastAsia="宋体"/>
          <w:bCs/>
          <w:iCs/>
          <w:lang w:val="en-US" w:eastAsia="zh-CN"/>
        </w:rPr>
        <w:t xml:space="preserve"> </w:t>
      </w:r>
      <w:r w:rsidR="00041F6E" w:rsidRPr="00903E8C">
        <w:rPr>
          <w:rFonts w:eastAsia="宋体"/>
          <w:bCs/>
          <w:iCs/>
          <w:lang w:val="en-US" w:eastAsia="zh-CN"/>
        </w:rPr>
        <w:t>Co</w:t>
      </w:r>
      <w:r w:rsidR="00041F6E" w:rsidRPr="00903E8C">
        <w:rPr>
          <w:rFonts w:eastAsia="宋体"/>
          <w:bCs/>
          <w:iCs/>
          <w:vertAlign w:val="subscript"/>
          <w:lang w:val="en-US" w:eastAsia="zh-CN"/>
        </w:rPr>
        <w:t>2</w:t>
      </w:r>
      <w:r w:rsidR="00041F6E" w:rsidRPr="00903E8C">
        <w:rPr>
          <w:rFonts w:eastAsia="宋体"/>
          <w:bCs/>
          <w:iCs/>
          <w:lang w:val="en-US" w:eastAsia="zh-CN"/>
        </w:rPr>
        <w:t>P@C</w:t>
      </w:r>
      <w:r w:rsidR="00432996" w:rsidRPr="00903E8C">
        <w:rPr>
          <w:rFonts w:eastAsia="宋体"/>
          <w:bCs/>
          <w:iCs/>
          <w:lang w:val="en-US" w:eastAsia="zh-CN"/>
        </w:rPr>
        <w:t>N</w:t>
      </w:r>
      <w:r w:rsidR="00041F6E" w:rsidRPr="00903E8C">
        <w:rPr>
          <w:rFonts w:eastAsia="宋体"/>
          <w:bCs/>
          <w:iCs/>
          <w:vertAlign w:val="subscript"/>
          <w:lang w:val="en-US" w:eastAsia="zh-CN"/>
        </w:rPr>
        <w:t>x</w:t>
      </w:r>
      <w:r w:rsidR="007D5646" w:rsidRPr="00903E8C">
        <w:rPr>
          <w:rFonts w:eastAsia="宋体"/>
          <w:bCs/>
          <w:iCs/>
          <w:vertAlign w:val="subscript"/>
          <w:lang w:val="en-US" w:eastAsia="zh-CN"/>
        </w:rPr>
        <w:t xml:space="preserve"> </w:t>
      </w:r>
      <w:proofErr w:type="spellStart"/>
      <w:r w:rsidR="007D5646" w:rsidRPr="00903E8C">
        <w:rPr>
          <w:rFonts w:eastAsia="宋体"/>
          <w:bCs/>
          <w:iCs/>
          <w:lang w:val="en-US" w:eastAsia="zh-CN"/>
        </w:rPr>
        <w:t>nanocubes</w:t>
      </w:r>
      <w:proofErr w:type="spellEnd"/>
      <w:r w:rsidR="006A055C" w:rsidRPr="00903E8C">
        <w:rPr>
          <w:rFonts w:eastAsia="宋体"/>
          <w:bCs/>
          <w:iCs/>
          <w:lang w:val="en-US" w:eastAsia="zh-CN"/>
        </w:rPr>
        <w:t>, is shown to</w:t>
      </w:r>
      <w:r w:rsidR="00041F6E" w:rsidRPr="00903E8C">
        <w:rPr>
          <w:rFonts w:eastAsia="宋体"/>
          <w:bCs/>
          <w:iCs/>
          <w:lang w:val="en-US" w:eastAsia="zh-CN"/>
        </w:rPr>
        <w:t xml:space="preserve"> </w:t>
      </w:r>
      <w:r w:rsidR="00A42A3E" w:rsidRPr="00903E8C">
        <w:rPr>
          <w:rFonts w:eastAsia="宋体"/>
          <w:bCs/>
          <w:iCs/>
          <w:lang w:val="en-US" w:eastAsia="zh-CN"/>
        </w:rPr>
        <w:t>exhibit excellent catalytic performance in</w:t>
      </w:r>
      <w:r w:rsidR="00B50859" w:rsidRPr="00903E8C">
        <w:rPr>
          <w:rFonts w:eastAsia="宋体"/>
          <w:bCs/>
          <w:iCs/>
          <w:lang w:val="en-US" w:eastAsia="zh-CN"/>
        </w:rPr>
        <w:t xml:space="preserve"> </w:t>
      </w:r>
      <w:r w:rsidR="00A42A3E" w:rsidRPr="00903E8C">
        <w:rPr>
          <w:rFonts w:eastAsia="宋体"/>
          <w:bCs/>
          <w:iCs/>
          <w:lang w:val="en-US" w:eastAsia="zh-CN"/>
        </w:rPr>
        <w:t xml:space="preserve">the </w:t>
      </w:r>
      <w:r w:rsidR="00B50859" w:rsidRPr="00903E8C">
        <w:rPr>
          <w:rFonts w:eastAsia="宋体"/>
          <w:bCs/>
          <w:iCs/>
          <w:lang w:val="en-US" w:eastAsia="zh-CN"/>
        </w:rPr>
        <w:t xml:space="preserve">selective hydrogenation of </w:t>
      </w:r>
      <w:proofErr w:type="spellStart"/>
      <w:r w:rsidR="00B50859" w:rsidRPr="00903E8C">
        <w:rPr>
          <w:rFonts w:eastAsia="宋体"/>
          <w:bCs/>
          <w:iCs/>
          <w:lang w:val="en-US" w:eastAsia="zh-CN"/>
        </w:rPr>
        <w:t>nitroarenes</w:t>
      </w:r>
      <w:proofErr w:type="spellEnd"/>
      <w:r w:rsidR="00B50859" w:rsidRPr="00903E8C">
        <w:rPr>
          <w:rFonts w:eastAsia="宋体"/>
          <w:bCs/>
          <w:iCs/>
          <w:lang w:val="en-US" w:eastAsia="zh-CN"/>
        </w:rPr>
        <w:t xml:space="preserve"> to anilines</w:t>
      </w:r>
      <w:r w:rsidR="00041F6E" w:rsidRPr="00903E8C">
        <w:rPr>
          <w:rFonts w:eastAsia="宋体"/>
          <w:bCs/>
          <w:iCs/>
          <w:lang w:val="en-US" w:eastAsia="zh-CN"/>
        </w:rPr>
        <w:t xml:space="preserve">. To </w:t>
      </w:r>
      <w:r w:rsidR="00B50859" w:rsidRPr="00903E8C">
        <w:rPr>
          <w:rFonts w:eastAsia="宋体"/>
          <w:bCs/>
          <w:iCs/>
          <w:lang w:val="en-US" w:eastAsia="zh-CN"/>
        </w:rPr>
        <w:t>the</w:t>
      </w:r>
      <w:r w:rsidR="00041F6E" w:rsidRPr="00903E8C">
        <w:rPr>
          <w:rFonts w:eastAsia="宋体"/>
          <w:bCs/>
          <w:iCs/>
          <w:lang w:val="en-US" w:eastAsia="zh-CN"/>
        </w:rPr>
        <w:t xml:space="preserve"> best of </w:t>
      </w:r>
      <w:r w:rsidR="00B50859" w:rsidRPr="00903E8C">
        <w:rPr>
          <w:rFonts w:eastAsia="宋体"/>
          <w:bCs/>
          <w:iCs/>
          <w:lang w:val="en-US" w:eastAsia="zh-CN"/>
        </w:rPr>
        <w:t xml:space="preserve">our </w:t>
      </w:r>
      <w:r w:rsidR="00041F6E" w:rsidRPr="00903E8C">
        <w:rPr>
          <w:rFonts w:eastAsia="宋体"/>
          <w:bCs/>
          <w:iCs/>
          <w:lang w:val="en-US" w:eastAsia="zh-CN"/>
        </w:rPr>
        <w:t xml:space="preserve">knowledge, this is the first report </w:t>
      </w:r>
      <w:r w:rsidR="006A055C" w:rsidRPr="00903E8C">
        <w:rPr>
          <w:rFonts w:eastAsia="宋体"/>
          <w:bCs/>
          <w:iCs/>
          <w:lang w:val="en-US" w:eastAsia="zh-CN"/>
        </w:rPr>
        <w:t xml:space="preserve">showing </w:t>
      </w:r>
      <w:r w:rsidR="00C2086E" w:rsidRPr="00903E8C">
        <w:rPr>
          <w:rFonts w:eastAsia="宋体"/>
          <w:bCs/>
          <w:iCs/>
          <w:lang w:val="en-US" w:eastAsia="zh-CN"/>
        </w:rPr>
        <w:t xml:space="preserve">catalytic activity of a </w:t>
      </w:r>
      <w:r w:rsidR="00041F6E" w:rsidRPr="00903E8C">
        <w:rPr>
          <w:rFonts w:eastAsia="宋体"/>
          <w:bCs/>
          <w:iCs/>
          <w:lang w:val="en-US" w:eastAsia="zh-CN"/>
        </w:rPr>
        <w:t xml:space="preserve">cobalt phosphide </w:t>
      </w:r>
      <w:r w:rsidR="00C2086E" w:rsidRPr="00903E8C">
        <w:rPr>
          <w:rFonts w:eastAsia="宋体"/>
          <w:bCs/>
          <w:iCs/>
          <w:lang w:val="en-US" w:eastAsia="zh-CN"/>
        </w:rPr>
        <w:t xml:space="preserve">in </w:t>
      </w:r>
      <w:proofErr w:type="spellStart"/>
      <w:r w:rsidR="00C2086E" w:rsidRPr="00903E8C">
        <w:rPr>
          <w:rFonts w:eastAsia="宋体"/>
          <w:bCs/>
          <w:iCs/>
          <w:lang w:val="en-US" w:eastAsia="zh-CN"/>
        </w:rPr>
        <w:t>nitroarene</w:t>
      </w:r>
      <w:r w:rsidR="005C4CA9" w:rsidRPr="00903E8C">
        <w:rPr>
          <w:rFonts w:eastAsia="宋体" w:hint="eastAsia"/>
          <w:bCs/>
          <w:iCs/>
          <w:lang w:val="en-US" w:eastAsia="zh-CN"/>
        </w:rPr>
        <w:t>s</w:t>
      </w:r>
      <w:proofErr w:type="spellEnd"/>
      <w:r w:rsidR="00041F6E" w:rsidRPr="00903E8C">
        <w:rPr>
          <w:rFonts w:eastAsia="宋体"/>
          <w:bCs/>
          <w:iCs/>
          <w:lang w:val="en-US" w:eastAsia="zh-CN"/>
        </w:rPr>
        <w:t xml:space="preserve"> hydrogenation</w:t>
      </w:r>
      <w:r w:rsidR="00336F64" w:rsidRPr="00903E8C">
        <w:rPr>
          <w:rFonts w:eastAsia="宋体"/>
          <w:bCs/>
          <w:iCs/>
          <w:lang w:val="en-US" w:eastAsia="zh-CN"/>
        </w:rPr>
        <w:t>.</w:t>
      </w:r>
    </w:p>
    <w:p w14:paraId="5363EA06" w14:textId="18602C7C" w:rsidR="00AD36E3" w:rsidRPr="00903E8C" w:rsidRDefault="00AD36E3" w:rsidP="00D1467F">
      <w:pPr>
        <w:pStyle w:val="Abstract"/>
        <w:spacing w:after="0"/>
        <w:rPr>
          <w:rFonts w:eastAsia="宋体"/>
          <w:sz w:val="17"/>
          <w:szCs w:val="17"/>
          <w:lang w:val="en-US" w:eastAsia="zh-CN"/>
        </w:rPr>
      </w:pPr>
      <w:r w:rsidRPr="00903E8C">
        <w:rPr>
          <w:rFonts w:eastAsia="宋体"/>
          <w:sz w:val="17"/>
          <w:szCs w:val="17"/>
          <w:lang w:val="en-US" w:eastAsia="zh-CN"/>
        </w:rPr>
        <w:t xml:space="preserve">As a </w:t>
      </w:r>
      <w:r w:rsidR="006A055C" w:rsidRPr="00903E8C">
        <w:rPr>
          <w:rFonts w:eastAsia="宋体"/>
          <w:sz w:val="17"/>
          <w:szCs w:val="17"/>
          <w:lang w:val="en-US" w:eastAsia="zh-CN"/>
        </w:rPr>
        <w:t>relatively new class of</w:t>
      </w:r>
      <w:r w:rsidRPr="00903E8C">
        <w:rPr>
          <w:rFonts w:eastAsia="宋体"/>
          <w:sz w:val="17"/>
          <w:szCs w:val="17"/>
          <w:lang w:val="en-US" w:eastAsia="zh-CN"/>
        </w:rPr>
        <w:t xml:space="preserve"> porous materials, metal-organic frameworks (MOFs), have moved to the forefront of materials research because of their unprecedented internal surface areas, tunable topologies</w:t>
      </w:r>
      <w:r w:rsidR="00B50859" w:rsidRPr="00903E8C">
        <w:rPr>
          <w:rFonts w:eastAsia="宋体"/>
          <w:sz w:val="17"/>
          <w:szCs w:val="17"/>
          <w:lang w:val="en-US" w:eastAsia="zh-CN"/>
        </w:rPr>
        <w:t>, and designable pore surfaces.</w:t>
      </w:r>
      <w:r w:rsidR="00FD436E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PEVuZE5vdGU+PENpdGU+PEF1dGhvcj5GdXJ1a2F3YTwvQXV0aG9yPjxZZWFyPjIwMTM8L1llYXI+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</w:fldData>
        </w:fldChar>
      </w:r>
      <w:r w:rsidR="00D93D37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D93D37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PEVuZE5vdGU+PENpdGU+PEF1dGhvcj5GdXJ1a2F3YTwvQXV0aG9yPjxZZWFyPjIwMTM8L1llYXI+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</w:fldData>
        </w:fldChar>
      </w:r>
      <w:r w:rsidR="00D93D37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D93D37" w:rsidRPr="00903E8C">
        <w:rPr>
          <w:rFonts w:eastAsia="宋体"/>
          <w:sz w:val="17"/>
          <w:szCs w:val="17"/>
          <w:lang w:val="en-US" w:eastAsia="zh-CN"/>
        </w:rPr>
      </w:r>
      <w:r w:rsidR="00D93D37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FD436E" w:rsidRPr="00903E8C">
        <w:rPr>
          <w:rFonts w:eastAsia="宋体"/>
          <w:sz w:val="17"/>
          <w:szCs w:val="17"/>
          <w:lang w:val="en-US" w:eastAsia="zh-CN"/>
        </w:rPr>
      </w:r>
      <w:r w:rsidR="00FD436E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415E52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1" w:tooltip="Furukawa, 2013 #14716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1</w:t>
        </w:r>
      </w:hyperlink>
      <w:r w:rsidR="00415E52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FD436E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B50859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Pr="00903E8C">
        <w:rPr>
          <w:rFonts w:eastAsia="宋体"/>
          <w:sz w:val="17"/>
          <w:szCs w:val="17"/>
          <w:lang w:val="en-US" w:eastAsia="zh-CN"/>
        </w:rPr>
        <w:t>These properties endow MOFs with great promise in applications coupled to catalysis, gas adsorption/separation, chemical sensing and so on.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PEVuZE5vdGU+PENpdGU+PEF1dGhvcj5MZWU8L0F1dGhvcj48WWVhcj4yMDA5PC9ZZWFyPjxSZWNO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=
</w:fldData>
        </w:fldChar>
      </w:r>
      <w:r w:rsidR="00D93D37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D93D37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PEVuZE5vdGU+PENpdGU+PEF1dGhvcj5MZWU8L0F1dGhvcj48WWVhcj4yMDA5PC9ZZWFyPjxSZWNO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=
</w:fldData>
        </w:fldChar>
      </w:r>
      <w:r w:rsidR="00D93D37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D93D37" w:rsidRPr="00903E8C">
        <w:rPr>
          <w:rFonts w:eastAsia="宋体"/>
          <w:sz w:val="17"/>
          <w:szCs w:val="17"/>
          <w:lang w:val="en-US" w:eastAsia="zh-CN"/>
        </w:rPr>
      </w:r>
      <w:r w:rsidR="00D93D37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2A3876" w:rsidRPr="00903E8C">
        <w:rPr>
          <w:rFonts w:eastAsia="宋体"/>
          <w:sz w:val="17"/>
          <w:szCs w:val="17"/>
          <w:lang w:val="en-US" w:eastAsia="zh-CN"/>
        </w:rPr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4A073F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8" w:tooltip="Lee, 2009 #4858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2</w:t>
        </w:r>
      </w:hyperlink>
      <w:r w:rsidR="004A073F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F71A64" w:rsidRPr="00903E8C">
        <w:rPr>
          <w:rFonts w:eastAsia="宋体"/>
          <w:sz w:val="17"/>
          <w:szCs w:val="17"/>
          <w:lang w:val="en-US" w:eastAsia="zh-CN"/>
        </w:rPr>
        <w:t>For example, t</w:t>
      </w:r>
      <w:r w:rsidR="00737245" w:rsidRPr="00903E8C">
        <w:rPr>
          <w:rFonts w:eastAsia="宋体"/>
          <w:sz w:val="17"/>
          <w:szCs w:val="17"/>
          <w:lang w:val="en-US" w:eastAsia="zh-CN"/>
        </w:rPr>
        <w:t xml:space="preserve">he </w:t>
      </w:r>
      <w:r w:rsidR="00F71A64" w:rsidRPr="00903E8C">
        <w:rPr>
          <w:rFonts w:eastAsia="宋体"/>
          <w:sz w:val="17"/>
          <w:szCs w:val="17"/>
          <w:lang w:val="en-US" w:eastAsia="zh-CN"/>
        </w:rPr>
        <w:t xml:space="preserve">organic ligands </w:t>
      </w:r>
      <w:r w:rsidR="006A055C" w:rsidRPr="00903E8C">
        <w:rPr>
          <w:rFonts w:eastAsia="宋体"/>
          <w:sz w:val="17"/>
          <w:szCs w:val="17"/>
          <w:lang w:val="en-US" w:eastAsia="zh-CN"/>
        </w:rPr>
        <w:t>in</w:t>
      </w:r>
      <w:r w:rsidR="00737245" w:rsidRPr="00903E8C">
        <w:rPr>
          <w:rFonts w:eastAsia="宋体"/>
          <w:sz w:val="17"/>
          <w:szCs w:val="17"/>
          <w:lang w:val="en-US" w:eastAsia="zh-CN"/>
        </w:rPr>
        <w:t xml:space="preserve"> MOFs,</w:t>
      </w:r>
      <w:r w:rsidR="00E05DF7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8C4C12" w:rsidRPr="00903E8C">
        <w:rPr>
          <w:rFonts w:eastAsia="宋体"/>
          <w:sz w:val="17"/>
          <w:szCs w:val="17"/>
          <w:lang w:val="en-US" w:eastAsia="zh-CN"/>
        </w:rPr>
        <w:t>promote</w:t>
      </w:r>
      <w:r w:rsidR="006A055C" w:rsidRPr="00903E8C">
        <w:rPr>
          <w:rFonts w:eastAsia="宋体"/>
          <w:sz w:val="17"/>
          <w:szCs w:val="17"/>
          <w:lang w:val="en-US" w:eastAsia="zh-CN"/>
        </w:rPr>
        <w:t xml:space="preserve"> the formation of </w:t>
      </w:r>
      <w:r w:rsidRPr="00903E8C">
        <w:rPr>
          <w:rFonts w:eastAsia="宋体"/>
          <w:sz w:val="17"/>
          <w:szCs w:val="17"/>
          <w:lang w:val="en-US" w:eastAsia="zh-CN"/>
        </w:rPr>
        <w:t xml:space="preserve">frameworks </w:t>
      </w:r>
      <w:r w:rsidR="006A055C" w:rsidRPr="00903E8C">
        <w:rPr>
          <w:rFonts w:eastAsia="宋体"/>
          <w:sz w:val="17"/>
          <w:szCs w:val="17"/>
          <w:lang w:val="en-US" w:eastAsia="zh-CN"/>
        </w:rPr>
        <w:t>that have</w:t>
      </w:r>
      <w:r w:rsidRPr="00903E8C">
        <w:rPr>
          <w:rFonts w:eastAsia="宋体"/>
          <w:sz w:val="17"/>
          <w:szCs w:val="17"/>
          <w:lang w:val="en-US" w:eastAsia="zh-CN"/>
        </w:rPr>
        <w:t xml:space="preserve"> highly dispersed </w:t>
      </w:r>
      <w:r w:rsidR="006A055C" w:rsidRPr="00903E8C">
        <w:rPr>
          <w:rFonts w:eastAsia="宋体"/>
          <w:sz w:val="17"/>
          <w:szCs w:val="17"/>
          <w:lang w:val="en-US" w:eastAsia="zh-CN"/>
        </w:rPr>
        <w:t>metal ions and clusters.</w: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&lt;EndNote&gt;&lt;Cite&gt;&lt;Author&gt;Peng&lt;/Author&gt;&lt;Year&gt;2017&lt;/Year&gt;&lt;RecNum&gt;22978&lt;/RecNum&gt;&lt;DisplayText&gt;&lt;style face="superscript"&gt;[3]&lt;/style&gt;&lt;/DisplayText&gt;&lt;record&gt;&lt;rec-number&gt;22978&lt;/rec-number&gt;&lt;foreign-keys&gt;&lt;key app="EN" db-id="x2wvet2s5xwpsdee2f5xsd9o5s2xffadte9a" timestamp="1501794461"&gt;22978&lt;/key&gt;&lt;/foreign-keys&gt;&lt;ref-type name="Journal Article"&gt;17&lt;/ref-type&gt;&lt;contributors&gt;&lt;authors&gt;&lt;author&gt;Peng, Li&lt;/author&gt;&lt;author&gt;Asgari, Mehrdad&lt;/author&gt;&lt;author&gt;Mieville, Pascal&lt;/author&gt;&lt;author&gt;Schouwink, Pascal&lt;/author&gt;&lt;author&gt;Bulut, Safak&lt;/author&gt;&lt;author&gt;Sun, Daniel T.&lt;/author&gt;&lt;author&gt;Zhou, Zhongrui&lt;/author&gt;&lt;author&gt;Pattison, Philip&lt;/author&gt;&lt;author&gt;van Beek, Wouter&lt;/author&gt;&lt;author&gt;Queen, Wendy L.&lt;/author&gt;&lt;/authors&gt;&lt;/contributors&gt;&lt;titles&gt;&lt;title&gt;Using Predefined M3(μ3-O) Clusters as Building Blocks for an Isostructural Series of Metal–Organic Frameworks&lt;/title&gt;&lt;secondary-title&gt;ACS Applied Materials &amp;amp; Interfaces&lt;/secondary-title&gt;&lt;/titles&gt;&lt;periodical&gt;&lt;full-title&gt;ACS Applied Materials &amp;amp; Interfaces&lt;/full-title&gt;&lt;/periodical&gt;&lt;pages&gt;23957-23966&lt;/pages&gt;&lt;volume&gt;9&lt;/volume&gt;&lt;number&gt;28&lt;/number&gt;&lt;dates&gt;&lt;year&gt;2017&lt;/year&gt;&lt;/dates&gt;&lt;isbn&gt;1944-8244&amp;#xD;1944-8252&lt;/isbn&gt;&lt;label&gt;&lt;style face="normal" font="default" size="100%"&gt;WD&lt;/style&gt;&lt;style face="normal" font="default" charset="134" size="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100%"&gt;516&lt;/style&gt;&lt;/label&gt;&lt;urls&gt;&lt;/urls&gt;&lt;electronic-resource-num&gt;10.1021/acsami.7b06041&lt;/electronic-resource-num&gt;&lt;research-notes&gt;&lt;style face="normal" font="default" charset="134" size="100%"&gt;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彭丽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&lt;/style&gt;&lt;style face="normal" font="default" size="100%"&gt;ACS&lt;/style&gt;&lt;style face="normal" font="default" charset="134" size="100%"&gt; &lt;/style&gt;&lt;style face="normal" font="default" size="100%"&gt;Applied:SBU&lt;/style&gt;&lt;style face="normal" font="default" charset="134" size="100%"&gt;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簇二级构筑单元配体交换制备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&lt;/style&gt;&lt;style face="normal" font="default" size="100%"&gt;MOF&lt;/style&gt;&lt;style face="normal" font="default" charset="134" size="100%"&gt;-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机理研究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&lt;/style&gt;&lt;/research-notes&gt;&lt;/record&gt;&lt;/Cite&gt;&lt;/EndNote&gt;</w:instrTex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16" w:tooltip="Peng, 2017 #22978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3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6A055C" w:rsidRPr="00903E8C">
        <w:rPr>
          <w:rFonts w:eastAsia="宋体"/>
          <w:sz w:val="17"/>
          <w:szCs w:val="17"/>
          <w:lang w:val="en-US" w:eastAsia="zh-CN"/>
        </w:rPr>
        <w:t xml:space="preserve"> Further, </w:t>
      </w:r>
      <w:r w:rsidRPr="00903E8C">
        <w:rPr>
          <w:rFonts w:eastAsia="宋体"/>
          <w:sz w:val="17"/>
          <w:szCs w:val="17"/>
          <w:lang w:val="en-US" w:eastAsia="zh-CN"/>
        </w:rPr>
        <w:t>the</w:t>
      </w:r>
      <w:r w:rsidR="00F71A64" w:rsidRPr="00903E8C">
        <w:rPr>
          <w:rFonts w:eastAsia="宋体"/>
          <w:sz w:val="17"/>
          <w:szCs w:val="17"/>
          <w:lang w:val="en-US" w:eastAsia="zh-CN"/>
        </w:rPr>
        <w:t>se</w:t>
      </w:r>
      <w:r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6A055C" w:rsidRPr="00903E8C">
        <w:rPr>
          <w:rFonts w:eastAsia="宋体"/>
          <w:sz w:val="17"/>
          <w:szCs w:val="17"/>
          <w:lang w:val="en-US" w:eastAsia="zh-CN"/>
        </w:rPr>
        <w:t xml:space="preserve">ligands can be pre-designed to </w:t>
      </w:r>
      <w:r w:rsidR="002D37AC" w:rsidRPr="00903E8C">
        <w:rPr>
          <w:rFonts w:eastAsia="宋体"/>
          <w:sz w:val="17"/>
          <w:szCs w:val="17"/>
          <w:lang w:val="en-US" w:eastAsia="zh-CN"/>
        </w:rPr>
        <w:t>afford additional</w:t>
      </w:r>
      <w:r w:rsidR="006A055C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Pr="00903E8C">
        <w:rPr>
          <w:rFonts w:eastAsia="宋体"/>
          <w:sz w:val="17"/>
          <w:szCs w:val="17"/>
          <w:lang w:val="en-US" w:eastAsia="zh-CN"/>
        </w:rPr>
        <w:t xml:space="preserve">coordination sites </w:t>
      </w:r>
      <w:r w:rsidR="008C4C12" w:rsidRPr="00903E8C">
        <w:rPr>
          <w:rFonts w:eastAsia="宋体"/>
          <w:sz w:val="17"/>
          <w:szCs w:val="17"/>
          <w:lang w:val="en-US" w:eastAsia="zh-CN"/>
        </w:rPr>
        <w:t>for metals.</w:t>
      </w:r>
      <w:r w:rsidR="00AA512C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PEVuZE5vdGU+PENpdGU+PEF1dGhvcj5DaGVuPC9BdXRob3I+PFllYXI+MjAxNDwvWWVhcj48UmVj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PEVuZE5vdGU+PENpdGU+PEF1dGhvcj5DaGVuPC9BdXRob3I+PFllYXI+MjAxNDwvWWVhcj48UmVj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 w:val="17"/>
          <w:szCs w:val="17"/>
          <w:lang w:val="en-US" w:eastAsia="zh-CN"/>
        </w:rPr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AA512C" w:rsidRPr="00903E8C">
        <w:rPr>
          <w:rFonts w:eastAsia="宋体"/>
          <w:sz w:val="17"/>
          <w:szCs w:val="17"/>
          <w:lang w:val="en-US" w:eastAsia="zh-CN"/>
        </w:rPr>
      </w:r>
      <w:r w:rsidR="00AA512C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17" w:tooltip="Chen, 2014 #15060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4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AA512C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8C4C12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F71A64" w:rsidRPr="00903E8C">
        <w:rPr>
          <w:rFonts w:eastAsia="宋体"/>
          <w:sz w:val="17"/>
          <w:szCs w:val="17"/>
          <w:lang w:val="en-US" w:eastAsia="zh-CN"/>
        </w:rPr>
        <w:t xml:space="preserve">These structural features can </w:t>
      </w:r>
      <w:r w:rsidR="008C4C12" w:rsidRPr="00903E8C">
        <w:rPr>
          <w:rFonts w:eastAsia="宋体"/>
          <w:sz w:val="17"/>
          <w:szCs w:val="17"/>
          <w:lang w:val="en-US" w:eastAsia="zh-CN"/>
        </w:rPr>
        <w:t xml:space="preserve">aid the formation of </w:t>
      </w:r>
      <w:r w:rsidR="00F71A64" w:rsidRPr="00903E8C">
        <w:rPr>
          <w:rFonts w:eastAsia="宋体"/>
          <w:sz w:val="17"/>
          <w:szCs w:val="17"/>
          <w:lang w:val="en-US" w:eastAsia="zh-CN"/>
        </w:rPr>
        <w:t xml:space="preserve">MOFs and </w:t>
      </w:r>
      <w:r w:rsidR="006A055C" w:rsidRPr="00903E8C">
        <w:rPr>
          <w:rFonts w:eastAsia="宋体"/>
          <w:sz w:val="17"/>
          <w:szCs w:val="17"/>
          <w:lang w:val="en-US" w:eastAsia="zh-CN"/>
        </w:rPr>
        <w:t>MOF-derived</w:t>
      </w:r>
      <w:r w:rsidR="008C4C12" w:rsidRPr="00903E8C">
        <w:rPr>
          <w:rFonts w:eastAsia="宋体"/>
          <w:sz w:val="17"/>
          <w:szCs w:val="17"/>
          <w:lang w:val="en-US" w:eastAsia="zh-CN"/>
        </w:rPr>
        <w:t xml:space="preserve"> materials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8C4C12" w:rsidRPr="00903E8C">
        <w:rPr>
          <w:rFonts w:eastAsia="宋体"/>
          <w:sz w:val="17"/>
          <w:szCs w:val="17"/>
          <w:lang w:val="en-US" w:eastAsia="zh-CN"/>
        </w:rPr>
        <w:t>with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very small and highly dispersed nanoparticles, clusters</w:t>
      </w:r>
      <w:r w:rsidR="006A055C" w:rsidRPr="00903E8C">
        <w:rPr>
          <w:rFonts w:eastAsia="宋体"/>
          <w:sz w:val="17"/>
          <w:szCs w:val="17"/>
          <w:lang w:val="en-US" w:eastAsia="zh-CN"/>
        </w:rPr>
        <w:t>, and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even single atom</w:t>
      </w:r>
      <w:r w:rsidR="000E0240" w:rsidRPr="00903E8C">
        <w:rPr>
          <w:rFonts w:eastAsia="宋体"/>
          <w:sz w:val="17"/>
          <w:szCs w:val="17"/>
          <w:lang w:val="en-US" w:eastAsia="zh-CN"/>
        </w:rPr>
        <w:t>s</w:t>
      </w:r>
      <w:r w:rsidR="00F71A64" w:rsidRPr="00903E8C">
        <w:rPr>
          <w:rFonts w:eastAsia="宋体"/>
          <w:sz w:val="17"/>
          <w:szCs w:val="17"/>
          <w:lang w:val="en-US" w:eastAsia="zh-CN"/>
        </w:rPr>
        <w:t xml:space="preserve"> as catalytically active sites</w:t>
      </w:r>
      <w:r w:rsidR="00E65C9A" w:rsidRPr="00903E8C">
        <w:rPr>
          <w:rFonts w:eastAsia="宋体"/>
          <w:sz w:val="17"/>
          <w:szCs w:val="17"/>
          <w:lang w:val="en-US" w:eastAsia="zh-CN"/>
        </w:rPr>
        <w:t xml:space="preserve">. Hence, compared to other classes of porous materials, MOF-based </w:t>
      </w:r>
      <w:r w:rsidR="008C4C12" w:rsidRPr="00903E8C">
        <w:rPr>
          <w:rFonts w:eastAsia="宋体"/>
          <w:sz w:val="17"/>
          <w:szCs w:val="17"/>
          <w:lang w:val="en-US" w:eastAsia="zh-CN"/>
        </w:rPr>
        <w:t>catalysts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E65C9A" w:rsidRPr="00903E8C">
        <w:rPr>
          <w:rFonts w:eastAsia="宋体"/>
          <w:sz w:val="17"/>
          <w:szCs w:val="17"/>
          <w:lang w:val="en-US" w:eastAsia="zh-CN"/>
        </w:rPr>
        <w:t>c</w:t>
      </w:r>
      <w:r w:rsidR="002D37AC" w:rsidRPr="00903E8C">
        <w:rPr>
          <w:rFonts w:eastAsia="宋体"/>
          <w:sz w:val="17"/>
          <w:szCs w:val="17"/>
          <w:lang w:val="en-US" w:eastAsia="zh-CN"/>
        </w:rPr>
        <w:t>an offer</w:t>
      </w:r>
      <w:r w:rsidR="00F71A64" w:rsidRPr="00903E8C">
        <w:rPr>
          <w:rFonts w:eastAsia="宋体"/>
          <w:sz w:val="17"/>
          <w:szCs w:val="17"/>
          <w:lang w:val="en-US" w:eastAsia="zh-CN"/>
        </w:rPr>
        <w:t xml:space="preserve"> higher activities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that </w:t>
      </w:r>
      <w:r w:rsidR="00F71A64" w:rsidRPr="00903E8C">
        <w:rPr>
          <w:rFonts w:eastAsia="宋体"/>
          <w:sz w:val="17"/>
          <w:szCs w:val="17"/>
          <w:lang w:val="en-US" w:eastAsia="zh-CN"/>
        </w:rPr>
        <w:t>are</w:t>
      </w:r>
      <w:r w:rsidR="004B03D9" w:rsidRPr="00903E8C">
        <w:rPr>
          <w:rFonts w:eastAsia="宋体"/>
          <w:sz w:val="17"/>
          <w:szCs w:val="17"/>
          <w:lang w:val="en-US" w:eastAsia="zh-CN"/>
        </w:rPr>
        <w:t xml:space="preserve"> comparable to their homogeneous counterparts.</w:t>
      </w:r>
      <w:r w:rsidR="00C15158" w:rsidRPr="00903E8C">
        <w:rPr>
          <w:rFonts w:eastAsia="宋体"/>
          <w:sz w:val="17"/>
          <w:szCs w:val="17"/>
          <w:lang w:val="en-US" w:eastAsia="zh-CN"/>
        </w:rPr>
        <w:t xml:space="preserve"> For example, Li </w:t>
      </w:r>
      <w:r w:rsidR="00C15158" w:rsidRPr="00903E8C">
        <w:rPr>
          <w:rFonts w:eastAsia="宋体"/>
          <w:i/>
          <w:sz w:val="17"/>
          <w:szCs w:val="17"/>
          <w:lang w:val="en-US" w:eastAsia="zh-CN"/>
        </w:rPr>
        <w:t>et al</w:t>
      </w:r>
      <w:r w:rsidR="006A055C" w:rsidRPr="00903E8C">
        <w:rPr>
          <w:rFonts w:eastAsia="宋体"/>
          <w:sz w:val="17"/>
          <w:szCs w:val="17"/>
          <w:lang w:val="en-US" w:eastAsia="zh-CN"/>
        </w:rPr>
        <w:t xml:space="preserve"> recently </w:t>
      </w:r>
      <w:r w:rsidR="0067201A" w:rsidRPr="00903E8C">
        <w:rPr>
          <w:rFonts w:eastAsia="宋体"/>
          <w:sz w:val="17"/>
          <w:szCs w:val="17"/>
          <w:lang w:val="en-US" w:eastAsia="zh-CN"/>
        </w:rPr>
        <w:t>reported that calcination of a Zn/Co bimetallic MOF</w:t>
      </w:r>
      <w:r w:rsidR="00AA3635" w:rsidRPr="00903E8C">
        <w:rPr>
          <w:rFonts w:eastAsia="宋体"/>
          <w:sz w:val="17"/>
          <w:szCs w:val="17"/>
          <w:lang w:val="en-US" w:eastAsia="zh-CN"/>
        </w:rPr>
        <w:t xml:space="preserve">, which </w:t>
      </w:r>
      <w:r w:rsidR="006E02D4" w:rsidRPr="00903E8C">
        <w:rPr>
          <w:rFonts w:eastAsia="宋体"/>
          <w:sz w:val="17"/>
          <w:szCs w:val="17"/>
          <w:lang w:val="en-US" w:eastAsia="zh-CN"/>
        </w:rPr>
        <w:t xml:space="preserve">offers </w:t>
      </w:r>
      <w:r w:rsidR="0067201A" w:rsidRPr="00903E8C">
        <w:rPr>
          <w:rFonts w:eastAsia="宋体"/>
          <w:sz w:val="17"/>
          <w:szCs w:val="17"/>
          <w:lang w:val="en-US" w:eastAsia="zh-CN"/>
        </w:rPr>
        <w:t xml:space="preserve">N-coordinated metal ions, </w:t>
      </w:r>
      <w:r w:rsidR="006E02D4" w:rsidRPr="00903E8C">
        <w:rPr>
          <w:rFonts w:eastAsia="宋体"/>
          <w:sz w:val="17"/>
          <w:szCs w:val="17"/>
          <w:lang w:val="en-US" w:eastAsia="zh-CN"/>
        </w:rPr>
        <w:t xml:space="preserve">promotes </w:t>
      </w:r>
      <w:r w:rsidR="0067201A" w:rsidRPr="00903E8C">
        <w:rPr>
          <w:rFonts w:eastAsia="宋体"/>
          <w:sz w:val="17"/>
          <w:szCs w:val="17"/>
          <w:lang w:val="en-US" w:eastAsia="zh-CN"/>
        </w:rPr>
        <w:t>the formation of a MOF-derived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catalyst containing individual</w:t>
      </w:r>
      <w:r w:rsidR="0067201A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FA22F7" w:rsidRPr="00903E8C">
        <w:rPr>
          <w:rFonts w:eastAsia="宋体"/>
          <w:sz w:val="17"/>
          <w:szCs w:val="17"/>
          <w:lang w:val="en-US" w:eastAsia="zh-CN"/>
        </w:rPr>
        <w:t>Co-</w:t>
      </w:r>
      <w:proofErr w:type="spellStart"/>
      <w:r w:rsidR="00FA22F7" w:rsidRPr="00903E8C">
        <w:rPr>
          <w:rFonts w:eastAsia="宋体"/>
          <w:sz w:val="17"/>
          <w:szCs w:val="17"/>
          <w:lang w:val="en-US" w:eastAsia="zh-CN"/>
        </w:rPr>
        <w:t>N</w:t>
      </w:r>
      <w:r w:rsidR="00FA22F7" w:rsidRPr="00903E8C">
        <w:rPr>
          <w:rFonts w:eastAsia="宋体"/>
          <w:sz w:val="17"/>
          <w:szCs w:val="17"/>
          <w:vertAlign w:val="subscript"/>
          <w:lang w:val="en-US" w:eastAsia="zh-CN"/>
        </w:rPr>
        <w:t>x</w:t>
      </w:r>
      <w:proofErr w:type="spellEnd"/>
      <w:r w:rsidR="00FA22F7" w:rsidRPr="00903E8C">
        <w:rPr>
          <w:rFonts w:eastAsia="宋体"/>
          <w:sz w:val="17"/>
          <w:szCs w:val="17"/>
          <w:lang w:val="en-US" w:eastAsia="zh-CN"/>
        </w:rPr>
        <w:t xml:space="preserve"> active sites</w:t>
      </w:r>
      <w:r w:rsidR="00AA1B59" w:rsidRPr="00903E8C">
        <w:rPr>
          <w:rFonts w:eastAsia="宋体"/>
          <w:sz w:val="17"/>
          <w:szCs w:val="17"/>
          <w:lang w:val="en-US" w:eastAsia="zh-CN"/>
        </w:rPr>
        <w:t xml:space="preserve">. This material’s </w:t>
      </w:r>
      <w:r w:rsidR="005D6342" w:rsidRPr="00903E8C">
        <w:rPr>
          <w:rFonts w:eastAsia="宋体"/>
          <w:sz w:val="17"/>
          <w:szCs w:val="17"/>
          <w:lang w:val="en-US" w:eastAsia="zh-CN"/>
        </w:rPr>
        <w:t>performance is sup</w:t>
      </w:r>
      <w:r w:rsidR="00DF0B5A" w:rsidRPr="00903E8C">
        <w:rPr>
          <w:rFonts w:eastAsia="宋体"/>
          <w:sz w:val="17"/>
          <w:szCs w:val="17"/>
          <w:lang w:val="en-US" w:eastAsia="zh-CN"/>
        </w:rPr>
        <w:t>erior to commercially available</w:t>
      </w:r>
      <w:r w:rsidR="005D6342" w:rsidRPr="00903E8C">
        <w:rPr>
          <w:rFonts w:eastAsia="宋体"/>
          <w:sz w:val="17"/>
          <w:szCs w:val="17"/>
          <w:lang w:val="en-US" w:eastAsia="zh-CN"/>
        </w:rPr>
        <w:t xml:space="preserve"> Pt/C catalysts used in </w:t>
      </w:r>
      <w:r w:rsidR="0067201A" w:rsidRPr="00903E8C">
        <w:rPr>
          <w:rFonts w:eastAsia="宋体"/>
          <w:sz w:val="17"/>
          <w:szCs w:val="17"/>
          <w:lang w:val="en-US" w:eastAsia="zh-CN"/>
        </w:rPr>
        <w:t>oxygen reduction</w:t>
      </w:r>
      <w:r w:rsidR="00380EC9" w:rsidRPr="00903E8C">
        <w:rPr>
          <w:rFonts w:eastAsia="宋体"/>
          <w:sz w:val="17"/>
          <w:szCs w:val="17"/>
          <w:lang w:val="en-US" w:eastAsia="zh-CN"/>
        </w:rPr>
        <w:t xml:space="preserve"> reaction</w:t>
      </w:r>
      <w:r w:rsidR="00F922D6" w:rsidRPr="00903E8C">
        <w:rPr>
          <w:rFonts w:eastAsia="宋体"/>
          <w:sz w:val="17"/>
          <w:szCs w:val="17"/>
          <w:lang w:val="en-US" w:eastAsia="zh-CN"/>
        </w:rPr>
        <w:t>.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PEVuZE5vdGU+PENpdGU+PEF1dGhvcj5ZaW48L0F1dGhvcj48WWVhcj4yMDE2PC9ZZWFyPjxSZWNO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PEVuZE5vdGU+PENpdGU+PEF1dGhvcj5ZaW48L0F1dGhvcj48WWVhcj4yMDE2PC9ZZWFyPjxSZWNO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 w:val="17"/>
          <w:szCs w:val="17"/>
          <w:lang w:val="en-US" w:eastAsia="zh-CN"/>
        </w:rPr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2A3876" w:rsidRPr="00903E8C">
        <w:rPr>
          <w:rFonts w:eastAsia="宋体"/>
          <w:sz w:val="17"/>
          <w:szCs w:val="17"/>
          <w:lang w:val="en-US" w:eastAsia="zh-CN"/>
        </w:rPr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19" w:tooltip="Yin, 2016 #20618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5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D60187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2D37AC" w:rsidRPr="00903E8C">
        <w:rPr>
          <w:rFonts w:eastAsia="宋体"/>
          <w:sz w:val="17"/>
          <w:szCs w:val="17"/>
          <w:lang w:val="en-US" w:eastAsia="zh-CN"/>
        </w:rPr>
        <w:t>Further</w:t>
      </w:r>
      <w:r w:rsidR="00D60187" w:rsidRPr="00903E8C">
        <w:rPr>
          <w:rFonts w:eastAsia="宋体"/>
          <w:sz w:val="17"/>
          <w:szCs w:val="17"/>
          <w:lang w:val="en-US" w:eastAsia="zh-CN"/>
        </w:rPr>
        <w:t xml:space="preserve">, </w:t>
      </w:r>
      <w:proofErr w:type="spellStart"/>
      <w:r w:rsidR="00D60187" w:rsidRPr="00903E8C">
        <w:rPr>
          <w:rFonts w:eastAsia="宋体"/>
          <w:sz w:val="17"/>
          <w:szCs w:val="17"/>
          <w:lang w:val="en-US" w:eastAsia="zh-CN"/>
        </w:rPr>
        <w:t>Beller</w:t>
      </w:r>
      <w:proofErr w:type="spellEnd"/>
      <w:r w:rsidR="00D60187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D60187" w:rsidRPr="00903E8C">
        <w:rPr>
          <w:rFonts w:eastAsia="宋体"/>
          <w:i/>
          <w:sz w:val="17"/>
          <w:szCs w:val="17"/>
          <w:lang w:val="en-US" w:eastAsia="zh-CN"/>
        </w:rPr>
        <w:t>et al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5D6342" w:rsidRPr="00903E8C">
        <w:rPr>
          <w:rFonts w:eastAsia="宋体"/>
          <w:sz w:val="17"/>
          <w:szCs w:val="17"/>
          <w:lang w:val="en-US" w:eastAsia="zh-CN"/>
        </w:rPr>
        <w:t>show</w:t>
      </w:r>
      <w:r w:rsidR="006E02D4" w:rsidRPr="00903E8C">
        <w:rPr>
          <w:rFonts w:eastAsia="宋体"/>
          <w:sz w:val="17"/>
          <w:szCs w:val="17"/>
          <w:lang w:val="en-US" w:eastAsia="zh-CN"/>
        </w:rPr>
        <w:t>ed</w:t>
      </w:r>
      <w:r w:rsidR="00D60187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that the </w:t>
      </w:r>
      <w:r w:rsidR="0067201A" w:rsidRPr="00903E8C">
        <w:rPr>
          <w:rFonts w:eastAsia="宋体"/>
          <w:sz w:val="17"/>
          <w:szCs w:val="17"/>
          <w:lang w:val="en-US" w:eastAsia="zh-CN"/>
        </w:rPr>
        <w:lastRenderedPageBreak/>
        <w:t>calcination of a</w:t>
      </w:r>
      <w:r w:rsidR="00D60187" w:rsidRPr="00903E8C">
        <w:rPr>
          <w:rFonts w:eastAsia="宋体"/>
          <w:sz w:val="17"/>
          <w:szCs w:val="17"/>
          <w:lang w:val="en-US" w:eastAsia="zh-CN"/>
        </w:rPr>
        <w:t xml:space="preserve"> Co-</w:t>
      </w:r>
      <w:r w:rsidR="005124F6" w:rsidRPr="00903E8C">
        <w:rPr>
          <w:rFonts w:eastAsia="宋体"/>
          <w:sz w:val="17"/>
          <w:szCs w:val="17"/>
          <w:lang w:val="en-US" w:eastAsia="zh-CN"/>
        </w:rPr>
        <w:t>1,</w:t>
      </w:r>
      <w:r w:rsidR="00D60187" w:rsidRPr="00903E8C">
        <w:rPr>
          <w:rFonts w:eastAsia="宋体"/>
          <w:sz w:val="17"/>
          <w:szCs w:val="17"/>
          <w:lang w:val="en-US" w:eastAsia="zh-CN"/>
        </w:rPr>
        <w:t>4-diazabicyclo[2.2.2]octane</w:t>
      </w:r>
      <w:r w:rsidR="005124F6" w:rsidRPr="00903E8C">
        <w:rPr>
          <w:rFonts w:eastAsia="宋体"/>
          <w:sz w:val="17"/>
          <w:szCs w:val="17"/>
          <w:lang w:val="en-US" w:eastAsia="zh-CN"/>
        </w:rPr>
        <w:t xml:space="preserve"> (DABCO)</w:t>
      </w:r>
      <w:r w:rsidR="00D60187" w:rsidRPr="00903E8C">
        <w:rPr>
          <w:rFonts w:eastAsia="宋体"/>
          <w:sz w:val="17"/>
          <w:szCs w:val="17"/>
          <w:lang w:val="en-US" w:eastAsia="zh-CN"/>
        </w:rPr>
        <w:t>-</w:t>
      </w:r>
      <w:proofErr w:type="spellStart"/>
      <w:r w:rsidR="00D60187" w:rsidRPr="00903E8C">
        <w:rPr>
          <w:rFonts w:eastAsia="宋体"/>
          <w:sz w:val="17"/>
          <w:szCs w:val="17"/>
          <w:lang w:val="en-US" w:eastAsia="zh-CN"/>
        </w:rPr>
        <w:t>terephthalic</w:t>
      </w:r>
      <w:proofErr w:type="spellEnd"/>
      <w:r w:rsidR="00D60187" w:rsidRPr="00903E8C">
        <w:rPr>
          <w:rFonts w:eastAsia="宋体"/>
          <w:sz w:val="17"/>
          <w:szCs w:val="17"/>
          <w:lang w:val="en-US" w:eastAsia="zh-CN"/>
        </w:rPr>
        <w:t xml:space="preserve"> acid</w:t>
      </w:r>
      <w:r w:rsidR="005124F6" w:rsidRPr="00903E8C">
        <w:rPr>
          <w:rFonts w:eastAsia="宋体"/>
          <w:sz w:val="17"/>
          <w:szCs w:val="17"/>
          <w:lang w:val="en-US" w:eastAsia="zh-CN"/>
        </w:rPr>
        <w:t xml:space="preserve"> (TPA)</w:t>
      </w:r>
      <w:r w:rsidR="00D60187" w:rsidRPr="00903E8C">
        <w:rPr>
          <w:rFonts w:eastAsia="宋体"/>
          <w:sz w:val="17"/>
          <w:szCs w:val="17"/>
          <w:lang w:val="en-US" w:eastAsia="zh-CN"/>
        </w:rPr>
        <w:t xml:space="preserve"> MOF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provides an efficient catalyst for the general synthesis </w:t>
      </w:r>
      <w:r w:rsidR="00DF0B5A" w:rsidRPr="00903E8C">
        <w:rPr>
          <w:rFonts w:eastAsia="宋体"/>
          <w:sz w:val="17"/>
          <w:szCs w:val="17"/>
          <w:lang w:val="en-US" w:eastAsia="zh-CN"/>
        </w:rPr>
        <w:t>of</w:t>
      </w:r>
      <w:r w:rsidR="005D6342" w:rsidRPr="00903E8C">
        <w:rPr>
          <w:rFonts w:eastAsia="宋体"/>
          <w:sz w:val="17"/>
          <w:szCs w:val="17"/>
          <w:lang w:val="en-US" w:eastAsia="zh-CN"/>
        </w:rPr>
        <w:t xml:space="preserve"> a large variety of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amines</w:t>
      </w:r>
      <w:r w:rsidR="005D6342" w:rsidRPr="00903E8C">
        <w:rPr>
          <w:rFonts w:eastAsia="宋体"/>
          <w:sz w:val="17"/>
          <w:szCs w:val="17"/>
          <w:lang w:val="en-US" w:eastAsia="zh-CN"/>
        </w:rPr>
        <w:t xml:space="preserve"> under industrially viable and scalable conditions</w:t>
      </w:r>
      <w:r w:rsidR="00D60187" w:rsidRPr="00903E8C">
        <w:rPr>
          <w:rFonts w:eastAsia="宋体"/>
          <w:sz w:val="17"/>
          <w:szCs w:val="17"/>
          <w:lang w:val="en-US" w:eastAsia="zh-CN"/>
        </w:rPr>
        <w:t>.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&lt;EndNote&gt;&lt;Cite&gt;&lt;Author&gt;Jagadeesh&lt;/Author&gt;&lt;Year&gt;2017&lt;/Year&gt;&lt;RecNum&gt;23317&lt;/RecNum&gt;&lt;DisplayText&gt;&lt;style face="superscript"&gt;[6]&lt;/style&gt;&lt;/DisplayText&gt;&lt;record&gt;&lt;rec-number&gt;23317&lt;/rec-number&gt;&lt;foreign-keys&gt;&lt;key app="EN" db-id="x2wvet2s5xwpsdee2f5xsd9o5s2xffadte9a" timestamp="1506797389"&gt;23317&lt;/key&gt;&lt;/foreign-keys&gt;&lt;ref-type name="Journal Article"&gt;17&lt;/ref-type&gt;&lt;contributors&gt;&lt;authors&gt;&lt;author&gt;Jagadeesh, Rajenahally V.&lt;/author&gt;&lt;author&gt;Murugesan, Kathiravan&lt;/author&gt;&lt;author&gt;Alshammari, Ahmad S.&lt;/author&gt;&lt;author&gt;Neumann, Helfried&lt;/author&gt;&lt;author&gt;Pohl, Marga-Martina&lt;/author&gt;&lt;author&gt;Radnik, Jörg&lt;/author&gt;&lt;author&gt;Beller, Matthias&lt;/author&gt;&lt;/authors&gt;&lt;/contributors&gt;&lt;titles&gt;&lt;title&gt;MOF-derived cobalt nanoparticles catalyze a general synthesis of amines&lt;/title&gt;&lt;secondary-title&gt;Science&lt;/secondary-title&gt;&lt;/titles&gt;&lt;periodical&gt;&lt;full-title&gt;Science&lt;/full-title&gt;&lt;abbr-1&gt;Science&lt;/abbr-1&gt;&lt;abbr-2&gt;Science&lt;/abbr-2&gt;&lt;/periodical&gt;&lt;dates&gt;&lt;year&gt;2017&lt;/year&gt;&lt;/dates&gt;&lt;label&gt;&lt;style face="normal" font="default" size="100%"&gt;WD&lt;/style&gt;&lt;style face="normal" font="default" charset="134" size="100%"&gt;641&lt;/style&gt;&lt;/label&gt;&lt;urls&gt;&lt;/urls&gt;&lt;electronic-resource-num&gt;10.1126/science.aan6245&lt;/electronic-resource-num&gt;&lt;research-notes&gt;&lt;style face="normal" font="default" size="100%"&gt;Beller-Science: Co-MOF-XC&lt;/style&gt;&lt;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style face="normal" font="default" charset="134" size="100%"&gt;-72&lt;/style&gt;&lt;style face="normal" font="default" size="100%"&gt;R&lt;/style&gt;&lt;style face="normal" font="default" charset="134" size="100%"&gt;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活性炭上负载制备钴催化剂在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&lt;/style&gt;&lt;style face="normal" font="default" size="100%"&gt;NH&lt;/style&gt;&lt;style face="normal" font="default" charset="134" size="100%"&gt;3-&lt;/style&gt;&lt;style face="normal" font="default" size="100%"&gt;H2&lt;/style&gt;&lt;style face="normal" font="default" charset="134" size="100%"&gt;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氨气氢气下催化胺合成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-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贝勒</w:instrText>
      </w:r>
      <w:r w:rsidR="00380EC9" w:rsidRPr="00903E8C">
        <w:rPr>
          <w:rFonts w:eastAsia="宋体" w:hint="eastAsia"/>
          <w:sz w:val="17"/>
          <w:szCs w:val="17"/>
          <w:lang w:val="en-US" w:eastAsia="zh-CN"/>
        </w:rPr>
        <w:instrText>&lt;/style&gt;&lt;/research-notes&gt;&lt;/record&gt;&lt;</w:instrText>
      </w:r>
      <w:r w:rsidR="00380EC9" w:rsidRPr="00903E8C">
        <w:rPr>
          <w:rFonts w:eastAsia="宋体"/>
          <w:sz w:val="17"/>
          <w:szCs w:val="17"/>
          <w:lang w:val="en-US" w:eastAsia="zh-CN"/>
        </w:rPr>
        <w:instrText>/Cite&gt;&lt;/EndNote&gt;</w:instrTex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20" w:tooltip="Jagadeesh, 2017 #23317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6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2A3876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5D6342" w:rsidRPr="00903E8C">
        <w:rPr>
          <w:rFonts w:eastAsia="宋体"/>
          <w:sz w:val="17"/>
          <w:szCs w:val="17"/>
          <w:lang w:val="en-US" w:eastAsia="zh-CN"/>
        </w:rPr>
        <w:t xml:space="preserve"> These successful studies have sparked our interest in screening MOF-derived catalysts for activity in the reduction of </w:t>
      </w:r>
      <w:proofErr w:type="spellStart"/>
      <w:r w:rsidR="005D6342" w:rsidRPr="00903E8C">
        <w:rPr>
          <w:rFonts w:eastAsia="宋体"/>
          <w:sz w:val="17"/>
          <w:szCs w:val="17"/>
          <w:lang w:val="en-US" w:eastAsia="zh-CN"/>
        </w:rPr>
        <w:t>nitroarenes</w:t>
      </w:r>
      <w:proofErr w:type="spellEnd"/>
      <w:r w:rsidR="005D6342" w:rsidRPr="00903E8C">
        <w:rPr>
          <w:rFonts w:eastAsia="宋体"/>
          <w:sz w:val="17"/>
          <w:szCs w:val="17"/>
          <w:lang w:val="en-US" w:eastAsia="zh-CN"/>
        </w:rPr>
        <w:t xml:space="preserve"> to anilines.</w:t>
      </w:r>
    </w:p>
    <w:p w14:paraId="3B15B74E" w14:textId="34350ACB" w:rsidR="00C32903" w:rsidRPr="00903E8C" w:rsidRDefault="00C32903" w:rsidP="005062E5">
      <w:pPr>
        <w:pStyle w:val="Abstract"/>
        <w:spacing w:after="0"/>
        <w:ind w:firstLine="180"/>
        <w:rPr>
          <w:rFonts w:eastAsia="宋体"/>
          <w:bCs/>
          <w:iCs/>
          <w:sz w:val="17"/>
          <w:szCs w:val="17"/>
          <w:lang w:val="en-US" w:eastAsia="zh-CN"/>
        </w:rPr>
      </w:pPr>
      <w:r w:rsidRPr="00903E8C">
        <w:rPr>
          <w:rFonts w:eastAsia="宋体"/>
          <w:sz w:val="17"/>
          <w:szCs w:val="17"/>
          <w:lang w:val="en-US" w:eastAsia="zh-CN"/>
        </w:rPr>
        <w:t xml:space="preserve">Transition-metal compounds, such as chalcogenides, phosphides and carbides have received </w:t>
      </w:r>
      <w:r w:rsidR="002D37AC" w:rsidRPr="00903E8C">
        <w:rPr>
          <w:rFonts w:eastAsia="宋体"/>
          <w:sz w:val="17"/>
          <w:szCs w:val="17"/>
          <w:lang w:val="en-US" w:eastAsia="zh-CN"/>
        </w:rPr>
        <w:t>much</w:t>
      </w:r>
      <w:r w:rsidRPr="00903E8C">
        <w:rPr>
          <w:rFonts w:eastAsia="宋体"/>
          <w:sz w:val="17"/>
          <w:szCs w:val="17"/>
          <w:lang w:val="en-US" w:eastAsia="zh-CN"/>
        </w:rPr>
        <w:t xml:space="preserve"> attention during the past few years because of their robust stability, corrosion resistance, high melting poi</w:t>
      </w:r>
      <w:r w:rsidR="007D5646" w:rsidRPr="00903E8C">
        <w:rPr>
          <w:rFonts w:eastAsia="宋体"/>
          <w:sz w:val="17"/>
          <w:szCs w:val="17"/>
          <w:lang w:val="en-US" w:eastAsia="zh-CN"/>
        </w:rPr>
        <w:t>nts, good mechanical properties</w:t>
      </w:r>
      <w:r w:rsidRPr="00903E8C">
        <w:rPr>
          <w:rFonts w:eastAsia="宋体"/>
          <w:sz w:val="17"/>
          <w:szCs w:val="17"/>
          <w:lang w:val="en-US" w:eastAsia="zh-CN"/>
        </w:rPr>
        <w:t xml:space="preserve"> and low cost.</w:t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PEVuZE5vdGU+PENpdGU+PEF1dGhvcj5MaXU8L0F1dGhvcj48WWVhcj4yMDE2PC9ZZWFyPjxSZWNO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PEVuZE5vdGU+PENpdGU+PEF1dGhvcj5MaXU8L0F1dGhvcj48WWVhcj4yMDE2PC9ZZWFyPjxSZWNO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 w:val="17"/>
          <w:szCs w:val="17"/>
          <w:lang w:val="en-US" w:eastAsia="zh-CN"/>
        </w:rPr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95057D" w:rsidRPr="00903E8C">
        <w:rPr>
          <w:rFonts w:eastAsia="宋体"/>
          <w:sz w:val="17"/>
          <w:szCs w:val="17"/>
          <w:lang w:val="en-US" w:eastAsia="zh-CN"/>
        </w:rPr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21" w:tooltip="Liu, 2016 #23139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7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Among them,</w:t>
      </w:r>
      <w:r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0E0240" w:rsidRPr="00903E8C">
        <w:rPr>
          <w:rFonts w:eastAsia="宋体"/>
          <w:sz w:val="17"/>
          <w:szCs w:val="17"/>
          <w:lang w:val="en-US" w:eastAsia="zh-CN"/>
        </w:rPr>
        <w:t>cobalt</w:t>
      </w:r>
      <w:r w:rsidR="00D1467F" w:rsidRPr="00903E8C">
        <w:rPr>
          <w:rFonts w:eastAsia="宋体"/>
          <w:sz w:val="17"/>
          <w:szCs w:val="17"/>
          <w:lang w:val="en-US" w:eastAsia="zh-CN"/>
        </w:rPr>
        <w:t xml:space="preserve"> phosphides</w:t>
      </w:r>
      <w:r w:rsidR="007D5646" w:rsidRPr="00903E8C">
        <w:rPr>
          <w:rFonts w:eastAsia="宋体"/>
          <w:sz w:val="17"/>
          <w:szCs w:val="17"/>
          <w:lang w:val="en-US" w:eastAsia="zh-CN"/>
        </w:rPr>
        <w:t xml:space="preserve"> (</w:t>
      </w:r>
      <w:proofErr w:type="spellStart"/>
      <w:r w:rsidR="007D5646" w:rsidRPr="00903E8C">
        <w:rPr>
          <w:rFonts w:eastAsia="宋体"/>
          <w:sz w:val="17"/>
          <w:szCs w:val="17"/>
          <w:lang w:val="en-US" w:eastAsia="zh-CN"/>
        </w:rPr>
        <w:t>Co</w:t>
      </w:r>
      <w:r w:rsidR="007D5646" w:rsidRPr="00903E8C">
        <w:rPr>
          <w:rFonts w:eastAsia="宋体"/>
          <w:sz w:val="17"/>
          <w:szCs w:val="17"/>
          <w:vertAlign w:val="subscript"/>
          <w:lang w:val="en-US" w:eastAsia="zh-CN"/>
        </w:rPr>
        <w:t>x</w:t>
      </w:r>
      <w:r w:rsidR="007D5646" w:rsidRPr="00903E8C">
        <w:rPr>
          <w:rFonts w:eastAsia="宋体"/>
          <w:sz w:val="17"/>
          <w:szCs w:val="17"/>
          <w:lang w:val="en-US" w:eastAsia="zh-CN"/>
        </w:rPr>
        <w:t>P</w:t>
      </w:r>
      <w:proofErr w:type="spellEnd"/>
      <w:r w:rsidR="007D5646" w:rsidRPr="00903E8C">
        <w:rPr>
          <w:rFonts w:eastAsia="宋体"/>
          <w:sz w:val="17"/>
          <w:szCs w:val="17"/>
          <w:lang w:val="en-US" w:eastAsia="zh-CN"/>
        </w:rPr>
        <w:t>)</w:t>
      </w:r>
      <w:r w:rsidR="00D1467F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0E0240" w:rsidRPr="00903E8C">
        <w:rPr>
          <w:rFonts w:eastAsia="宋体"/>
          <w:sz w:val="17"/>
          <w:szCs w:val="17"/>
          <w:lang w:val="en-US" w:eastAsia="zh-CN"/>
        </w:rPr>
        <w:t>have already found appli</w:t>
      </w:r>
      <w:r w:rsidR="002D37AC" w:rsidRPr="00903E8C">
        <w:rPr>
          <w:rFonts w:eastAsia="宋体"/>
          <w:sz w:val="17"/>
          <w:szCs w:val="17"/>
          <w:lang w:val="en-US" w:eastAsia="zh-CN"/>
        </w:rPr>
        <w:t>cability</w:t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2D37AC" w:rsidRPr="00903E8C">
        <w:rPr>
          <w:rFonts w:eastAsia="宋体"/>
          <w:sz w:val="17"/>
          <w:szCs w:val="17"/>
          <w:lang w:val="en-US" w:eastAsia="zh-CN"/>
        </w:rPr>
        <w:t>in</w:t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</w:t>
      </w:r>
      <w:proofErr w:type="spellStart"/>
      <w:r w:rsidR="000E0240" w:rsidRPr="00903E8C">
        <w:rPr>
          <w:rFonts w:eastAsia="宋体"/>
          <w:sz w:val="17"/>
          <w:szCs w:val="17"/>
          <w:lang w:val="en-US" w:eastAsia="zh-CN"/>
        </w:rPr>
        <w:t>electro</w:t>
      </w:r>
      <w:r w:rsidR="002D37AC" w:rsidRPr="00903E8C">
        <w:rPr>
          <w:rFonts w:eastAsia="宋体"/>
          <w:sz w:val="17"/>
          <w:szCs w:val="17"/>
          <w:lang w:val="en-US" w:eastAsia="zh-CN"/>
        </w:rPr>
        <w:t>catalysis</w:t>
      </w:r>
      <w:proofErr w:type="spellEnd"/>
      <w:r w:rsidR="000E0240" w:rsidRPr="00903E8C">
        <w:rPr>
          <w:rFonts w:eastAsia="宋体"/>
          <w:sz w:val="17"/>
          <w:szCs w:val="17"/>
          <w:lang w:val="en-US" w:eastAsia="zh-CN"/>
        </w:rPr>
        <w:t xml:space="preserve">. </w:t>
      </w:r>
      <w:r w:rsidR="007D5646" w:rsidRPr="00903E8C">
        <w:rPr>
          <w:rFonts w:eastAsia="宋体"/>
          <w:sz w:val="17"/>
          <w:szCs w:val="17"/>
          <w:lang w:val="en-US" w:eastAsia="zh-CN"/>
        </w:rPr>
        <w:t>S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everal </w:t>
      </w:r>
      <w:proofErr w:type="spellStart"/>
      <w:r w:rsidR="007D5646" w:rsidRPr="00903E8C">
        <w:rPr>
          <w:rFonts w:eastAsia="宋体"/>
          <w:sz w:val="17"/>
          <w:szCs w:val="17"/>
          <w:lang w:val="en-US" w:eastAsia="zh-CN"/>
        </w:rPr>
        <w:t>Co</w:t>
      </w:r>
      <w:r w:rsidR="007D5646" w:rsidRPr="00903E8C">
        <w:rPr>
          <w:rFonts w:eastAsia="宋体"/>
          <w:sz w:val="17"/>
          <w:szCs w:val="17"/>
          <w:vertAlign w:val="subscript"/>
          <w:lang w:val="en-US" w:eastAsia="zh-CN"/>
        </w:rPr>
        <w:t>x</w:t>
      </w:r>
      <w:r w:rsidR="007D5646" w:rsidRPr="00903E8C">
        <w:rPr>
          <w:rFonts w:eastAsia="宋体"/>
          <w:sz w:val="17"/>
          <w:szCs w:val="17"/>
          <w:lang w:val="en-US" w:eastAsia="zh-CN"/>
        </w:rPr>
        <w:t>P</w:t>
      </w:r>
      <w:proofErr w:type="spellEnd"/>
      <w:r w:rsidR="007D5646" w:rsidRPr="00903E8C">
        <w:rPr>
          <w:rFonts w:eastAsia="宋体"/>
          <w:sz w:val="17"/>
          <w:szCs w:val="17"/>
          <w:lang w:val="en-US" w:eastAsia="zh-CN"/>
        </w:rPr>
        <w:t>-based materials</w:t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are shown to be </w:t>
      </w:r>
      <w:r w:rsidR="000E0240" w:rsidRPr="00903E8C">
        <w:rPr>
          <w:rFonts w:eastAsia="宋体"/>
          <w:sz w:val="17"/>
          <w:szCs w:val="17"/>
          <w:lang w:val="en-US" w:eastAsia="zh-CN"/>
        </w:rPr>
        <w:t>highly active, stable and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cost effective </w:t>
      </w:r>
      <w:r w:rsidR="007D5646" w:rsidRPr="00903E8C">
        <w:rPr>
          <w:rFonts w:eastAsia="宋体"/>
          <w:sz w:val="17"/>
          <w:szCs w:val="17"/>
          <w:lang w:val="en-US" w:eastAsia="zh-CN"/>
        </w:rPr>
        <w:t>options</w:t>
      </w:r>
      <w:r w:rsidR="002D37AC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0E0240" w:rsidRPr="00903E8C">
        <w:rPr>
          <w:rFonts w:eastAsia="宋体"/>
          <w:sz w:val="17"/>
          <w:szCs w:val="17"/>
          <w:lang w:val="en-US" w:eastAsia="zh-CN"/>
        </w:rPr>
        <w:t>for hydrogen evolution</w:t>
      </w:r>
      <w:r w:rsidR="001B6150" w:rsidRPr="00903E8C">
        <w:rPr>
          <w:rFonts w:eastAsia="宋体"/>
          <w:sz w:val="17"/>
          <w:szCs w:val="17"/>
          <w:lang w:val="en-US" w:eastAsia="zh-CN"/>
        </w:rPr>
        <w:t>, oxygen evolution and water splitting reactions.</w:t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PEVuZE5vdGU+PENpdGU+PEF1dGhvcj5MaXU8L0F1dGhvcj48WWVhcj4yMDE0PC9ZZWFyPjxSZWNO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==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begin">
          <w:fldData xml:space="preserve">PEVuZE5vdGU+PENpdGU+PEF1dGhvcj5MaXU8L0F1dGhvcj48WWVhcj4yMDE0PC9ZZWFyPjxSZWNO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==
</w:fldData>
        </w:fldChar>
      </w:r>
      <w:r w:rsidR="00380EC9" w:rsidRPr="00903E8C">
        <w:rPr>
          <w:rFonts w:eastAsia="宋体"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 w:val="17"/>
          <w:szCs w:val="17"/>
          <w:lang w:val="en-US" w:eastAsia="zh-CN"/>
        </w:rPr>
      </w:r>
      <w:r w:rsidR="00380EC9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95057D" w:rsidRPr="00903E8C">
        <w:rPr>
          <w:rFonts w:eastAsia="宋体"/>
          <w:sz w:val="17"/>
          <w:szCs w:val="17"/>
          <w:lang w:val="en-US" w:eastAsia="zh-CN"/>
        </w:rPr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[</w:t>
      </w:r>
      <w:hyperlink w:anchor="_ENREF_23" w:tooltip="Liu, 2014 #12500" w:history="1">
        <w:r w:rsidR="004A732A" w:rsidRPr="00903E8C">
          <w:rPr>
            <w:rFonts w:eastAsia="宋体"/>
            <w:noProof/>
            <w:sz w:val="17"/>
            <w:szCs w:val="17"/>
            <w:vertAlign w:val="superscript"/>
            <w:lang w:val="en-US" w:eastAsia="zh-CN"/>
          </w:rPr>
          <w:t>8</w:t>
        </w:r>
      </w:hyperlink>
      <w:r w:rsidR="00380EC9" w:rsidRPr="00903E8C">
        <w:rPr>
          <w:rFonts w:eastAsia="宋体"/>
          <w:noProof/>
          <w:sz w:val="17"/>
          <w:szCs w:val="17"/>
          <w:vertAlign w:val="superscript"/>
          <w:lang w:val="en-US" w:eastAsia="zh-CN"/>
        </w:rPr>
        <w:t>]</w:t>
      </w:r>
      <w:r w:rsidR="0095057D" w:rsidRPr="00903E8C">
        <w:rPr>
          <w:rFonts w:eastAsia="宋体"/>
          <w:sz w:val="17"/>
          <w:szCs w:val="17"/>
          <w:lang w:val="en-US" w:eastAsia="zh-CN"/>
        </w:rPr>
        <w:fldChar w:fldCharType="end"/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7E5C53" w:rsidRPr="00903E8C">
        <w:rPr>
          <w:rFonts w:eastAsia="宋体"/>
          <w:sz w:val="17"/>
          <w:szCs w:val="17"/>
          <w:lang w:val="en-US" w:eastAsia="zh-CN"/>
        </w:rPr>
        <w:t>While</w:t>
      </w:r>
      <w:r w:rsidR="000E0240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7E5C53" w:rsidRPr="00903E8C">
        <w:rPr>
          <w:rFonts w:eastAsia="宋体"/>
          <w:sz w:val="17"/>
          <w:szCs w:val="17"/>
          <w:lang w:val="en-US" w:eastAsia="zh-CN"/>
        </w:rPr>
        <w:t>these</w:t>
      </w:r>
      <w:r w:rsidR="000A2B3B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sz w:val="17"/>
          <w:szCs w:val="17"/>
          <w:lang w:val="en-US" w:eastAsia="zh-CN"/>
        </w:rPr>
        <w:t>materials</w:t>
      </w:r>
      <w:r w:rsidR="0056282C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7E5C53" w:rsidRPr="00903E8C">
        <w:rPr>
          <w:rFonts w:eastAsia="宋体"/>
          <w:sz w:val="17"/>
          <w:szCs w:val="17"/>
          <w:lang w:val="en-US" w:eastAsia="zh-CN"/>
        </w:rPr>
        <w:t xml:space="preserve">have </w:t>
      </w:r>
      <w:r w:rsidR="0056282C" w:rsidRPr="00903E8C">
        <w:rPr>
          <w:rFonts w:eastAsia="宋体"/>
          <w:sz w:val="17"/>
          <w:szCs w:val="17"/>
          <w:lang w:val="en-US" w:eastAsia="zh-CN"/>
        </w:rPr>
        <w:t>exhibited</w:t>
      </w:r>
      <w:r w:rsidR="000A2B3B" w:rsidRPr="00903E8C">
        <w:rPr>
          <w:rFonts w:eastAsia="宋体"/>
          <w:sz w:val="17"/>
          <w:szCs w:val="17"/>
          <w:lang w:val="en-US" w:eastAsia="zh-CN"/>
        </w:rPr>
        <w:t xml:space="preserve"> impressive performance in </w:t>
      </w:r>
      <w:proofErr w:type="spellStart"/>
      <w:r w:rsidR="000A2B3B" w:rsidRPr="00903E8C">
        <w:rPr>
          <w:rFonts w:eastAsia="宋体"/>
          <w:sz w:val="17"/>
          <w:szCs w:val="17"/>
          <w:lang w:val="en-US" w:eastAsia="zh-CN"/>
        </w:rPr>
        <w:t>electroc</w:t>
      </w:r>
      <w:r w:rsidR="007E5C53" w:rsidRPr="00903E8C">
        <w:rPr>
          <w:rFonts w:eastAsia="宋体"/>
          <w:sz w:val="17"/>
          <w:szCs w:val="17"/>
          <w:lang w:val="en-US" w:eastAsia="zh-CN"/>
        </w:rPr>
        <w:t>atalysis</w:t>
      </w:r>
      <w:proofErr w:type="spellEnd"/>
      <w:r w:rsidR="000A2B3B" w:rsidRPr="00903E8C">
        <w:rPr>
          <w:rFonts w:eastAsia="宋体"/>
          <w:sz w:val="17"/>
          <w:szCs w:val="17"/>
          <w:lang w:val="en-US" w:eastAsia="zh-CN"/>
        </w:rPr>
        <w:t xml:space="preserve">, to </w:t>
      </w:r>
      <w:r w:rsidR="00777C65" w:rsidRPr="00903E8C">
        <w:rPr>
          <w:rFonts w:eastAsia="宋体"/>
          <w:sz w:val="17"/>
          <w:szCs w:val="17"/>
          <w:lang w:val="en-US" w:eastAsia="zh-CN"/>
        </w:rPr>
        <w:t xml:space="preserve">the </w:t>
      </w:r>
      <w:r w:rsidR="000A2B3B" w:rsidRPr="00903E8C">
        <w:rPr>
          <w:rFonts w:eastAsia="宋体"/>
          <w:sz w:val="17"/>
          <w:szCs w:val="17"/>
          <w:lang w:val="en-US" w:eastAsia="zh-CN"/>
        </w:rPr>
        <w:t xml:space="preserve">best of </w:t>
      </w:r>
      <w:r w:rsidR="00777C65" w:rsidRPr="00903E8C">
        <w:rPr>
          <w:rFonts w:eastAsia="宋体"/>
          <w:sz w:val="17"/>
          <w:szCs w:val="17"/>
          <w:lang w:val="en-US" w:eastAsia="zh-CN"/>
        </w:rPr>
        <w:t xml:space="preserve">our </w:t>
      </w:r>
      <w:r w:rsidR="000A2B3B" w:rsidRPr="00903E8C">
        <w:rPr>
          <w:rFonts w:eastAsia="宋体"/>
          <w:sz w:val="17"/>
          <w:szCs w:val="17"/>
          <w:lang w:val="en-US" w:eastAsia="zh-CN"/>
        </w:rPr>
        <w:t>knowledge, th</w:t>
      </w:r>
      <w:r w:rsidR="0022198B" w:rsidRPr="00903E8C">
        <w:rPr>
          <w:rFonts w:eastAsia="宋体"/>
          <w:sz w:val="17"/>
          <w:szCs w:val="17"/>
          <w:lang w:val="en-US" w:eastAsia="zh-CN"/>
        </w:rPr>
        <w:t>ere</w:t>
      </w:r>
      <w:r w:rsidR="000A2B3B" w:rsidRPr="00903E8C">
        <w:rPr>
          <w:rFonts w:eastAsia="宋体"/>
          <w:sz w:val="17"/>
          <w:szCs w:val="17"/>
          <w:lang w:val="en-US" w:eastAsia="zh-CN"/>
        </w:rPr>
        <w:t xml:space="preserve"> is no report using </w:t>
      </w:r>
      <w:proofErr w:type="spellStart"/>
      <w:r w:rsidR="007D5646" w:rsidRPr="00903E8C">
        <w:rPr>
          <w:rFonts w:eastAsia="宋体"/>
          <w:sz w:val="17"/>
          <w:szCs w:val="17"/>
          <w:lang w:val="en-US" w:eastAsia="zh-CN"/>
        </w:rPr>
        <w:t>Co</w:t>
      </w:r>
      <w:r w:rsidR="007D5646" w:rsidRPr="00903E8C">
        <w:rPr>
          <w:rFonts w:eastAsia="宋体"/>
          <w:sz w:val="17"/>
          <w:szCs w:val="17"/>
          <w:vertAlign w:val="subscript"/>
          <w:lang w:val="en-US" w:eastAsia="zh-CN"/>
        </w:rPr>
        <w:t>x</w:t>
      </w:r>
      <w:r w:rsidR="007D5646" w:rsidRPr="00903E8C">
        <w:rPr>
          <w:rFonts w:eastAsia="宋体"/>
          <w:sz w:val="17"/>
          <w:szCs w:val="17"/>
          <w:lang w:val="en-US" w:eastAsia="zh-CN"/>
        </w:rPr>
        <w:t>P</w:t>
      </w:r>
      <w:proofErr w:type="spellEnd"/>
      <w:r w:rsidR="007D5646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BD724F" w:rsidRPr="00903E8C">
        <w:rPr>
          <w:rFonts w:eastAsia="宋体"/>
          <w:sz w:val="17"/>
          <w:szCs w:val="17"/>
          <w:lang w:val="en-US" w:eastAsia="zh-CN"/>
        </w:rPr>
        <w:t xml:space="preserve">for the </w:t>
      </w:r>
      <w:r w:rsidR="000A2B3B" w:rsidRPr="00903E8C">
        <w:rPr>
          <w:rFonts w:eastAsia="宋体"/>
          <w:sz w:val="17"/>
          <w:szCs w:val="17"/>
          <w:lang w:val="en-US" w:eastAsia="zh-CN"/>
        </w:rPr>
        <w:t xml:space="preserve">hydrogenation of </w:t>
      </w:r>
      <w:proofErr w:type="spellStart"/>
      <w:r w:rsidR="000A2B3B" w:rsidRPr="00903E8C">
        <w:rPr>
          <w:rFonts w:eastAsia="宋体"/>
          <w:sz w:val="17"/>
          <w:szCs w:val="17"/>
          <w:lang w:val="en-US" w:eastAsia="zh-CN"/>
        </w:rPr>
        <w:t>nitroarenes</w:t>
      </w:r>
      <w:proofErr w:type="spellEnd"/>
      <w:r w:rsidR="000A2B3B" w:rsidRPr="00903E8C">
        <w:rPr>
          <w:rFonts w:eastAsia="宋体"/>
          <w:sz w:val="17"/>
          <w:szCs w:val="17"/>
          <w:lang w:val="en-US" w:eastAsia="zh-CN"/>
        </w:rPr>
        <w:t xml:space="preserve"> to anilines. In this work, </w:t>
      </w:r>
      <w:r w:rsidR="007E5C53" w:rsidRPr="00903E8C">
        <w:rPr>
          <w:rFonts w:eastAsia="宋体"/>
          <w:sz w:val="17"/>
          <w:szCs w:val="17"/>
          <w:lang w:val="en-US" w:eastAsia="zh-CN"/>
        </w:rPr>
        <w:t xml:space="preserve">a simply pyrolysis of </w:t>
      </w:r>
      <w:r w:rsidR="000A2B3B" w:rsidRPr="00903E8C">
        <w:rPr>
          <w:rFonts w:eastAsia="宋体"/>
          <w:sz w:val="17"/>
          <w:szCs w:val="17"/>
          <w:lang w:val="en-US" w:eastAsia="zh-CN"/>
        </w:rPr>
        <w:t>ZIF-67 MOF</w:t>
      </w:r>
      <w:r w:rsidR="00DD0906" w:rsidRPr="00903E8C">
        <w:rPr>
          <w:rFonts w:eastAsia="宋体"/>
          <w:sz w:val="17"/>
          <w:szCs w:val="17"/>
          <w:lang w:val="en-US" w:eastAsia="zh-CN"/>
        </w:rPr>
        <w:t xml:space="preserve"> </w:t>
      </w:r>
      <w:proofErr w:type="spellStart"/>
      <w:r w:rsidR="00DD0906" w:rsidRPr="00903E8C">
        <w:rPr>
          <w:rFonts w:eastAsia="宋体"/>
          <w:sz w:val="17"/>
          <w:szCs w:val="17"/>
          <w:lang w:val="en-US" w:eastAsia="zh-CN"/>
        </w:rPr>
        <w:t>nanocubes</w:t>
      </w:r>
      <w:proofErr w:type="spellEnd"/>
      <w:r w:rsidR="000A2B3B" w:rsidRPr="00903E8C">
        <w:rPr>
          <w:rFonts w:eastAsia="宋体"/>
          <w:sz w:val="17"/>
          <w:szCs w:val="17"/>
          <w:lang w:val="en-US" w:eastAsia="zh-CN"/>
        </w:rPr>
        <w:t xml:space="preserve"> </w:t>
      </w:r>
      <w:r w:rsidR="008E60C7" w:rsidRPr="00903E8C">
        <w:rPr>
          <w:rFonts w:eastAsia="宋体"/>
          <w:sz w:val="17"/>
          <w:szCs w:val="17"/>
          <w:lang w:val="en-US" w:eastAsia="zh-CN"/>
        </w:rPr>
        <w:t xml:space="preserve">combined with </w:t>
      </w:r>
      <w:r w:rsidR="007E5C53" w:rsidRPr="00903E8C">
        <w:rPr>
          <w:rFonts w:eastAsia="宋体"/>
          <w:sz w:val="17"/>
          <w:szCs w:val="17"/>
          <w:lang w:val="en-US" w:eastAsia="zh-CN"/>
        </w:rPr>
        <w:t xml:space="preserve">red phosphorous </w:t>
      </w:r>
      <w:r w:rsidR="007D5646" w:rsidRPr="00903E8C">
        <w:rPr>
          <w:rFonts w:eastAsia="宋体"/>
          <w:bCs/>
          <w:iCs/>
          <w:sz w:val="17"/>
          <w:szCs w:val="17"/>
          <w:lang w:val="en-US" w:eastAsia="zh-CN"/>
        </w:rPr>
        <w:t>precursor</w:t>
      </w:r>
      <w:r w:rsidR="007E5C53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, </w:t>
      </w:r>
      <w:r w:rsidR="007D5646" w:rsidRPr="00903E8C">
        <w:rPr>
          <w:rFonts w:eastAsia="宋体"/>
          <w:bCs/>
          <w:iCs/>
          <w:sz w:val="17"/>
          <w:szCs w:val="17"/>
          <w:lang w:val="en-US" w:eastAsia="zh-CN"/>
        </w:rPr>
        <w:t>is</w:t>
      </w:r>
      <w:r w:rsidR="007E5C53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shown to promote </w:t>
      </w:r>
      <w:r w:rsidR="007D564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the </w:t>
      </w:r>
      <w:r w:rsidR="007E5C53" w:rsidRPr="00903E8C">
        <w:rPr>
          <w:rFonts w:eastAsia="宋体"/>
          <w:bCs/>
          <w:iCs/>
          <w:sz w:val="17"/>
          <w:szCs w:val="17"/>
          <w:lang w:val="en-US" w:eastAsia="zh-CN"/>
        </w:rPr>
        <w:t>formation of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Co</w:t>
      </w:r>
      <w:r w:rsidR="00DD0906" w:rsidRPr="00903E8C">
        <w:rPr>
          <w:rFonts w:eastAsia="宋体"/>
          <w:bCs/>
          <w:iCs/>
          <w:sz w:val="17"/>
          <w:szCs w:val="17"/>
          <w:vertAlign w:val="subscript"/>
          <w:lang w:val="en-US" w:eastAsia="zh-CN"/>
        </w:rPr>
        <w:t>2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>P@</w:t>
      </w:r>
      <w:r w:rsidR="00432996" w:rsidRPr="00903E8C">
        <w:rPr>
          <w:rFonts w:eastAsia="宋体"/>
          <w:bCs/>
          <w:iCs/>
          <w:sz w:val="17"/>
          <w:szCs w:val="17"/>
          <w:lang w:val="en-US" w:eastAsia="zh-CN"/>
        </w:rPr>
        <w:t>CN</w:t>
      </w:r>
      <w:r w:rsidR="00DD0906" w:rsidRPr="00903E8C">
        <w:rPr>
          <w:rFonts w:eastAsia="宋体"/>
          <w:bCs/>
          <w:iCs/>
          <w:sz w:val="17"/>
          <w:szCs w:val="17"/>
          <w:vertAlign w:val="subscript"/>
          <w:lang w:val="en-US" w:eastAsia="zh-CN"/>
        </w:rPr>
        <w:t>x</w:t>
      </w:r>
      <w:r w:rsidR="008E60C7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composite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. Gratifyingly, the </w:t>
      </w:r>
      <w:r w:rsidR="007D564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resulting novel 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>Co</w:t>
      </w:r>
      <w:r w:rsidR="00DD0906" w:rsidRPr="00903E8C">
        <w:rPr>
          <w:rFonts w:eastAsia="宋体"/>
          <w:bCs/>
          <w:iCs/>
          <w:sz w:val="17"/>
          <w:szCs w:val="17"/>
          <w:vertAlign w:val="subscript"/>
          <w:lang w:val="en-US" w:eastAsia="zh-CN"/>
        </w:rPr>
        <w:t>2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>P@</w:t>
      </w:r>
      <w:r w:rsidR="00432996" w:rsidRPr="00903E8C">
        <w:rPr>
          <w:rFonts w:eastAsia="宋体"/>
          <w:bCs/>
          <w:iCs/>
          <w:sz w:val="17"/>
          <w:szCs w:val="17"/>
          <w:lang w:val="en-US" w:eastAsia="zh-CN"/>
        </w:rPr>
        <w:t>CN</w:t>
      </w:r>
      <w:r w:rsidR="00DD0906" w:rsidRPr="00903E8C">
        <w:rPr>
          <w:rFonts w:eastAsia="宋体"/>
          <w:bCs/>
          <w:iCs/>
          <w:sz w:val="17"/>
          <w:szCs w:val="17"/>
          <w:vertAlign w:val="subscript"/>
          <w:lang w:val="en-US" w:eastAsia="zh-CN"/>
        </w:rPr>
        <w:t>x</w:t>
      </w:r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</w:t>
      </w:r>
      <w:proofErr w:type="spellStart"/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>nanocubes</w:t>
      </w:r>
      <w:proofErr w:type="spellEnd"/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show excellent activity and selectivity for selective hydrogenation of </w:t>
      </w:r>
      <w:proofErr w:type="spellStart"/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>nitroarenes</w:t>
      </w:r>
      <w:proofErr w:type="spellEnd"/>
      <w:r w:rsidR="00DD0906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to anilines. 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This reaction is found to take place at significantly lower temperatures (60 </w:t>
      </w:r>
      <w:r w:rsidR="00714D9A" w:rsidRPr="00903E8C">
        <w:rPr>
          <w:rFonts w:eastAsia="宋体" w:cs="Arial"/>
          <w:bCs/>
          <w:iCs/>
          <w:sz w:val="17"/>
          <w:szCs w:val="17"/>
          <w:lang w:val="en-US" w:eastAsia="zh-CN"/>
        </w:rPr>
        <w:t>°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C) when compared to other Co and Fe-based catalysts (</w:t>
      </w:r>
      <w:r w:rsidR="006E02D4" w:rsidRPr="00903E8C">
        <w:rPr>
          <w:rFonts w:eastAsia="宋体" w:cs="Arial"/>
          <w:bCs/>
          <w:iCs/>
          <w:sz w:val="17"/>
          <w:szCs w:val="17"/>
          <w:lang w:val="en-US" w:eastAsia="zh-CN"/>
        </w:rPr>
        <w:t>&gt;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110 </w:t>
      </w:r>
      <w:r w:rsidR="00714D9A" w:rsidRPr="00903E8C">
        <w:rPr>
          <w:rFonts w:eastAsia="宋体" w:cs="Arial"/>
          <w:bCs/>
          <w:iCs/>
          <w:sz w:val="17"/>
          <w:szCs w:val="17"/>
          <w:lang w:val="en-US" w:eastAsia="zh-CN"/>
        </w:rPr>
        <w:t>°</w:t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>C);</w:t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begin">
          <w:fldData xml:space="preserve">PEVuZE5vdGU+PENpdGU+PEF1dGhvcj5TYWhvbzwvQXV0aG9yPjxZZWFyPjIwMTc8L1llYXI+PFJl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=
</w:fldData>
        </w:fldCha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begin">
          <w:fldData xml:space="preserve">PEVuZE5vdGU+PENpdGU+PEF1dGhvcj5TYWhvbzwvQXV0aG9yPjxZZWFyPjIwMTc8L1llYXI+PFJl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=
</w:fldData>
        </w:fldCha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end"/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bCs/>
          <w:iCs/>
          <w:noProof/>
          <w:sz w:val="17"/>
          <w:szCs w:val="17"/>
          <w:vertAlign w:val="superscript"/>
          <w:lang w:val="en-US" w:eastAsia="zh-CN"/>
        </w:rPr>
        <w:t>[</w:t>
      </w:r>
      <w:hyperlink w:anchor="_ENREF_25" w:tooltip="Sahoo, 2017 #22823" w:history="1">
        <w:r w:rsidR="004A732A" w:rsidRPr="00903E8C">
          <w:rPr>
            <w:rFonts w:eastAsia="宋体"/>
            <w:bCs/>
            <w:iCs/>
            <w:noProof/>
            <w:sz w:val="17"/>
            <w:szCs w:val="17"/>
            <w:vertAlign w:val="superscript"/>
            <w:lang w:val="en-US" w:eastAsia="zh-CN"/>
          </w:rPr>
          <w:t>9</w:t>
        </w:r>
      </w:hyperlink>
      <w:r w:rsidR="00380EC9" w:rsidRPr="00903E8C">
        <w:rPr>
          <w:rFonts w:eastAsia="宋体"/>
          <w:bCs/>
          <w:iCs/>
          <w:noProof/>
          <w:sz w:val="17"/>
          <w:szCs w:val="17"/>
          <w:vertAlign w:val="superscript"/>
          <w:lang w:val="en-US" w:eastAsia="zh-CN"/>
        </w:rPr>
        <w:t>]</w:t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end"/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</w:t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this 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impl</w:t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>ies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</w:t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that </w:t>
      </w:r>
      <w:r w:rsidR="0058272E" w:rsidRPr="00903E8C">
        <w:rPr>
          <w:rFonts w:eastAsia="宋体"/>
          <w:bCs/>
          <w:iCs/>
          <w:sz w:val="17"/>
          <w:szCs w:val="17"/>
          <w:lang w:val="en-US" w:eastAsia="zh-CN"/>
        </w:rPr>
        <w:t>the phosphide has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</w:t>
      </w:r>
      <w:r w:rsidR="001F1C0F" w:rsidRPr="00903E8C">
        <w:rPr>
          <w:rFonts w:eastAsia="宋体" w:hint="eastAsia"/>
          <w:bCs/>
          <w:iCs/>
          <w:sz w:val="17"/>
          <w:szCs w:val="17"/>
          <w:lang w:val="en-US" w:eastAsia="zh-CN"/>
        </w:rPr>
        <w:t>very</w:t>
      </w:r>
      <w:r w:rsidR="001F1C0F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high activity</w:t>
      </w:r>
      <w:r w:rsidR="0058272E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for this hydrogenation reaction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. Further, this material is significantly cheap</w:t>
      </w:r>
      <w:r w:rsidR="00E5131B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er than commercially employed </w:t>
      </w:r>
      <w:proofErr w:type="spellStart"/>
      <w:r w:rsidR="00E5131B" w:rsidRPr="00903E8C">
        <w:rPr>
          <w:rFonts w:eastAsia="宋体"/>
          <w:bCs/>
          <w:iCs/>
          <w:sz w:val="17"/>
          <w:szCs w:val="17"/>
          <w:lang w:val="en-US" w:eastAsia="zh-CN"/>
        </w:rPr>
        <w:t>Pd</w:t>
      </w:r>
      <w:proofErr w:type="spellEnd"/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-based materials</w:t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>,</w:t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begin">
          <w:fldData xml:space="preserve">PEVuZE5vdGU+PENpdGU+PEF1dGhvcj5HYW88L0F1dGhvcj48WWVhcj4yMDE0PC9ZZWFyPjxSZWNO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</w:fldData>
        </w:fldCha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begin">
          <w:fldData xml:space="preserve">PEVuZE5vdGU+PENpdGU+PEF1dGhvcj5HYW88L0F1dGhvcj48WWVhcj4yMDE0PC9ZZWFyPjxSZWNO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</w:fldData>
        </w:fldCha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</w:r>
      <w:r w:rsidR="00380EC9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end"/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bCs/>
          <w:iCs/>
          <w:noProof/>
          <w:sz w:val="17"/>
          <w:szCs w:val="17"/>
          <w:vertAlign w:val="superscript"/>
          <w:lang w:val="en-US" w:eastAsia="zh-CN"/>
        </w:rPr>
        <w:t>[</w:t>
      </w:r>
      <w:hyperlink w:anchor="_ENREF_28" w:tooltip="Gao, 2014 #23381" w:history="1">
        <w:r w:rsidR="004A732A" w:rsidRPr="00903E8C">
          <w:rPr>
            <w:rFonts w:eastAsia="宋体"/>
            <w:bCs/>
            <w:iCs/>
            <w:noProof/>
            <w:sz w:val="17"/>
            <w:szCs w:val="17"/>
            <w:vertAlign w:val="superscript"/>
            <w:lang w:val="en-US" w:eastAsia="zh-CN"/>
          </w:rPr>
          <w:t>10</w:t>
        </w:r>
      </w:hyperlink>
      <w:r w:rsidR="00380EC9" w:rsidRPr="00903E8C">
        <w:rPr>
          <w:rFonts w:eastAsia="宋体"/>
          <w:bCs/>
          <w:iCs/>
          <w:noProof/>
          <w:sz w:val="17"/>
          <w:szCs w:val="17"/>
          <w:vertAlign w:val="superscript"/>
          <w:lang w:val="en-US" w:eastAsia="zh-CN"/>
        </w:rPr>
        <w:t>]</w:t>
      </w:r>
      <w:r w:rsidR="00C76F12" w:rsidRPr="00903E8C">
        <w:rPr>
          <w:rFonts w:eastAsia="宋体"/>
          <w:bCs/>
          <w:iCs/>
          <w:sz w:val="17"/>
          <w:szCs w:val="17"/>
          <w:lang w:val="en-US" w:eastAsia="zh-CN"/>
        </w:rPr>
        <w:fldChar w:fldCharType="end"/>
      </w:r>
      <w:r w:rsidR="00F163CE" w:rsidRPr="00903E8C">
        <w:rPr>
          <w:rFonts w:eastAsia="宋体"/>
          <w:bCs/>
          <w:iCs/>
          <w:sz w:val="17"/>
          <w:szCs w:val="17"/>
          <w:lang w:val="en-US" w:eastAsia="zh-CN"/>
        </w:rPr>
        <w:t xml:space="preserve"> making it a viable selection for this and other hydrogenation reactions</w:t>
      </w:r>
      <w:r w:rsidR="00714D9A" w:rsidRPr="00903E8C">
        <w:rPr>
          <w:rFonts w:eastAsia="宋体"/>
          <w:bCs/>
          <w:iCs/>
          <w:sz w:val="17"/>
          <w:szCs w:val="17"/>
          <w:lang w:val="en-US" w:eastAsia="zh-CN"/>
        </w:rPr>
        <w:t>.</w:t>
      </w:r>
    </w:p>
    <w:p w14:paraId="0A10AD89" w14:textId="77777777" w:rsidR="00A15278" w:rsidRPr="00903E8C" w:rsidRDefault="00A15278" w:rsidP="005062E5">
      <w:pPr>
        <w:pStyle w:val="Abstract"/>
        <w:spacing w:after="0"/>
        <w:ind w:firstLine="180"/>
        <w:rPr>
          <w:rFonts w:eastAsia="宋体"/>
          <w:bCs/>
          <w:iCs/>
          <w:sz w:val="17"/>
          <w:szCs w:val="17"/>
          <w:lang w:val="en-US" w:eastAsia="zh-CN"/>
        </w:rPr>
      </w:pPr>
    </w:p>
    <w:p w14:paraId="45A57F0E" w14:textId="132700AC" w:rsidR="00A15278" w:rsidRPr="00903E8C" w:rsidRDefault="00A133EC" w:rsidP="00A15278">
      <w:pPr>
        <w:jc w:val="center"/>
        <w:rPr>
          <w:rFonts w:ascii="Arial" w:eastAsia="宋体" w:hAnsi="Arial" w:cs="Arial"/>
          <w:noProof/>
          <w:sz w:val="14"/>
          <w:szCs w:val="16"/>
          <w:lang w:val="en-US" w:eastAsia="zh-CN"/>
        </w:rPr>
      </w:pPr>
      <w:r w:rsidRPr="00903E8C">
        <w:rPr>
          <w:rFonts w:ascii="Arial" w:eastAsia="宋体" w:hAnsi="Arial" w:cs="Arial"/>
          <w:noProof/>
          <w:sz w:val="14"/>
          <w:szCs w:val="16"/>
          <w:lang w:val="fr-CH" w:eastAsia="zh-CN"/>
        </w:rPr>
        <w:drawing>
          <wp:inline distT="0" distB="0" distL="0" distR="0" wp14:anchorId="5A518DE4" wp14:editId="65D00ADC">
            <wp:extent cx="3095625" cy="908685"/>
            <wp:effectExtent l="0" t="0" r="9525" b="5715"/>
            <wp:docPr id="17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6"/>
                    <pic:cNvPicPr>
                      <a:picLocks noChangeAspect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737" r="6927" b="2956"/>
                    <a:stretch/>
                  </pic:blipFill>
                  <pic:spPr>
                    <a:xfrm>
                      <a:off x="0" y="0"/>
                      <a:ext cx="3095625" cy="908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F79404" w14:textId="2C8D0760" w:rsidR="00A15278" w:rsidRPr="00903E8C" w:rsidRDefault="00A15278" w:rsidP="00A15278">
      <w:pPr>
        <w:pStyle w:val="Abstract"/>
        <w:spacing w:after="0"/>
        <w:rPr>
          <w:sz w:val="14"/>
        </w:rPr>
      </w:pPr>
      <w:r w:rsidRPr="00903E8C">
        <w:rPr>
          <w:b/>
          <w:sz w:val="14"/>
        </w:rPr>
        <w:t>Scheme</w:t>
      </w:r>
      <w:r w:rsidRPr="00903E8C">
        <w:rPr>
          <w:rFonts w:hint="eastAsia"/>
          <w:b/>
          <w:sz w:val="14"/>
        </w:rPr>
        <w:t xml:space="preserve"> </w:t>
      </w:r>
      <w:r w:rsidRPr="00903E8C">
        <w:rPr>
          <w:b/>
          <w:sz w:val="14"/>
        </w:rPr>
        <w:t>1.</w:t>
      </w:r>
      <w:r w:rsidRPr="00903E8C">
        <w:rPr>
          <w:rFonts w:hint="eastAsia"/>
          <w:sz w:val="14"/>
        </w:rPr>
        <w:t xml:space="preserve"> </w:t>
      </w:r>
      <w:r w:rsidR="00BD724F" w:rsidRPr="00903E8C">
        <w:rPr>
          <w:sz w:val="14"/>
        </w:rPr>
        <w:t>Graphical presentation</w:t>
      </w:r>
      <w:r w:rsidRPr="00903E8C">
        <w:rPr>
          <w:sz w:val="14"/>
        </w:rPr>
        <w:t xml:space="preserve"> for the synthesis of Co</w:t>
      </w:r>
      <w:r w:rsidRPr="00903E8C">
        <w:rPr>
          <w:sz w:val="14"/>
          <w:vertAlign w:val="subscript"/>
        </w:rPr>
        <w:t>2</w:t>
      </w:r>
      <w:r w:rsidRPr="00903E8C">
        <w:rPr>
          <w:sz w:val="14"/>
        </w:rPr>
        <w:t xml:space="preserve">P@CNx </w:t>
      </w:r>
      <w:proofErr w:type="spellStart"/>
      <w:r w:rsidRPr="00903E8C">
        <w:rPr>
          <w:sz w:val="14"/>
        </w:rPr>
        <w:t>nanocubes</w:t>
      </w:r>
      <w:proofErr w:type="spellEnd"/>
      <w:r w:rsidRPr="00903E8C">
        <w:rPr>
          <w:sz w:val="14"/>
        </w:rPr>
        <w:t>.</w:t>
      </w:r>
    </w:p>
    <w:p w14:paraId="6DCFF175" w14:textId="77777777" w:rsidR="00A15278" w:rsidRPr="00903E8C" w:rsidRDefault="00A15278" w:rsidP="00A15278">
      <w:pPr>
        <w:pStyle w:val="Abstract"/>
        <w:spacing w:after="0"/>
        <w:rPr>
          <w:rFonts w:eastAsia="宋体"/>
          <w:bCs/>
          <w:iCs/>
          <w:sz w:val="17"/>
          <w:szCs w:val="17"/>
          <w:lang w:val="en-US" w:eastAsia="zh-CN"/>
        </w:rPr>
      </w:pPr>
    </w:p>
    <w:p w14:paraId="2698B4A6" w14:textId="07FCD263" w:rsidR="009157AF" w:rsidRPr="00903E8C" w:rsidRDefault="00A15278" w:rsidP="00A15278">
      <w:pPr>
        <w:pStyle w:val="P1withIndendation"/>
        <w:spacing w:after="0"/>
        <w:ind w:firstLine="0"/>
        <w:rPr>
          <w:rFonts w:eastAsia="宋体"/>
          <w:lang w:val="en-US" w:eastAsia="zh-CN"/>
        </w:rPr>
        <w:sectPr w:rsidR="009157AF" w:rsidRPr="00903E8C" w:rsidSect="000D37AC">
          <w:type w:val="continuous"/>
          <w:pgSz w:w="11906" w:h="16838" w:code="9"/>
          <w:pgMar w:top="1673" w:right="936" w:bottom="1134" w:left="936" w:header="709" w:footer="709" w:gutter="0"/>
          <w:cols w:num="2" w:space="284"/>
          <w:docGrid w:linePitch="360"/>
        </w:sectPr>
      </w:pPr>
      <w:r w:rsidRPr="00903E8C">
        <w:rPr>
          <w:rFonts w:eastAsia="宋体"/>
          <w:bCs/>
          <w:iCs/>
          <w:szCs w:val="17"/>
          <w:lang w:val="en-US" w:eastAsia="zh-CN"/>
        </w:rPr>
        <w:t xml:space="preserve">   </w:t>
      </w:r>
      <w:r w:rsidR="005062E5" w:rsidRPr="00903E8C">
        <w:rPr>
          <w:rFonts w:eastAsia="宋体"/>
          <w:bCs/>
          <w:iCs/>
          <w:szCs w:val="17"/>
          <w:lang w:val="en-US" w:eastAsia="zh-CN"/>
        </w:rPr>
        <w:t>The preparation process of Co</w:t>
      </w:r>
      <w:r w:rsidR="005062E5" w:rsidRPr="00903E8C">
        <w:rPr>
          <w:rFonts w:eastAsia="宋体"/>
          <w:bCs/>
          <w:iCs/>
          <w:szCs w:val="17"/>
          <w:vertAlign w:val="subscript"/>
          <w:lang w:val="en-US" w:eastAsia="zh-CN"/>
        </w:rPr>
        <w:t>2</w:t>
      </w:r>
      <w:r w:rsidR="005062E5" w:rsidRPr="00903E8C">
        <w:rPr>
          <w:rFonts w:eastAsia="宋体"/>
          <w:bCs/>
          <w:iCs/>
          <w:szCs w:val="17"/>
          <w:lang w:val="en-US" w:eastAsia="zh-CN"/>
        </w:rPr>
        <w:t>P@</w:t>
      </w:r>
      <w:r w:rsidR="00432996" w:rsidRPr="00903E8C">
        <w:rPr>
          <w:rFonts w:eastAsia="宋体"/>
          <w:bCs/>
          <w:iCs/>
          <w:szCs w:val="17"/>
          <w:lang w:val="en-US" w:eastAsia="zh-CN"/>
        </w:rPr>
        <w:t>CN</w:t>
      </w:r>
      <w:r w:rsidR="005062E5" w:rsidRPr="00903E8C">
        <w:rPr>
          <w:rFonts w:eastAsia="宋体"/>
          <w:bCs/>
          <w:iCs/>
          <w:szCs w:val="17"/>
          <w:vertAlign w:val="subscript"/>
          <w:lang w:val="en-US" w:eastAsia="zh-CN"/>
        </w:rPr>
        <w:t>x</w:t>
      </w:r>
      <w:r w:rsidR="005062E5" w:rsidRPr="00903E8C">
        <w:rPr>
          <w:rFonts w:eastAsia="宋体"/>
          <w:bCs/>
          <w:iCs/>
          <w:szCs w:val="17"/>
          <w:lang w:val="en-US" w:eastAsia="zh-CN"/>
        </w:rPr>
        <w:t xml:space="preserve"> </w:t>
      </w:r>
      <w:proofErr w:type="spellStart"/>
      <w:r w:rsidR="005062E5" w:rsidRPr="00903E8C">
        <w:rPr>
          <w:rFonts w:eastAsia="宋体"/>
          <w:bCs/>
          <w:iCs/>
          <w:szCs w:val="17"/>
          <w:lang w:val="en-US" w:eastAsia="zh-CN"/>
        </w:rPr>
        <w:t>nanocubes</w:t>
      </w:r>
      <w:proofErr w:type="spellEnd"/>
      <w:r w:rsidR="005062E5" w:rsidRPr="00903E8C">
        <w:rPr>
          <w:rFonts w:eastAsia="宋体"/>
          <w:bCs/>
          <w:iCs/>
          <w:szCs w:val="17"/>
          <w:lang w:val="en-US" w:eastAsia="zh-CN"/>
        </w:rPr>
        <w:t xml:space="preserve"> </w:t>
      </w:r>
      <w:r w:rsidR="00BD724F" w:rsidRPr="00903E8C">
        <w:rPr>
          <w:rFonts w:eastAsia="宋体"/>
          <w:bCs/>
          <w:iCs/>
          <w:szCs w:val="17"/>
          <w:lang w:val="en-US" w:eastAsia="zh-CN"/>
        </w:rPr>
        <w:t>is</w:t>
      </w:r>
      <w:r w:rsidR="005062E5" w:rsidRPr="00903E8C">
        <w:rPr>
          <w:rFonts w:eastAsia="宋体"/>
          <w:bCs/>
          <w:iCs/>
          <w:szCs w:val="17"/>
          <w:lang w:val="en-US" w:eastAsia="zh-CN"/>
        </w:rPr>
        <w:t xml:space="preserve"> displayed in Scheme 1. </w:t>
      </w:r>
      <w:r w:rsidR="0056282C" w:rsidRPr="00903E8C">
        <w:rPr>
          <w:rFonts w:eastAsia="宋体"/>
          <w:bCs/>
          <w:iCs/>
          <w:szCs w:val="17"/>
          <w:lang w:val="en-US" w:eastAsia="zh-CN"/>
        </w:rPr>
        <w:t xml:space="preserve">Firstly, with the help of 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 xml:space="preserve">a </w:t>
      </w:r>
      <w:r w:rsidR="0056282C" w:rsidRPr="00903E8C">
        <w:rPr>
          <w:rFonts w:eastAsia="宋体"/>
          <w:bCs/>
          <w:iCs/>
          <w:szCs w:val="17"/>
          <w:lang w:val="en-US" w:eastAsia="zh-CN"/>
        </w:rPr>
        <w:t>capping agent</w:t>
      </w:r>
      <w:r w:rsidR="007D5646" w:rsidRPr="00903E8C">
        <w:rPr>
          <w:rFonts w:eastAsia="宋体"/>
          <w:bCs/>
          <w:iCs/>
          <w:szCs w:val="17"/>
          <w:lang w:val="en-US" w:eastAsia="zh-CN"/>
        </w:rPr>
        <w:t>,</w:t>
      </w:r>
      <w:r w:rsidR="00D43596" w:rsidRPr="00903E8C">
        <w:t xml:space="preserve"> </w:t>
      </w:r>
      <w:proofErr w:type="spellStart"/>
      <w:r w:rsidR="00D43596" w:rsidRPr="00903E8C">
        <w:rPr>
          <w:rFonts w:eastAsia="宋体"/>
          <w:bCs/>
          <w:iCs/>
          <w:szCs w:val="17"/>
          <w:lang w:val="en-US" w:eastAsia="zh-CN"/>
        </w:rPr>
        <w:t>cetyltrimethylammonium</w:t>
      </w:r>
      <w:proofErr w:type="spellEnd"/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 bromide (CTAB)</w:t>
      </w:r>
      <w:r w:rsidR="0056282C" w:rsidRPr="00903E8C">
        <w:rPr>
          <w:rFonts w:eastAsia="宋体"/>
          <w:bCs/>
          <w:iCs/>
          <w:szCs w:val="17"/>
          <w:lang w:val="en-US" w:eastAsia="zh-CN"/>
        </w:rPr>
        <w:t>,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 </w:t>
      </w:r>
      <w:r w:rsidR="00CA758E" w:rsidRPr="00903E8C">
        <w:rPr>
          <w:rFonts w:eastAsia="宋体"/>
          <w:bCs/>
          <w:iCs/>
          <w:szCs w:val="17"/>
          <w:lang w:val="en-US" w:eastAsia="zh-CN"/>
        </w:rPr>
        <w:t xml:space="preserve">uniform 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ZIF-67 </w:t>
      </w:r>
      <w:proofErr w:type="spellStart"/>
      <w:r w:rsidR="00CA758E" w:rsidRPr="00903E8C">
        <w:rPr>
          <w:rFonts w:eastAsia="宋体"/>
          <w:bCs/>
          <w:iCs/>
          <w:szCs w:val="17"/>
          <w:lang w:val="en-US" w:eastAsia="zh-CN"/>
        </w:rPr>
        <w:t>nanocubes</w:t>
      </w:r>
      <w:proofErr w:type="spellEnd"/>
      <w:r w:rsidR="00CA758E" w:rsidRPr="00903E8C">
        <w:rPr>
          <w:rFonts w:eastAsia="宋体"/>
          <w:bCs/>
          <w:iCs/>
          <w:szCs w:val="17"/>
          <w:lang w:val="en-US" w:eastAsia="zh-CN"/>
        </w:rPr>
        <w:t xml:space="preserve"> 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>are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 prepared. 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>T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>he adsorption of CT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 xml:space="preserve">AB on the hydrophobic surfaces slows 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the growth rate of the 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>crystal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 xml:space="preserve"> face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>t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>s</w:t>
      </w:r>
      <w:r w:rsidR="007E5C53" w:rsidRPr="00903E8C">
        <w:rPr>
          <w:rFonts w:eastAsia="宋体"/>
          <w:bCs/>
          <w:iCs/>
          <w:szCs w:val="17"/>
          <w:lang w:val="en-US" w:eastAsia="zh-CN"/>
        </w:rPr>
        <w:t xml:space="preserve"> and hence promotes </w:t>
      </w:r>
      <w:r w:rsidR="007D5646" w:rsidRPr="00903E8C">
        <w:rPr>
          <w:rFonts w:eastAsia="宋体"/>
          <w:bCs/>
          <w:iCs/>
          <w:szCs w:val="17"/>
          <w:lang w:val="en-US" w:eastAsia="zh-CN"/>
        </w:rPr>
        <w:t xml:space="preserve">uniform </w:t>
      </w:r>
      <w:proofErr w:type="spellStart"/>
      <w:r w:rsidR="007E5C53" w:rsidRPr="00903E8C">
        <w:rPr>
          <w:rFonts w:eastAsia="宋体"/>
          <w:bCs/>
          <w:iCs/>
          <w:szCs w:val="17"/>
          <w:lang w:val="en-US" w:eastAsia="zh-CN"/>
        </w:rPr>
        <w:t>nanocube</w:t>
      </w:r>
      <w:proofErr w:type="spellEnd"/>
      <w:r w:rsidR="007E5C53" w:rsidRPr="00903E8C">
        <w:rPr>
          <w:rFonts w:eastAsia="宋体"/>
          <w:bCs/>
          <w:iCs/>
          <w:szCs w:val="17"/>
          <w:lang w:val="en-US" w:eastAsia="zh-CN"/>
        </w:rPr>
        <w:t xml:space="preserve"> formation</w:t>
      </w:r>
      <w:r w:rsidR="00D43596" w:rsidRPr="00903E8C">
        <w:rPr>
          <w:rFonts w:eastAsia="宋体"/>
          <w:bCs/>
          <w:iCs/>
          <w:szCs w:val="17"/>
          <w:lang w:val="en-US" w:eastAsia="zh-CN"/>
        </w:rPr>
        <w:t>.</w:t>
      </w:r>
      <w:r w:rsidR="002A3876" w:rsidRPr="00903E8C">
        <w:rPr>
          <w:rFonts w:eastAsia="宋体"/>
          <w:bCs/>
          <w:iCs/>
          <w:szCs w:val="17"/>
          <w:lang w:val="en-US" w:eastAsia="zh-CN"/>
        </w:rPr>
        <w:fldChar w:fldCharType="begin">
          <w:fldData xml:space="preserve">PEVuZE5vdGU+PENpdGU+PEF1dGhvcj5IdTwvQXV0aG9yPjxZZWFyPjIwMTY8L1llYXI+PFJlY051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</w:fldData>
        </w:fldChar>
      </w:r>
      <w:r w:rsidR="00380EC9" w:rsidRPr="00903E8C">
        <w:rPr>
          <w:rFonts w:eastAsia="宋体"/>
          <w:bCs/>
          <w:iCs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bCs/>
          <w:iCs/>
          <w:szCs w:val="17"/>
          <w:lang w:val="en-US" w:eastAsia="zh-CN"/>
        </w:rPr>
        <w:fldChar w:fldCharType="begin">
          <w:fldData xml:space="preserve">PEVuZE5vdGU+PENpdGU+PEF1dGhvcj5IdTwvQXV0aG9yPjxZZWFyPjIwMTY8L1llYXI+PFJlY051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</w:fldData>
        </w:fldChar>
      </w:r>
      <w:r w:rsidR="00380EC9" w:rsidRPr="00903E8C">
        <w:rPr>
          <w:rFonts w:eastAsia="宋体"/>
          <w:bCs/>
          <w:iCs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bCs/>
          <w:iCs/>
          <w:szCs w:val="17"/>
          <w:lang w:val="en-US" w:eastAsia="zh-CN"/>
        </w:rPr>
      </w:r>
      <w:r w:rsidR="00380EC9" w:rsidRPr="00903E8C">
        <w:rPr>
          <w:rFonts w:eastAsia="宋体"/>
          <w:bCs/>
          <w:iCs/>
          <w:szCs w:val="17"/>
          <w:lang w:val="en-US" w:eastAsia="zh-CN"/>
        </w:rPr>
        <w:fldChar w:fldCharType="end"/>
      </w:r>
      <w:r w:rsidR="002A3876" w:rsidRPr="00903E8C">
        <w:rPr>
          <w:rFonts w:eastAsia="宋体"/>
          <w:bCs/>
          <w:iCs/>
          <w:szCs w:val="17"/>
          <w:lang w:val="en-US" w:eastAsia="zh-CN"/>
        </w:rPr>
      </w:r>
      <w:r w:rsidR="002A3876" w:rsidRPr="00903E8C">
        <w:rPr>
          <w:rFonts w:eastAsia="宋体"/>
          <w:bCs/>
          <w:iCs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bCs/>
          <w:iCs/>
          <w:noProof/>
          <w:szCs w:val="17"/>
          <w:vertAlign w:val="superscript"/>
          <w:lang w:val="en-US" w:eastAsia="zh-CN"/>
        </w:rPr>
        <w:t>[</w:t>
      </w:r>
      <w:hyperlink w:anchor="_ENREF_31" w:tooltip="Hu, 2016 #22731" w:history="1">
        <w:r w:rsidR="004A732A" w:rsidRPr="00903E8C">
          <w:rPr>
            <w:rFonts w:eastAsia="宋体"/>
            <w:bCs/>
            <w:iCs/>
            <w:noProof/>
            <w:szCs w:val="17"/>
            <w:vertAlign w:val="superscript"/>
            <w:lang w:val="en-US" w:eastAsia="zh-CN"/>
          </w:rPr>
          <w:t>11</w:t>
        </w:r>
      </w:hyperlink>
      <w:r w:rsidR="00380EC9" w:rsidRPr="00903E8C">
        <w:rPr>
          <w:rFonts w:eastAsia="宋体"/>
          <w:bCs/>
          <w:iCs/>
          <w:noProof/>
          <w:szCs w:val="17"/>
          <w:vertAlign w:val="superscript"/>
          <w:lang w:val="en-US" w:eastAsia="zh-CN"/>
        </w:rPr>
        <w:t>]</w:t>
      </w:r>
      <w:r w:rsidR="002A3876" w:rsidRPr="00903E8C">
        <w:rPr>
          <w:rFonts w:eastAsia="宋体"/>
          <w:bCs/>
          <w:iCs/>
          <w:szCs w:val="17"/>
          <w:lang w:val="en-US" w:eastAsia="zh-CN"/>
        </w:rPr>
        <w:fldChar w:fldCharType="end"/>
      </w:r>
      <w:r w:rsidR="00EF0866" w:rsidRPr="00903E8C">
        <w:rPr>
          <w:rFonts w:eastAsia="宋体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szCs w:val="17"/>
          <w:lang w:val="en-US" w:eastAsia="zh-CN"/>
        </w:rPr>
        <w:t>After mixing the</w:t>
      </w:r>
      <w:r w:rsidR="00EF0866" w:rsidRPr="00903E8C">
        <w:rPr>
          <w:rFonts w:eastAsia="宋体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szCs w:val="17"/>
          <w:lang w:val="en-US" w:eastAsia="zh-CN"/>
        </w:rPr>
        <w:t>as-prepared</w:t>
      </w:r>
      <w:r w:rsidR="00EF0866" w:rsidRPr="00903E8C">
        <w:rPr>
          <w:rFonts w:eastAsia="宋体"/>
          <w:szCs w:val="17"/>
          <w:lang w:val="en-US" w:eastAsia="zh-CN"/>
        </w:rPr>
        <w:t xml:space="preserve"> ZIF-67 </w:t>
      </w:r>
      <w:proofErr w:type="spellStart"/>
      <w:r w:rsidR="007D5646" w:rsidRPr="00903E8C">
        <w:rPr>
          <w:rFonts w:eastAsia="宋体"/>
          <w:szCs w:val="17"/>
          <w:lang w:val="en-US" w:eastAsia="zh-CN"/>
        </w:rPr>
        <w:t>nano</w:t>
      </w:r>
      <w:r w:rsidR="00EF0866" w:rsidRPr="00903E8C">
        <w:rPr>
          <w:rFonts w:eastAsia="宋体"/>
          <w:szCs w:val="17"/>
          <w:lang w:val="en-US" w:eastAsia="zh-CN"/>
        </w:rPr>
        <w:t>cubes</w:t>
      </w:r>
      <w:proofErr w:type="spellEnd"/>
      <w:r w:rsidR="00EF0866" w:rsidRPr="00903E8C">
        <w:rPr>
          <w:rFonts w:eastAsia="宋体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szCs w:val="17"/>
          <w:lang w:val="en-US" w:eastAsia="zh-CN"/>
        </w:rPr>
        <w:t>with</w:t>
      </w:r>
      <w:r w:rsidR="00EF0866" w:rsidRPr="00903E8C">
        <w:rPr>
          <w:rFonts w:eastAsia="宋体"/>
          <w:szCs w:val="17"/>
          <w:lang w:val="en-US" w:eastAsia="zh-CN"/>
        </w:rPr>
        <w:t xml:space="preserve"> red </w:t>
      </w:r>
      <w:r w:rsidR="007D5646" w:rsidRPr="00903E8C">
        <w:rPr>
          <w:rFonts w:eastAsia="宋体"/>
          <w:szCs w:val="17"/>
          <w:lang w:val="en-US" w:eastAsia="zh-CN"/>
        </w:rPr>
        <w:t xml:space="preserve">phosphorus, </w:t>
      </w:r>
      <w:r w:rsidR="006501E6" w:rsidRPr="00903E8C">
        <w:rPr>
          <w:rFonts w:eastAsia="宋体"/>
          <w:szCs w:val="17"/>
          <w:lang w:val="en-US" w:eastAsia="zh-CN"/>
        </w:rPr>
        <w:t xml:space="preserve">a simple calcination </w:t>
      </w:r>
      <w:r w:rsidR="007D5646" w:rsidRPr="00903E8C">
        <w:rPr>
          <w:rFonts w:eastAsia="宋体"/>
          <w:szCs w:val="17"/>
          <w:lang w:val="en-US" w:eastAsia="zh-CN"/>
        </w:rPr>
        <w:t>treatment yields</w:t>
      </w:r>
      <w:r w:rsidR="006501E6" w:rsidRPr="00903E8C">
        <w:rPr>
          <w:rFonts w:eastAsia="宋体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szCs w:val="17"/>
          <w:lang w:val="en-US" w:eastAsia="zh-CN"/>
        </w:rPr>
        <w:t xml:space="preserve">a </w:t>
      </w:r>
      <w:r w:rsidR="00CA758E" w:rsidRPr="00903E8C">
        <w:rPr>
          <w:rFonts w:eastAsia="宋体"/>
          <w:szCs w:val="17"/>
          <w:lang w:val="en-US" w:eastAsia="zh-CN"/>
        </w:rPr>
        <w:t xml:space="preserve">porous </w:t>
      </w:r>
      <w:r w:rsidR="006501E6" w:rsidRPr="00903E8C">
        <w:rPr>
          <w:rFonts w:eastAsia="宋体"/>
          <w:bCs/>
          <w:iCs/>
          <w:szCs w:val="17"/>
          <w:lang w:val="en-US" w:eastAsia="zh-CN"/>
        </w:rPr>
        <w:t>Co</w:t>
      </w:r>
      <w:r w:rsidR="006501E6" w:rsidRPr="00903E8C">
        <w:rPr>
          <w:rFonts w:eastAsia="宋体"/>
          <w:bCs/>
          <w:iCs/>
          <w:szCs w:val="17"/>
          <w:vertAlign w:val="subscript"/>
          <w:lang w:val="en-US" w:eastAsia="zh-CN"/>
        </w:rPr>
        <w:t>2</w:t>
      </w:r>
      <w:r w:rsidR="006501E6" w:rsidRPr="00903E8C">
        <w:rPr>
          <w:rFonts w:eastAsia="宋体"/>
          <w:bCs/>
          <w:iCs/>
          <w:szCs w:val="17"/>
          <w:lang w:val="en-US" w:eastAsia="zh-CN"/>
        </w:rPr>
        <w:t>P@</w:t>
      </w:r>
      <w:r w:rsidR="00432996" w:rsidRPr="00903E8C">
        <w:rPr>
          <w:rFonts w:eastAsia="宋体"/>
          <w:bCs/>
          <w:iCs/>
          <w:szCs w:val="17"/>
          <w:lang w:val="en-US" w:eastAsia="zh-CN"/>
        </w:rPr>
        <w:t>CN</w:t>
      </w:r>
      <w:r w:rsidR="006501E6" w:rsidRPr="00903E8C">
        <w:rPr>
          <w:rFonts w:eastAsia="宋体"/>
          <w:bCs/>
          <w:iCs/>
          <w:szCs w:val="17"/>
          <w:vertAlign w:val="subscript"/>
          <w:lang w:val="en-US" w:eastAsia="zh-CN"/>
        </w:rPr>
        <w:t>x</w:t>
      </w:r>
      <w:r w:rsidR="006501E6" w:rsidRPr="00903E8C">
        <w:rPr>
          <w:rFonts w:eastAsia="宋体"/>
          <w:bCs/>
          <w:iCs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bCs/>
          <w:iCs/>
          <w:szCs w:val="17"/>
          <w:lang w:val="en-US" w:eastAsia="zh-CN"/>
        </w:rPr>
        <w:t>composite</w:t>
      </w:r>
      <w:r w:rsidR="008763CD" w:rsidRPr="00903E8C">
        <w:rPr>
          <w:rFonts w:eastAsia="宋体"/>
          <w:szCs w:val="17"/>
          <w:lang w:val="en-US" w:eastAsia="zh-CN"/>
        </w:rPr>
        <w:t>.</w:t>
      </w:r>
      <w:r w:rsidR="007D5646" w:rsidRPr="00903E8C">
        <w:rPr>
          <w:rFonts w:eastAsia="宋体"/>
          <w:szCs w:val="17"/>
          <w:lang w:val="en-US" w:eastAsia="zh-CN"/>
        </w:rPr>
        <w:t xml:space="preserve"> </w:t>
      </w:r>
      <w:r w:rsidR="007D5646" w:rsidRPr="00903E8C">
        <w:rPr>
          <w:rFonts w:eastAsia="宋体"/>
          <w:lang w:val="en-US" w:eastAsia="zh-CN"/>
        </w:rPr>
        <w:t>Compared to previous methods for the preparation of Co</w:t>
      </w:r>
      <w:r w:rsidR="007D5646" w:rsidRPr="00903E8C">
        <w:rPr>
          <w:rFonts w:eastAsia="宋体"/>
          <w:vertAlign w:val="subscript"/>
          <w:lang w:val="en-US" w:eastAsia="zh-CN"/>
        </w:rPr>
        <w:t>2</w:t>
      </w:r>
      <w:r w:rsidR="007D5646" w:rsidRPr="00903E8C">
        <w:rPr>
          <w:rFonts w:eastAsia="宋体"/>
          <w:lang w:val="en-US" w:eastAsia="zh-CN"/>
        </w:rPr>
        <w:t xml:space="preserve">P, such </w:t>
      </w:r>
      <w:r w:rsidR="004C546B" w:rsidRPr="00903E8C">
        <w:rPr>
          <w:rFonts w:eastAsia="宋体"/>
          <w:lang w:val="en-US" w:eastAsia="zh-CN"/>
        </w:rPr>
        <w:t xml:space="preserve">as </w:t>
      </w:r>
      <w:r w:rsidR="007D5646" w:rsidRPr="00903E8C">
        <w:rPr>
          <w:rFonts w:eastAsia="宋体"/>
          <w:lang w:val="en-US" w:eastAsia="zh-CN"/>
        </w:rPr>
        <w:t xml:space="preserve">the treatment of </w:t>
      </w:r>
      <w:proofErr w:type="spellStart"/>
      <w:r w:rsidR="007D5646" w:rsidRPr="00903E8C">
        <w:rPr>
          <w:rFonts w:eastAsia="宋体"/>
          <w:lang w:val="en-US" w:eastAsia="zh-CN"/>
        </w:rPr>
        <w:t>trioctylphosphine</w:t>
      </w:r>
      <w:proofErr w:type="spellEnd"/>
      <w:r w:rsidR="007D5646" w:rsidRPr="00903E8C">
        <w:rPr>
          <w:rFonts w:eastAsia="宋体"/>
          <w:lang w:val="en-US" w:eastAsia="zh-CN"/>
        </w:rPr>
        <w:t xml:space="preserve"> at elevated temperature (ca. 300 </w:t>
      </w:r>
      <w:proofErr w:type="spellStart"/>
      <w:r w:rsidR="007D5646" w:rsidRPr="00903E8C">
        <w:rPr>
          <w:rFonts w:eastAsia="宋体"/>
          <w:vertAlign w:val="superscript"/>
          <w:lang w:val="en-US" w:eastAsia="zh-CN"/>
        </w:rPr>
        <w:t>o</w:t>
      </w:r>
      <w:r w:rsidR="007D5646" w:rsidRPr="00903E8C">
        <w:rPr>
          <w:rFonts w:eastAsia="宋体"/>
          <w:lang w:val="en-US" w:eastAsia="zh-CN"/>
        </w:rPr>
        <w:t>C</w:t>
      </w:r>
      <w:proofErr w:type="spellEnd"/>
      <w:r w:rsidR="007D5646" w:rsidRPr="00903E8C">
        <w:rPr>
          <w:rFonts w:eastAsia="宋体"/>
          <w:lang w:val="en-US" w:eastAsia="zh-CN"/>
        </w:rPr>
        <w:t>) in high-boiling organic solvents</w:t>
      </w:r>
      <w:r w:rsidR="007D5646" w:rsidRPr="00903E8C">
        <w:rPr>
          <w:rFonts w:eastAsia="宋体"/>
          <w:szCs w:val="17"/>
          <w:lang w:val="en-US" w:eastAsia="zh-CN"/>
        </w:rPr>
        <w:t>,</w:t>
      </w:r>
      <w:r w:rsidR="004C546B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PEVuZE5vdGU+PENpdGU+PEF1dGhvcj5TaGk8L0F1dGhvcj48WWVhcj4yMDE2PC9ZZWFyPjxSZWNO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PEVuZE5vdGU+PENpdGU+PEF1dGhvcj5TaGk8L0F1dGhvcj48WWVhcj4yMDE2PC9ZZWFyPjxSZWNO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Cs w:val="17"/>
          <w:lang w:val="en-US" w:eastAsia="zh-CN"/>
        </w:rPr>
      </w:r>
      <w:r w:rsidR="00380EC9" w:rsidRPr="00903E8C">
        <w:rPr>
          <w:rFonts w:eastAsia="宋体"/>
          <w:szCs w:val="17"/>
          <w:lang w:val="en-US" w:eastAsia="zh-CN"/>
        </w:rPr>
        <w:fldChar w:fldCharType="end"/>
      </w:r>
      <w:r w:rsidR="004C546B" w:rsidRPr="00903E8C">
        <w:rPr>
          <w:rFonts w:eastAsia="宋体"/>
          <w:szCs w:val="17"/>
          <w:lang w:val="en-US" w:eastAsia="zh-CN"/>
        </w:rPr>
      </w:r>
      <w:r w:rsidR="004C546B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33" w:tooltip="Shi, 2016 #21673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12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4C546B" w:rsidRPr="00903E8C">
        <w:rPr>
          <w:rFonts w:eastAsia="宋体"/>
          <w:szCs w:val="17"/>
          <w:lang w:val="en-US" w:eastAsia="zh-CN"/>
        </w:rPr>
        <w:fldChar w:fldCharType="end"/>
      </w:r>
      <w:r w:rsidR="007D5646" w:rsidRPr="00903E8C">
        <w:rPr>
          <w:rFonts w:eastAsia="宋体"/>
          <w:szCs w:val="17"/>
          <w:lang w:val="en-US" w:eastAsia="zh-CN"/>
        </w:rPr>
        <w:t xml:space="preserve"> the method developed here is simple and convenient. Further, this method yields a homogeneous Co</w:t>
      </w:r>
      <w:r w:rsidR="007D5646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D5646" w:rsidRPr="00903E8C">
        <w:rPr>
          <w:rFonts w:eastAsia="宋体"/>
          <w:szCs w:val="17"/>
          <w:lang w:val="en-US" w:eastAsia="zh-CN"/>
        </w:rPr>
        <w:t>P</w:t>
      </w:r>
      <w:r w:rsidR="00F42739" w:rsidRPr="00903E8C">
        <w:rPr>
          <w:rFonts w:eastAsia="宋体"/>
          <w:szCs w:val="17"/>
          <w:lang w:val="en-US" w:eastAsia="zh-CN"/>
        </w:rPr>
        <w:t xml:space="preserve"> phase, all while avoiding</w:t>
      </w:r>
      <w:r w:rsidR="007D5646" w:rsidRPr="00903E8C">
        <w:rPr>
          <w:rFonts w:eastAsia="宋体"/>
          <w:szCs w:val="17"/>
          <w:lang w:val="en-US" w:eastAsia="zh-CN"/>
        </w:rPr>
        <w:t xml:space="preserve"> </w:t>
      </w:r>
    </w:p>
    <w:p w14:paraId="7869A9B5" w14:textId="621B41FB" w:rsidR="00C73D65" w:rsidRPr="00903E8C" w:rsidRDefault="00C66FAA" w:rsidP="0032028F">
      <w:pPr>
        <w:pStyle w:val="P1withIndendation"/>
        <w:spacing w:afterLines="100" w:after="240" w:line="240" w:lineRule="auto"/>
        <w:ind w:firstLine="0"/>
        <w:jc w:val="center"/>
        <w:rPr>
          <w:b/>
          <w:sz w:val="14"/>
        </w:rPr>
      </w:pPr>
      <w:r w:rsidRPr="00903E8C">
        <w:rPr>
          <w:rFonts w:ascii="Times New Roman" w:hAnsi="Times New Roman"/>
          <w:noProof/>
          <w:sz w:val="24"/>
          <w:szCs w:val="24"/>
          <w:lang w:val="en-US" w:eastAsia="zh-CN"/>
        </w:rPr>
        <w:lastRenderedPageBreak/>
        <w:t xml:space="preserve"> </w:t>
      </w:r>
      <w:r w:rsidR="00243717" w:rsidRPr="00903E8C">
        <w:rPr>
          <w:rFonts w:ascii="Times New Roman" w:hAnsi="Times New Roman"/>
          <w:noProof/>
          <w:sz w:val="24"/>
          <w:szCs w:val="24"/>
          <w:lang w:val="fr-CH" w:eastAsia="zh-CN"/>
        </w:rPr>
        <w:drawing>
          <wp:inline distT="0" distB="0" distL="0" distR="0" wp14:anchorId="480CA937" wp14:editId="3E33AE4A">
            <wp:extent cx="5400000" cy="4216016"/>
            <wp:effectExtent l="0" t="0" r="0" b="0"/>
            <wp:docPr id="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0" t="444"/>
                    <a:stretch/>
                  </pic:blipFill>
                  <pic:spPr>
                    <a:xfrm>
                      <a:off x="0" y="0"/>
                      <a:ext cx="5400000" cy="4216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2E3EC" w14:textId="22199903" w:rsidR="00A15278" w:rsidRPr="00903E8C" w:rsidRDefault="009157AF" w:rsidP="00A15278">
      <w:pPr>
        <w:pStyle w:val="P1withIndendation"/>
        <w:spacing w:afterLines="100" w:after="240" w:line="240" w:lineRule="auto"/>
        <w:ind w:firstLine="0"/>
        <w:rPr>
          <w:rFonts w:eastAsia="宋体"/>
          <w:bCs/>
          <w:iCs/>
          <w:sz w:val="14"/>
          <w:lang w:val="en-US" w:eastAsia="zh-CN"/>
        </w:rPr>
      </w:pPr>
      <w:r w:rsidRPr="00903E8C">
        <w:rPr>
          <w:b/>
          <w:sz w:val="14"/>
        </w:rPr>
        <w:t>Figure</w:t>
      </w:r>
      <w:r w:rsidRPr="00903E8C">
        <w:rPr>
          <w:rFonts w:eastAsia="宋体" w:hint="eastAsia"/>
          <w:b/>
          <w:sz w:val="14"/>
          <w:lang w:eastAsia="zh-CN"/>
        </w:rPr>
        <w:t xml:space="preserve"> </w:t>
      </w:r>
      <w:r w:rsidRPr="00903E8C">
        <w:rPr>
          <w:rFonts w:eastAsia="宋体"/>
          <w:b/>
          <w:sz w:val="14"/>
          <w:lang w:eastAsia="zh-CN"/>
        </w:rPr>
        <w:t>1</w:t>
      </w:r>
      <w:r w:rsidRPr="00903E8C">
        <w:rPr>
          <w:b/>
          <w:sz w:val="14"/>
        </w:rPr>
        <w:t>.</w:t>
      </w:r>
      <w:r w:rsidRPr="00903E8C">
        <w:rPr>
          <w:rFonts w:eastAsia="宋体" w:hint="eastAsia"/>
          <w:b/>
          <w:sz w:val="14"/>
          <w:lang w:eastAsia="zh-CN"/>
        </w:rPr>
        <w:t xml:space="preserve"> 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Bright-field</w:t>
      </w:r>
      <w:r w:rsidR="004134D3" w:rsidRPr="00903E8C">
        <w:rPr>
          <w:rFonts w:eastAsia="宋体"/>
          <w:b/>
          <w:bCs/>
          <w:iCs/>
          <w:sz w:val="14"/>
          <w:lang w:val="en-US" w:eastAsia="zh-CN"/>
        </w:rPr>
        <w:t xml:space="preserve"> 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TEM images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of 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 xml:space="preserve">the 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ZIF-67 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(a)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and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P@CN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x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</w:t>
      </w:r>
      <w:proofErr w:type="spellStart"/>
      <w:r w:rsidR="004134D3" w:rsidRPr="00903E8C">
        <w:rPr>
          <w:rFonts w:eastAsia="宋体"/>
          <w:bCs/>
          <w:iCs/>
          <w:sz w:val="14"/>
          <w:lang w:val="en-US" w:eastAsia="zh-CN"/>
        </w:rPr>
        <w:t>nanocubes</w:t>
      </w:r>
      <w:proofErr w:type="spellEnd"/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(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b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)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. SEM images are shown in the inset (scale bar, 500 nm). Selected are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a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electron diffraction pattern of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P@CN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x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</w:t>
      </w:r>
      <w:proofErr w:type="spellStart"/>
      <w:r w:rsidR="004134D3" w:rsidRPr="00903E8C">
        <w:rPr>
          <w:rFonts w:eastAsia="宋体"/>
          <w:bCs/>
          <w:iCs/>
          <w:sz w:val="14"/>
          <w:lang w:val="en-US" w:eastAsia="zh-CN"/>
        </w:rPr>
        <w:t>nanocubes</w:t>
      </w:r>
      <w:proofErr w:type="spellEnd"/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along with simulated diffraction pattern of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 (c). HAADF-STEM image of a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P@CN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x</w:t>
      </w:r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</w:t>
      </w:r>
      <w:proofErr w:type="spellStart"/>
      <w:r w:rsidR="004134D3" w:rsidRPr="00903E8C">
        <w:rPr>
          <w:rFonts w:eastAsia="宋体"/>
          <w:bCs/>
          <w:iCs/>
          <w:sz w:val="14"/>
          <w:lang w:val="en-US" w:eastAsia="zh-CN"/>
        </w:rPr>
        <w:t>nanocube</w:t>
      </w:r>
      <w:proofErr w:type="spellEnd"/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 (d) and corresponding EDX elemental maps of Co (e), P (f), C (g), N (h). HAADF-STEM image of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 nanoparticles (</w:t>
      </w:r>
      <w:proofErr w:type="spellStart"/>
      <w:r w:rsidR="004134D3" w:rsidRPr="00903E8C">
        <w:rPr>
          <w:rFonts w:eastAsia="宋体"/>
          <w:bCs/>
          <w:iCs/>
          <w:sz w:val="14"/>
          <w:lang w:val="en-US" w:eastAsia="zh-CN"/>
        </w:rPr>
        <w:t>i</w:t>
      </w:r>
      <w:proofErr w:type="spellEnd"/>
      <w:r w:rsidR="004134D3" w:rsidRPr="00903E8C">
        <w:rPr>
          <w:rFonts w:eastAsia="宋体"/>
          <w:bCs/>
          <w:iCs/>
          <w:sz w:val="14"/>
          <w:lang w:val="en-US" w:eastAsia="zh-CN"/>
        </w:rPr>
        <w:t xml:space="preserve">) and corresponding EDX elemental maps of Co (j), P (k). STEM-EDX </w:t>
      </w:r>
      <w:r w:rsidR="004134D3" w:rsidRPr="00903E8C">
        <w:rPr>
          <w:rFonts w:eastAsia="宋体" w:hint="eastAsia"/>
          <w:bCs/>
          <w:iCs/>
          <w:sz w:val="14"/>
          <w:lang w:val="en-US" w:eastAsia="zh-CN"/>
        </w:rPr>
        <w:t>l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ine scan profile (l) of Co and P elements across a single Co</w:t>
      </w:r>
      <w:r w:rsidR="004134D3" w:rsidRPr="00903E8C">
        <w:rPr>
          <w:rFonts w:eastAsia="宋体"/>
          <w:bCs/>
          <w:iCs/>
          <w:sz w:val="14"/>
          <w:vertAlign w:val="subscript"/>
          <w:lang w:val="en-US" w:eastAsia="zh-CN"/>
        </w:rPr>
        <w:t>2</w:t>
      </w:r>
      <w:r w:rsidR="004134D3" w:rsidRPr="00903E8C">
        <w:rPr>
          <w:rFonts w:eastAsia="宋体"/>
          <w:bCs/>
          <w:iCs/>
          <w:sz w:val="14"/>
          <w:lang w:val="en-US" w:eastAsia="zh-CN"/>
        </w:rPr>
        <w:t>P nanoparticle that is marked in image (</w:t>
      </w:r>
      <w:proofErr w:type="spellStart"/>
      <w:r w:rsidR="004134D3" w:rsidRPr="00903E8C">
        <w:rPr>
          <w:rFonts w:eastAsia="宋体"/>
          <w:bCs/>
          <w:iCs/>
          <w:sz w:val="14"/>
          <w:lang w:val="en-US" w:eastAsia="zh-CN"/>
        </w:rPr>
        <w:t>i</w:t>
      </w:r>
      <w:proofErr w:type="spellEnd"/>
      <w:r w:rsidR="004134D3" w:rsidRPr="00903E8C">
        <w:rPr>
          <w:rFonts w:eastAsia="宋体"/>
          <w:bCs/>
          <w:iCs/>
          <w:sz w:val="14"/>
          <w:lang w:val="en-US" w:eastAsia="zh-CN"/>
        </w:rPr>
        <w:t>).</w:t>
      </w:r>
    </w:p>
    <w:p w14:paraId="4A827CDC" w14:textId="77777777" w:rsidR="00A15278" w:rsidRPr="00903E8C" w:rsidRDefault="00A15278" w:rsidP="005A1743">
      <w:pPr>
        <w:pStyle w:val="P1withIndendation"/>
        <w:spacing w:afterLines="100" w:after="240" w:line="240" w:lineRule="auto"/>
        <w:ind w:firstLine="0"/>
        <w:rPr>
          <w:rFonts w:eastAsia="宋体"/>
          <w:sz w:val="14"/>
          <w:lang w:val="en-US" w:eastAsia="zh-CN"/>
        </w:rPr>
        <w:sectPr w:rsidR="00A15278" w:rsidRPr="00903E8C" w:rsidSect="00594B99">
          <w:type w:val="continuous"/>
          <w:pgSz w:w="11906" w:h="16838" w:code="9"/>
          <w:pgMar w:top="1673" w:right="936" w:bottom="1134" w:left="936" w:header="709" w:footer="709" w:gutter="0"/>
          <w:cols w:space="284"/>
          <w:docGrid w:linePitch="360"/>
        </w:sectPr>
      </w:pPr>
    </w:p>
    <w:p w14:paraId="08EE25D3" w14:textId="2F8443AE" w:rsidR="00A15278" w:rsidRPr="00903E8C" w:rsidRDefault="00A15278" w:rsidP="00A15278">
      <w:pPr>
        <w:pStyle w:val="P1withIndendation"/>
        <w:spacing w:after="0"/>
        <w:ind w:firstLine="0"/>
        <w:rPr>
          <w:rFonts w:eastAsia="宋体"/>
          <w:szCs w:val="17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lastRenderedPageBreak/>
        <w:t>the formation of toxic PH</w:t>
      </w:r>
      <w:r w:rsidRPr="00903E8C">
        <w:rPr>
          <w:rFonts w:eastAsia="宋体"/>
          <w:szCs w:val="17"/>
          <w:vertAlign w:val="subscript"/>
          <w:lang w:val="en-US" w:eastAsia="zh-CN"/>
        </w:rPr>
        <w:t>3</w:t>
      </w:r>
      <w:r w:rsidRPr="00903E8C">
        <w:rPr>
          <w:rFonts w:eastAsia="宋体"/>
          <w:szCs w:val="17"/>
          <w:lang w:val="en-US" w:eastAsia="zh-CN"/>
        </w:rPr>
        <w:t>, which occurs when using NaH</w:t>
      </w:r>
      <w:r w:rsidRPr="00903E8C">
        <w:rPr>
          <w:rFonts w:eastAsia="宋体"/>
          <w:szCs w:val="17"/>
          <w:vertAlign w:val="subscript"/>
          <w:lang w:val="en-US" w:eastAsia="zh-CN"/>
        </w:rPr>
        <w:t>2</w:t>
      </w:r>
      <w:r w:rsidRPr="00903E8C">
        <w:rPr>
          <w:rFonts w:eastAsia="宋体"/>
          <w:szCs w:val="17"/>
          <w:lang w:val="en-US" w:eastAsia="zh-CN"/>
        </w:rPr>
        <w:t>PO</w:t>
      </w:r>
      <w:r w:rsidRPr="00903E8C">
        <w:rPr>
          <w:rFonts w:eastAsia="宋体"/>
          <w:szCs w:val="17"/>
          <w:vertAlign w:val="subscript"/>
          <w:lang w:val="en-US" w:eastAsia="zh-CN"/>
        </w:rPr>
        <w:t>2</w:t>
      </w:r>
      <w:r w:rsidRPr="00903E8C">
        <w:rPr>
          <w:rFonts w:eastAsia="宋体"/>
          <w:szCs w:val="17"/>
          <w:lang w:val="en-US" w:eastAsia="zh-CN"/>
        </w:rPr>
        <w:t xml:space="preserve"> as the phosphorus source.</w:t>
      </w:r>
      <w:r w:rsidRPr="00903E8C">
        <w:rPr>
          <w:rFonts w:eastAsia="宋体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&lt;EndNote&gt;&lt;Cite&gt;&lt;Author&gt;Kaneti&lt;/Author&gt;&lt;Year&gt;2017&lt;/Year&gt;&lt;RecNum&gt;23229&lt;/RecNum&gt;&lt;DisplayText&gt;&lt;style face="superscript"&gt;[13]&lt;/style&gt;&lt;/DisplayText&gt;&lt;record&gt;&lt;rec-number&gt;23229&lt;/rec-number&gt;&lt;foreign-keys&gt;&lt;key app="EN" db-id="x2wvet2s5xwpsdee2f5xsd9o5s2xffadte9a" timestamp="1505502312"&gt;23229&lt;/key&gt;&lt;/foreign-keys&gt;&lt;ref-type name="Journal Article"&gt;17&lt;/ref-type&gt;&lt;contributors&gt;&lt;authors&gt;&lt;author&gt;Kaneti, Yusuf Valentino&lt;/author&gt;&lt;author&gt;Dutta, Saikat&lt;/author&gt;&lt;author&gt;Hossain, Md S. A.&lt;/author&gt;&lt;author&gt;Shiddiky, Muhammad J. A.&lt;/author&gt;&lt;author&gt;Tung, Kuo-Lun&lt;/author&gt;&lt;author&gt;Shieh, Fa-Kuen&lt;/author&gt;&lt;author&gt;Tsung, Chia-Kuang&lt;/author&gt;&lt;author&gt;Wu, Kevin C. W.&lt;/author&gt;&lt;author&gt;Yamauchi, Yusuke&lt;/author&gt;&lt;/authors&gt;&lt;/contributors&gt;&lt;titles&gt;&lt;title&gt;Strategies for Improving the Functionality of Zeolitic Imidazolate Frameworks: Tailoring Nanoarchitectures for Functional Applications&lt;/title&gt;&lt;secondary-title&gt;Advanced Materials&lt;/secondary-title&gt;&lt;/titles&gt;&lt;periodical&gt;&lt;full-title&gt;Advanced Materials&lt;/full-title&gt;&lt;abbr-1&gt;Adv Mater&lt;/abbr-1&gt;&lt;abbr-2&gt;Adv. Mater.&lt;/abbr-2&gt;&lt;/periodical&gt;&lt;pages&gt;1700213&lt;/pages&gt;&lt;volume&gt;29&lt;/volume&gt;&lt;dates&gt;&lt;year&gt;2017&lt;/year&gt;&lt;/dates&gt;&lt;isbn&gt;09359648&lt;/isbn&gt;&lt;label&gt;&lt;style face="normal" font="default" size="100%"&gt;WD&lt;/style&gt;&lt;style face="normal" font="default" charset="134" size="100%"&gt;608&lt;/style&gt;&lt;/label&gt;&lt;urls&gt;&lt;/urls&gt;&lt;electronic-resource-num&gt;10.1002/adma.201700213&lt;/electronic-resource-num&gt;&lt;research-notes&gt;&lt;style face="normal" font="default" size="100%"&gt;Review&lt;/style&gt;&lt;style face="normal" font="default" charset="134" size="100%"&gt;:&lt;/style&gt;&lt;style face="normal" font="default" size="100%"&gt;Yusuke&lt;/style&gt;&lt;style face="normal" font="default" charset="134" size="100%"&gt;-&lt;/style&gt;&lt;style face="normal" font="default" size="100%"&gt;ZIF&lt;/style&gt;&lt;style face="normal" font="default" charset="134" size="100%"</w:instrText>
      </w:r>
      <w:r w:rsidR="00380EC9" w:rsidRPr="00903E8C">
        <w:rPr>
          <w:rFonts w:eastAsia="宋体" w:hint="eastAsia"/>
          <w:szCs w:val="17"/>
          <w:lang w:val="en-US" w:eastAsia="zh-CN"/>
        </w:rPr>
        <w:instrText>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衍生的多功能材料包括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size="100%"&gt;ZIF&lt;/style&gt;&lt;style face="normal" font="default" charset="134" size="100%"&gt;-67&lt;/style&gt;&lt;/research-notes&gt;&lt;/record&gt;&lt;/Cite&gt;&lt;/EndNote&gt;</w:instrText>
      </w:r>
      <w:r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36" w:tooltip="Kaneti, 2017 #23229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13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Pr="00903E8C">
        <w:rPr>
          <w:rFonts w:eastAsia="宋体"/>
          <w:szCs w:val="17"/>
          <w:lang w:val="en-US" w:eastAsia="zh-CN"/>
        </w:rPr>
        <w:fldChar w:fldCharType="end"/>
      </w:r>
    </w:p>
    <w:p w14:paraId="6220D122" w14:textId="1F100DC0" w:rsidR="007D5646" w:rsidRPr="00903E8C" w:rsidRDefault="00A15278" w:rsidP="00B13E57">
      <w:pPr>
        <w:pStyle w:val="P1withIndendation"/>
        <w:spacing w:after="0"/>
        <w:ind w:firstLineChars="100" w:firstLine="170"/>
        <w:rPr>
          <w:rFonts w:eastAsia="宋体"/>
          <w:szCs w:val="17"/>
          <w:lang w:val="en-US" w:eastAsia="zh-CN"/>
        </w:rPr>
      </w:pPr>
      <w:r w:rsidRPr="00903E8C">
        <w:rPr>
          <w:rFonts w:eastAsia="宋体"/>
          <w:lang w:val="en-US" w:eastAsia="zh-CN"/>
        </w:rPr>
        <w:t xml:space="preserve">The morphology of the materials acquired in each step was characterized by scanning electron </w:t>
      </w:r>
      <w:r w:rsidR="00AD672F" w:rsidRPr="00903E8C">
        <w:rPr>
          <w:rFonts w:eastAsia="宋体"/>
          <w:lang w:val="en-US" w:eastAsia="zh-CN"/>
        </w:rPr>
        <w:t xml:space="preserve">microscopy </w:t>
      </w:r>
      <w:r w:rsidRPr="00903E8C">
        <w:rPr>
          <w:rFonts w:eastAsia="宋体"/>
          <w:lang w:val="en-US" w:eastAsia="zh-CN"/>
        </w:rPr>
        <w:t>(SEM) and transmission electron microscopy (TEM). From the TEM and SEM images (</w:t>
      </w:r>
      <w:r w:rsidR="004A0D83" w:rsidRPr="00903E8C">
        <w:rPr>
          <w:rFonts w:eastAsia="宋体"/>
          <w:lang w:val="en-US" w:eastAsia="zh-CN"/>
        </w:rPr>
        <w:t>Figure</w:t>
      </w:r>
      <w:r w:rsidR="000D1BEA" w:rsidRPr="00903E8C">
        <w:rPr>
          <w:rFonts w:eastAsia="宋体"/>
          <w:lang w:val="en-US" w:eastAsia="zh-CN"/>
        </w:rPr>
        <w:t>s</w:t>
      </w:r>
      <w:r w:rsidR="004A0D83" w:rsidRPr="00903E8C">
        <w:rPr>
          <w:rFonts w:eastAsia="宋体"/>
          <w:lang w:val="en-US" w:eastAsia="zh-CN"/>
        </w:rPr>
        <w:t xml:space="preserve"> 1</w:t>
      </w:r>
      <w:r w:rsidR="00F42739" w:rsidRPr="00903E8C">
        <w:rPr>
          <w:rFonts w:eastAsia="宋体"/>
          <w:lang w:val="en-US" w:eastAsia="zh-CN"/>
        </w:rPr>
        <w:t>a</w:t>
      </w:r>
      <w:r w:rsidRPr="00903E8C">
        <w:rPr>
          <w:rFonts w:eastAsia="宋体"/>
          <w:lang w:val="en-US" w:eastAsia="zh-CN"/>
        </w:rPr>
        <w:t xml:space="preserve"> and S1), it was found that the prepared ZIF-67 cubes had smooth surfaces and an average </w:t>
      </w:r>
      <w:r w:rsidR="0013689C" w:rsidRPr="00903E8C">
        <w:rPr>
          <w:rFonts w:eastAsia="宋体"/>
          <w:lang w:val="en-US" w:eastAsia="zh-CN"/>
        </w:rPr>
        <w:t>size</w:t>
      </w:r>
      <w:r w:rsidRPr="00903E8C">
        <w:rPr>
          <w:rFonts w:eastAsia="宋体"/>
          <w:lang w:val="en-US" w:eastAsia="zh-CN"/>
        </w:rPr>
        <w:t xml:space="preserve"> </w:t>
      </w:r>
      <w:r w:rsidR="00782347" w:rsidRPr="00903E8C">
        <w:rPr>
          <w:rFonts w:eastAsia="宋体"/>
          <w:lang w:val="en-US" w:eastAsia="zh-CN"/>
        </w:rPr>
        <w:t xml:space="preserve">of </w:t>
      </w:r>
      <w:r w:rsidRPr="00903E8C">
        <w:rPr>
          <w:rFonts w:eastAsia="宋体"/>
          <w:i/>
          <w:lang w:val="en-US" w:eastAsia="zh-CN"/>
        </w:rPr>
        <w:t>ca.</w:t>
      </w:r>
      <w:r w:rsidRPr="00903E8C">
        <w:rPr>
          <w:rFonts w:eastAsia="宋体"/>
          <w:lang w:val="en-US" w:eastAsia="zh-CN"/>
        </w:rPr>
        <w:t xml:space="preserve"> 400 nm. </w:t>
      </w:r>
      <w:r w:rsidR="000C5E9C" w:rsidRPr="00903E8C">
        <w:rPr>
          <w:rFonts w:eastAsia="宋体"/>
          <w:szCs w:val="17"/>
          <w:lang w:val="en-US" w:eastAsia="zh-CN"/>
        </w:rPr>
        <w:t xml:space="preserve">The </w:t>
      </w:r>
      <w:r w:rsidR="000C5E9C" w:rsidRPr="00903E8C">
        <w:rPr>
          <w:rFonts w:eastAsia="宋体" w:hint="eastAsia"/>
          <w:szCs w:val="17"/>
          <w:lang w:val="en-US" w:eastAsia="zh-CN"/>
        </w:rPr>
        <w:t>X</w:t>
      </w:r>
      <w:r w:rsidR="000C5E9C" w:rsidRPr="00903E8C">
        <w:rPr>
          <w:rFonts w:eastAsia="宋体"/>
          <w:szCs w:val="17"/>
          <w:lang w:val="en-US" w:eastAsia="zh-CN"/>
        </w:rPr>
        <w:t>-ray diffraction (XRD) pattern</w:t>
      </w:r>
      <w:r w:rsidR="000C5E9C" w:rsidRPr="00903E8C">
        <w:rPr>
          <w:rFonts w:eastAsia="宋体"/>
          <w:lang w:val="en-US" w:eastAsia="zh-CN"/>
        </w:rPr>
        <w:t xml:space="preserve"> </w:t>
      </w:r>
      <w:r w:rsidRPr="00903E8C">
        <w:rPr>
          <w:rFonts w:eastAsia="宋体"/>
          <w:lang w:val="en-US" w:eastAsia="zh-CN"/>
        </w:rPr>
        <w:t>of ZIF-67 cubes matched well with the simulated pattern of ZIF-67 (Figure S2). Next, the</w:t>
      </w:r>
      <w:r w:rsidRPr="00903E8C">
        <w:rPr>
          <w:rFonts w:ascii="Times New Roman" w:hAnsi="Times New Roman"/>
          <w:sz w:val="14"/>
          <w:szCs w:val="24"/>
          <w:lang w:val="en-US"/>
        </w:rPr>
        <w:t xml:space="preserve"> </w:t>
      </w:r>
      <w:r w:rsidRPr="00903E8C">
        <w:rPr>
          <w:rFonts w:eastAsia="宋体"/>
          <w:lang w:val="en-US" w:eastAsia="zh-CN"/>
        </w:rPr>
        <w:t>Co</w:t>
      </w:r>
      <w:r w:rsidRPr="00903E8C">
        <w:rPr>
          <w:rFonts w:eastAsia="宋体"/>
          <w:vertAlign w:val="subscript"/>
          <w:lang w:val="en-US" w:eastAsia="zh-CN"/>
        </w:rPr>
        <w:t>2</w:t>
      </w:r>
      <w:r w:rsidRPr="00903E8C">
        <w:rPr>
          <w:rFonts w:eastAsia="宋体"/>
          <w:lang w:val="en-US" w:eastAsia="zh-CN"/>
        </w:rPr>
        <w:t>P@CN</w:t>
      </w:r>
      <w:r w:rsidRPr="00903E8C">
        <w:rPr>
          <w:rFonts w:eastAsia="宋体"/>
          <w:vertAlign w:val="subscript"/>
          <w:lang w:val="en-US" w:eastAsia="zh-CN"/>
        </w:rPr>
        <w:t>x</w:t>
      </w:r>
      <w:r w:rsidR="00FE39CC" w:rsidRPr="00903E8C">
        <w:rPr>
          <w:rFonts w:eastAsia="宋体"/>
          <w:lang w:val="en-US" w:eastAsia="zh-CN"/>
        </w:rPr>
        <w:t xml:space="preserve"> composite</w:t>
      </w:r>
      <w:r w:rsidRPr="00903E8C">
        <w:rPr>
          <w:rFonts w:eastAsia="宋体"/>
          <w:lang w:val="en-US" w:eastAsia="zh-CN"/>
        </w:rPr>
        <w:t xml:space="preserve"> w</w:t>
      </w:r>
      <w:r w:rsidR="00FE39CC" w:rsidRPr="00903E8C">
        <w:rPr>
          <w:rFonts w:eastAsia="宋体"/>
          <w:lang w:val="en-US" w:eastAsia="zh-CN"/>
        </w:rPr>
        <w:t>as</w:t>
      </w:r>
      <w:r w:rsidRPr="00903E8C">
        <w:rPr>
          <w:rFonts w:eastAsia="宋体"/>
          <w:lang w:val="en-US" w:eastAsia="zh-CN"/>
        </w:rPr>
        <w:t xml:space="preserve"> prepared through a </w:t>
      </w:r>
      <w:proofErr w:type="spellStart"/>
      <w:r w:rsidRPr="00903E8C">
        <w:rPr>
          <w:rFonts w:eastAsia="宋体"/>
          <w:lang w:val="en-US" w:eastAsia="zh-CN"/>
        </w:rPr>
        <w:t>phosphorization</w:t>
      </w:r>
      <w:proofErr w:type="spellEnd"/>
      <w:r w:rsidRPr="00903E8C">
        <w:rPr>
          <w:rFonts w:eastAsia="宋体"/>
          <w:lang w:val="en-US" w:eastAsia="zh-CN"/>
        </w:rPr>
        <w:t xml:space="preserve"> step </w:t>
      </w:r>
      <w:r w:rsidR="00D225AE" w:rsidRPr="00903E8C">
        <w:rPr>
          <w:rFonts w:eastAsia="宋体"/>
          <w:lang w:val="en-US" w:eastAsia="zh-CN"/>
        </w:rPr>
        <w:t>us</w:t>
      </w:r>
      <w:r w:rsidRPr="00903E8C">
        <w:rPr>
          <w:rFonts w:eastAsia="宋体"/>
          <w:lang w:val="en-US" w:eastAsia="zh-CN"/>
        </w:rPr>
        <w:t xml:space="preserve">ing red phosphorus as the </w:t>
      </w:r>
      <w:r w:rsidR="009D495A" w:rsidRPr="00903E8C">
        <w:rPr>
          <w:rFonts w:eastAsia="宋体"/>
          <w:lang w:val="en-US" w:eastAsia="zh-CN"/>
        </w:rPr>
        <w:t xml:space="preserve">phosphorus </w:t>
      </w:r>
      <w:r w:rsidRPr="00903E8C">
        <w:rPr>
          <w:rFonts w:eastAsia="宋体"/>
          <w:lang w:val="en-US" w:eastAsia="zh-CN"/>
        </w:rPr>
        <w:t xml:space="preserve">source. TEM and SEM images displayed that the cube morphology was well maintained with an average size of </w:t>
      </w:r>
      <w:r w:rsidR="00AD672F" w:rsidRPr="00903E8C">
        <w:rPr>
          <w:rFonts w:eastAsia="宋体"/>
          <w:i/>
          <w:lang w:val="en-US" w:eastAsia="zh-CN"/>
        </w:rPr>
        <w:t>ca.</w:t>
      </w:r>
      <w:r w:rsidR="00AD672F" w:rsidRPr="00903E8C">
        <w:rPr>
          <w:rFonts w:eastAsia="宋体"/>
          <w:lang w:val="en-US" w:eastAsia="zh-CN"/>
        </w:rPr>
        <w:t xml:space="preserve"> </w:t>
      </w:r>
      <w:r w:rsidRPr="00903E8C">
        <w:rPr>
          <w:rFonts w:eastAsia="宋体"/>
          <w:lang w:val="en-US" w:eastAsia="zh-CN"/>
        </w:rPr>
        <w:t>260 nm post calcination (</w:t>
      </w:r>
      <w:r w:rsidR="004A0D83" w:rsidRPr="00903E8C">
        <w:rPr>
          <w:rFonts w:eastAsia="宋体"/>
          <w:lang w:val="en-US" w:eastAsia="zh-CN"/>
        </w:rPr>
        <w:t>Figure</w:t>
      </w:r>
      <w:r w:rsidR="000D1BEA" w:rsidRPr="00903E8C">
        <w:rPr>
          <w:rFonts w:eastAsia="宋体"/>
          <w:lang w:val="en-US" w:eastAsia="zh-CN"/>
        </w:rPr>
        <w:t>s</w:t>
      </w:r>
      <w:r w:rsidR="004A0D83" w:rsidRPr="00903E8C">
        <w:rPr>
          <w:rFonts w:eastAsia="宋体"/>
          <w:lang w:val="en-US" w:eastAsia="zh-CN"/>
        </w:rPr>
        <w:t xml:space="preserve"> 1b and</w:t>
      </w:r>
      <w:r w:rsidRPr="00903E8C">
        <w:rPr>
          <w:rFonts w:eastAsia="宋体"/>
          <w:lang w:val="en-US" w:eastAsia="zh-CN"/>
        </w:rPr>
        <w:t xml:space="preserve"> S3).</w:t>
      </w:r>
      <w:r w:rsidR="00F25F63" w:rsidRPr="00903E8C">
        <w:rPr>
          <w:rFonts w:eastAsia="宋体"/>
          <w:lang w:val="en-US" w:eastAsia="zh-CN"/>
        </w:rPr>
        <w:t xml:space="preserve"> </w:t>
      </w:r>
      <w:r w:rsidR="007D5646" w:rsidRPr="00903E8C">
        <w:rPr>
          <w:rFonts w:eastAsia="宋体"/>
          <w:lang w:val="en-US" w:eastAsia="zh-CN"/>
        </w:rPr>
        <w:t>The size shrinkage is ascribed to the thermal treatment during the</w:t>
      </w:r>
      <w:r w:rsidR="007D5646" w:rsidRPr="00903E8C">
        <w:t xml:space="preserve"> </w:t>
      </w:r>
      <w:proofErr w:type="spellStart"/>
      <w:r w:rsidR="007D5646" w:rsidRPr="00903E8C">
        <w:rPr>
          <w:rFonts w:eastAsia="宋体"/>
          <w:lang w:val="en-US" w:eastAsia="zh-CN"/>
        </w:rPr>
        <w:t>phosphorization</w:t>
      </w:r>
      <w:proofErr w:type="spellEnd"/>
      <w:r w:rsidR="007D5646" w:rsidRPr="00903E8C">
        <w:rPr>
          <w:rFonts w:eastAsia="宋体"/>
          <w:lang w:val="en-US" w:eastAsia="zh-CN"/>
        </w:rPr>
        <w:t xml:space="preserve"> process. </w:t>
      </w:r>
      <w:r w:rsidR="00E14DAD" w:rsidRPr="00903E8C">
        <w:rPr>
          <w:rFonts w:eastAsia="宋体"/>
          <w:lang w:val="en-US" w:eastAsia="zh-CN"/>
        </w:rPr>
        <w:t xml:space="preserve">Meanwhile, </w:t>
      </w:r>
      <w:r w:rsidR="007D5646" w:rsidRPr="00903E8C">
        <w:rPr>
          <w:rFonts w:eastAsia="宋体"/>
          <w:lang w:val="en-US" w:eastAsia="zh-CN"/>
        </w:rPr>
        <w:t>TEM reveal</w:t>
      </w:r>
      <w:r w:rsidR="00FE39CC" w:rsidRPr="00903E8C">
        <w:rPr>
          <w:rFonts w:eastAsia="宋体"/>
          <w:lang w:val="en-US" w:eastAsia="zh-CN"/>
        </w:rPr>
        <w:t>ed</w:t>
      </w:r>
      <w:r w:rsidR="007D5646" w:rsidRPr="00903E8C">
        <w:rPr>
          <w:rFonts w:eastAsia="宋体"/>
          <w:lang w:val="en-US" w:eastAsia="zh-CN"/>
        </w:rPr>
        <w:t xml:space="preserve"> many </w:t>
      </w:r>
      <w:r w:rsidR="00E14DAD" w:rsidRPr="00903E8C">
        <w:rPr>
          <w:rFonts w:eastAsia="宋体"/>
          <w:lang w:val="en-US" w:eastAsia="zh-CN"/>
        </w:rPr>
        <w:t xml:space="preserve">small nanoparticles anchored inside the </w:t>
      </w:r>
      <w:r w:rsidR="007D5646" w:rsidRPr="00903E8C">
        <w:rPr>
          <w:rFonts w:eastAsia="宋体"/>
          <w:lang w:val="en-US" w:eastAsia="zh-CN"/>
        </w:rPr>
        <w:t>resulting composite</w:t>
      </w:r>
      <w:r w:rsidR="00E14DAD" w:rsidRPr="00903E8C">
        <w:rPr>
          <w:rFonts w:eastAsia="宋体"/>
          <w:lang w:val="en-US" w:eastAsia="zh-CN"/>
        </w:rPr>
        <w:t xml:space="preserve"> (Figure</w:t>
      </w:r>
      <w:r w:rsidR="00771665" w:rsidRPr="00903E8C">
        <w:rPr>
          <w:rFonts w:eastAsia="宋体"/>
          <w:lang w:val="en-US" w:eastAsia="zh-CN"/>
        </w:rPr>
        <w:t>s</w:t>
      </w:r>
      <w:r w:rsidR="000D1BEA" w:rsidRPr="00903E8C">
        <w:rPr>
          <w:rFonts w:eastAsia="宋体"/>
          <w:lang w:val="en-US" w:eastAsia="zh-CN"/>
        </w:rPr>
        <w:t xml:space="preserve"> </w:t>
      </w:r>
      <w:r w:rsidR="004865E1" w:rsidRPr="00903E8C">
        <w:rPr>
          <w:rFonts w:eastAsia="宋体"/>
          <w:lang w:val="en-US" w:eastAsia="zh-CN"/>
        </w:rPr>
        <w:t>S3c-3d</w:t>
      </w:r>
      <w:r w:rsidR="009C2471" w:rsidRPr="00903E8C">
        <w:rPr>
          <w:rFonts w:eastAsia="宋体"/>
          <w:lang w:val="en-US" w:eastAsia="zh-CN"/>
        </w:rPr>
        <w:t>).</w:t>
      </w:r>
      <w:r w:rsidR="00DF0B5A" w:rsidRPr="00903E8C">
        <w:rPr>
          <w:rFonts w:eastAsia="宋体"/>
          <w:lang w:val="en-US" w:eastAsia="zh-CN"/>
        </w:rPr>
        <w:t xml:space="preserve"> </w:t>
      </w:r>
      <w:r w:rsidR="00777C65" w:rsidRPr="00903E8C">
        <w:rPr>
          <w:rFonts w:eastAsia="宋体"/>
          <w:lang w:val="en-US" w:eastAsia="zh-CN"/>
        </w:rPr>
        <w:t xml:space="preserve">The </w:t>
      </w:r>
      <w:r w:rsidR="000C5E9C" w:rsidRPr="00903E8C">
        <w:rPr>
          <w:rFonts w:eastAsia="宋体"/>
          <w:szCs w:val="17"/>
          <w:lang w:val="en-US" w:eastAsia="zh-CN"/>
        </w:rPr>
        <w:t>XRD</w:t>
      </w:r>
      <w:r w:rsidR="007D5646" w:rsidRPr="00903E8C">
        <w:rPr>
          <w:rFonts w:eastAsia="宋体"/>
          <w:szCs w:val="17"/>
          <w:lang w:val="en-US" w:eastAsia="zh-CN"/>
        </w:rPr>
        <w:t xml:space="preserve"> pattern of Co</w:t>
      </w:r>
      <w:r w:rsidR="007D5646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D5646" w:rsidRPr="00903E8C">
        <w:rPr>
          <w:rFonts w:eastAsia="宋体"/>
          <w:szCs w:val="17"/>
          <w:lang w:val="en-US" w:eastAsia="zh-CN"/>
        </w:rPr>
        <w:t>P@CN</w:t>
      </w:r>
      <w:r w:rsidR="007D5646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7D5646" w:rsidRPr="00903E8C">
        <w:rPr>
          <w:rFonts w:eastAsia="宋体"/>
          <w:szCs w:val="17"/>
          <w:lang w:val="en-US" w:eastAsia="zh-CN"/>
        </w:rPr>
        <w:t xml:space="preserve"> </w:t>
      </w:r>
      <w:r w:rsidR="00FE39CC" w:rsidRPr="00903E8C">
        <w:rPr>
          <w:rFonts w:eastAsia="宋体"/>
          <w:szCs w:val="17"/>
          <w:lang w:val="en-US" w:eastAsia="zh-CN"/>
        </w:rPr>
        <w:t>wa</w:t>
      </w:r>
      <w:r w:rsidR="00856121" w:rsidRPr="00903E8C">
        <w:rPr>
          <w:rFonts w:eastAsia="宋体"/>
          <w:szCs w:val="17"/>
          <w:lang w:val="en-US" w:eastAsia="zh-CN"/>
        </w:rPr>
        <w:t>s</w:t>
      </w:r>
      <w:r w:rsidR="007D5646" w:rsidRPr="00903E8C">
        <w:rPr>
          <w:rFonts w:eastAsia="宋体"/>
          <w:szCs w:val="17"/>
          <w:lang w:val="en-US" w:eastAsia="zh-CN"/>
        </w:rPr>
        <w:t xml:space="preserve"> consistent with the simulated pattern </w:t>
      </w:r>
      <w:r w:rsidR="00777C65" w:rsidRPr="00903E8C">
        <w:rPr>
          <w:rFonts w:eastAsia="宋体"/>
          <w:szCs w:val="17"/>
          <w:lang w:val="en-US" w:eastAsia="zh-CN"/>
        </w:rPr>
        <w:t>of</w:t>
      </w:r>
      <w:r w:rsidR="007D5646" w:rsidRPr="00903E8C">
        <w:rPr>
          <w:rFonts w:eastAsia="宋体"/>
          <w:szCs w:val="17"/>
          <w:lang w:val="en-US" w:eastAsia="zh-CN"/>
        </w:rPr>
        <w:t xml:space="preserve"> Co</w:t>
      </w:r>
      <w:r w:rsidR="007D5646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D5646" w:rsidRPr="00903E8C">
        <w:rPr>
          <w:rFonts w:eastAsia="宋体"/>
          <w:szCs w:val="17"/>
          <w:lang w:val="en-US" w:eastAsia="zh-CN"/>
        </w:rPr>
        <w:t>P, i</w:t>
      </w:r>
      <w:r w:rsidR="00D225AE" w:rsidRPr="00903E8C">
        <w:rPr>
          <w:rFonts w:eastAsia="宋体"/>
          <w:szCs w:val="17"/>
          <w:lang w:val="en-US" w:eastAsia="zh-CN"/>
        </w:rPr>
        <w:t>ndicat</w:t>
      </w:r>
      <w:r w:rsidR="007D5646" w:rsidRPr="00903E8C">
        <w:rPr>
          <w:rFonts w:eastAsia="宋体"/>
          <w:szCs w:val="17"/>
          <w:lang w:val="en-US" w:eastAsia="zh-CN"/>
        </w:rPr>
        <w:t>ing the successful formation of Co</w:t>
      </w:r>
      <w:r w:rsidR="007D5646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D5646" w:rsidRPr="00903E8C">
        <w:rPr>
          <w:rFonts w:eastAsia="宋体"/>
          <w:szCs w:val="17"/>
          <w:lang w:val="en-US" w:eastAsia="zh-CN"/>
        </w:rPr>
        <w:t>P</w:t>
      </w:r>
      <w:r w:rsidR="00D225AE" w:rsidRPr="00903E8C">
        <w:rPr>
          <w:rFonts w:eastAsia="宋体"/>
          <w:szCs w:val="17"/>
          <w:lang w:val="en-US" w:eastAsia="zh-CN"/>
        </w:rPr>
        <w:t xml:space="preserve"> phase</w:t>
      </w:r>
      <w:r w:rsidR="007D5646" w:rsidRPr="00903E8C">
        <w:rPr>
          <w:rFonts w:eastAsia="宋体"/>
          <w:szCs w:val="17"/>
          <w:lang w:val="en-US" w:eastAsia="zh-CN"/>
        </w:rPr>
        <w:t xml:space="preserve"> (Figure S4b)</w:t>
      </w:r>
      <w:r w:rsidR="00777C65" w:rsidRPr="00903E8C">
        <w:rPr>
          <w:rFonts w:eastAsia="宋体"/>
          <w:szCs w:val="17"/>
          <w:lang w:val="en-US" w:eastAsia="zh-CN"/>
        </w:rPr>
        <w:t xml:space="preserve">. </w:t>
      </w:r>
      <w:r w:rsidR="00D225AE" w:rsidRPr="00903E8C">
        <w:rPr>
          <w:rFonts w:eastAsia="宋体"/>
          <w:szCs w:val="17"/>
          <w:lang w:val="en-US" w:eastAsia="zh-CN"/>
        </w:rPr>
        <w:t>T</w:t>
      </w:r>
      <w:r w:rsidR="001D1A85" w:rsidRPr="00903E8C">
        <w:rPr>
          <w:rFonts w:eastAsia="宋体"/>
          <w:szCs w:val="17"/>
          <w:lang w:val="en-US" w:eastAsia="zh-CN"/>
        </w:rPr>
        <w:t xml:space="preserve">he </w:t>
      </w:r>
      <w:r w:rsidR="00777C65" w:rsidRPr="00903E8C">
        <w:rPr>
          <w:rFonts w:eastAsia="宋体"/>
          <w:szCs w:val="17"/>
          <w:lang w:val="en-US" w:eastAsia="zh-CN"/>
        </w:rPr>
        <w:t xml:space="preserve">observed </w:t>
      </w:r>
      <w:r w:rsidR="001D1A85" w:rsidRPr="00903E8C">
        <w:rPr>
          <w:rFonts w:eastAsia="宋体"/>
          <w:szCs w:val="17"/>
          <w:lang w:val="en-US" w:eastAsia="zh-CN"/>
        </w:rPr>
        <w:t>peak broadening</w:t>
      </w:r>
      <w:r w:rsidR="00DF0B5A" w:rsidRPr="00903E8C">
        <w:rPr>
          <w:rFonts w:eastAsia="宋体"/>
          <w:szCs w:val="17"/>
          <w:lang w:val="en-US" w:eastAsia="zh-CN"/>
        </w:rPr>
        <w:t xml:space="preserve"> in the diffraction pattern</w:t>
      </w:r>
      <w:r w:rsidR="001D1A85" w:rsidRPr="00903E8C">
        <w:rPr>
          <w:rFonts w:eastAsia="宋体"/>
          <w:szCs w:val="17"/>
          <w:lang w:val="en-US" w:eastAsia="zh-CN"/>
        </w:rPr>
        <w:t xml:space="preserve"> </w:t>
      </w:r>
      <w:r w:rsidR="00FE39CC" w:rsidRPr="00903E8C">
        <w:rPr>
          <w:rFonts w:eastAsia="宋体"/>
          <w:szCs w:val="17"/>
          <w:lang w:val="en-US" w:eastAsia="zh-CN"/>
        </w:rPr>
        <w:t>i</w:t>
      </w:r>
      <w:r w:rsidR="001D1A85" w:rsidRPr="00903E8C">
        <w:rPr>
          <w:rFonts w:eastAsia="宋体"/>
          <w:szCs w:val="17"/>
          <w:lang w:val="en-US" w:eastAsia="zh-CN"/>
        </w:rPr>
        <w:t xml:space="preserve">s due to the </w:t>
      </w:r>
      <w:r w:rsidR="00777C65" w:rsidRPr="00903E8C">
        <w:rPr>
          <w:rFonts w:eastAsia="宋体"/>
          <w:szCs w:val="17"/>
          <w:lang w:val="en-US" w:eastAsia="zh-CN"/>
        </w:rPr>
        <w:t xml:space="preserve">formation of </w:t>
      </w:r>
      <w:r w:rsidR="00D225AE" w:rsidRPr="00903E8C">
        <w:rPr>
          <w:rFonts w:eastAsia="宋体"/>
          <w:szCs w:val="17"/>
          <w:lang w:val="en-US" w:eastAsia="zh-CN"/>
        </w:rPr>
        <w:t xml:space="preserve">small </w:t>
      </w:r>
      <w:r w:rsidR="001D1A85" w:rsidRPr="00903E8C">
        <w:rPr>
          <w:rFonts w:eastAsia="宋体"/>
          <w:szCs w:val="17"/>
          <w:lang w:val="en-US" w:eastAsia="zh-CN"/>
        </w:rPr>
        <w:t>Co</w:t>
      </w:r>
      <w:r w:rsidR="001D1A85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1D1A85" w:rsidRPr="00903E8C">
        <w:rPr>
          <w:rFonts w:eastAsia="宋体"/>
          <w:szCs w:val="17"/>
          <w:lang w:val="en-US" w:eastAsia="zh-CN"/>
        </w:rPr>
        <w:t>P nanoparticles.</w:t>
      </w:r>
      <w:r w:rsidR="007D5646" w:rsidRPr="00903E8C">
        <w:rPr>
          <w:rFonts w:eastAsia="宋体"/>
          <w:szCs w:val="17"/>
          <w:lang w:val="en-US" w:eastAsia="zh-CN"/>
        </w:rPr>
        <w:t xml:space="preserve"> Further,</w:t>
      </w:r>
      <w:r w:rsidR="009B3364" w:rsidRPr="00903E8C">
        <w:rPr>
          <w:rFonts w:eastAsia="宋体"/>
          <w:szCs w:val="17"/>
          <w:lang w:val="en-US" w:eastAsia="zh-CN"/>
        </w:rPr>
        <w:t xml:space="preserve"> reciprocal plane spacing</w:t>
      </w:r>
      <w:r w:rsidR="00777C65" w:rsidRPr="00903E8C">
        <w:rPr>
          <w:rFonts w:eastAsia="宋体"/>
          <w:szCs w:val="17"/>
          <w:lang w:val="en-US" w:eastAsia="zh-CN"/>
        </w:rPr>
        <w:t>,</w:t>
      </w:r>
      <w:r w:rsidR="009B3364" w:rsidRPr="00903E8C">
        <w:rPr>
          <w:rFonts w:eastAsia="宋体"/>
          <w:szCs w:val="17"/>
          <w:lang w:val="en-US" w:eastAsia="zh-CN"/>
        </w:rPr>
        <w:t xml:space="preserve"> </w:t>
      </w:r>
      <w:r w:rsidR="00777C65" w:rsidRPr="00903E8C">
        <w:rPr>
          <w:rFonts w:eastAsia="宋体"/>
          <w:szCs w:val="17"/>
          <w:lang w:val="en-US" w:eastAsia="zh-CN"/>
        </w:rPr>
        <w:t>determined via the selected area</w:t>
      </w:r>
      <w:r w:rsidR="009B3364" w:rsidRPr="00903E8C">
        <w:rPr>
          <w:rFonts w:eastAsia="宋体"/>
          <w:szCs w:val="17"/>
          <w:lang w:val="en-US" w:eastAsia="zh-CN"/>
        </w:rPr>
        <w:t xml:space="preserve"> electron diffraction pattern (SAEDP</w:t>
      </w:r>
      <w:r w:rsidR="00DE1EE8" w:rsidRPr="00903E8C">
        <w:rPr>
          <w:rFonts w:eastAsia="宋体"/>
          <w:szCs w:val="17"/>
          <w:lang w:val="en-US" w:eastAsia="zh-CN"/>
        </w:rPr>
        <w:t>, Figure 1</w:t>
      </w:r>
      <w:r w:rsidR="000D1BEA" w:rsidRPr="00903E8C">
        <w:rPr>
          <w:rFonts w:eastAsia="宋体" w:hint="eastAsia"/>
          <w:szCs w:val="17"/>
          <w:lang w:val="en-US" w:eastAsia="zh-CN"/>
        </w:rPr>
        <w:t>c</w:t>
      </w:r>
      <w:r w:rsidR="009B3364" w:rsidRPr="00903E8C">
        <w:rPr>
          <w:rFonts w:eastAsia="宋体"/>
          <w:szCs w:val="17"/>
          <w:lang w:val="en-US" w:eastAsia="zh-CN"/>
        </w:rPr>
        <w:t xml:space="preserve">) </w:t>
      </w:r>
      <w:r w:rsidR="00777C65" w:rsidRPr="00903E8C">
        <w:rPr>
          <w:rFonts w:eastAsia="宋体"/>
          <w:szCs w:val="17"/>
          <w:lang w:val="en-US" w:eastAsia="zh-CN"/>
        </w:rPr>
        <w:t xml:space="preserve">and </w:t>
      </w:r>
      <w:r w:rsidR="009B3364" w:rsidRPr="00903E8C">
        <w:rPr>
          <w:rFonts w:eastAsia="宋体"/>
          <w:szCs w:val="17"/>
          <w:lang w:val="en-US" w:eastAsia="zh-CN"/>
        </w:rPr>
        <w:t>the fast Fourier transform (FFT</w:t>
      </w:r>
      <w:r w:rsidR="00F42739" w:rsidRPr="00903E8C">
        <w:rPr>
          <w:rFonts w:eastAsia="宋体"/>
          <w:szCs w:val="17"/>
          <w:lang w:val="en-US" w:eastAsia="zh-CN"/>
        </w:rPr>
        <w:t xml:space="preserve">, Figure </w:t>
      </w:r>
      <w:r w:rsidR="000D1BEA" w:rsidRPr="00903E8C">
        <w:rPr>
          <w:rFonts w:eastAsia="宋体"/>
          <w:szCs w:val="17"/>
          <w:lang w:val="en-US" w:eastAsia="zh-CN"/>
        </w:rPr>
        <w:t>S5</w:t>
      </w:r>
      <w:r w:rsidR="009B3364" w:rsidRPr="00903E8C">
        <w:rPr>
          <w:rFonts w:eastAsia="宋体"/>
          <w:szCs w:val="17"/>
          <w:lang w:val="en-US" w:eastAsia="zh-CN"/>
        </w:rPr>
        <w:t>) of the high-</w:t>
      </w:r>
      <w:r w:rsidR="009B3364" w:rsidRPr="00903E8C">
        <w:rPr>
          <w:rFonts w:eastAsia="宋体"/>
          <w:szCs w:val="17"/>
          <w:lang w:val="en-US" w:eastAsia="zh-CN"/>
        </w:rPr>
        <w:lastRenderedPageBreak/>
        <w:t>resolution TEM (HR-TEM) images</w:t>
      </w:r>
      <w:r w:rsidR="00777C65" w:rsidRPr="00903E8C">
        <w:rPr>
          <w:rFonts w:eastAsia="宋体"/>
          <w:szCs w:val="17"/>
          <w:lang w:val="en-US" w:eastAsia="zh-CN"/>
        </w:rPr>
        <w:t>,</w:t>
      </w:r>
      <w:r w:rsidR="009B3364" w:rsidRPr="00903E8C">
        <w:rPr>
          <w:rFonts w:eastAsia="宋体"/>
          <w:szCs w:val="17"/>
          <w:lang w:val="en-US" w:eastAsia="zh-CN"/>
        </w:rPr>
        <w:t xml:space="preserve"> fit</w:t>
      </w:r>
      <w:r w:rsidR="00FE39CC" w:rsidRPr="00903E8C">
        <w:rPr>
          <w:rFonts w:eastAsia="宋体"/>
          <w:szCs w:val="17"/>
          <w:lang w:val="en-US" w:eastAsia="zh-CN"/>
        </w:rPr>
        <w:t>ted</w:t>
      </w:r>
      <w:r w:rsidR="009B3364" w:rsidRPr="00903E8C">
        <w:rPr>
          <w:rFonts w:eastAsia="宋体"/>
          <w:szCs w:val="17"/>
          <w:lang w:val="en-US" w:eastAsia="zh-CN"/>
        </w:rPr>
        <w:t xml:space="preserve"> well with the predicted spacing of </w:t>
      </w:r>
      <w:r w:rsidR="00777C65" w:rsidRPr="00903E8C">
        <w:rPr>
          <w:rFonts w:eastAsia="宋体"/>
          <w:szCs w:val="17"/>
          <w:lang w:val="en-US" w:eastAsia="zh-CN"/>
        </w:rPr>
        <w:t xml:space="preserve">the </w:t>
      </w:r>
      <w:r w:rsidR="009B3364" w:rsidRPr="00903E8C">
        <w:rPr>
          <w:rFonts w:eastAsia="宋体"/>
          <w:szCs w:val="17"/>
          <w:lang w:val="en-US" w:eastAsia="zh-CN"/>
        </w:rPr>
        <w:t>Co</w:t>
      </w:r>
      <w:r w:rsidR="009B3364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9B3364" w:rsidRPr="00903E8C">
        <w:rPr>
          <w:rFonts w:eastAsia="宋体"/>
          <w:szCs w:val="17"/>
          <w:lang w:val="en-US" w:eastAsia="zh-CN"/>
        </w:rPr>
        <w:t xml:space="preserve">P structure. </w:t>
      </w:r>
      <w:r w:rsidR="00777C65" w:rsidRPr="00903E8C">
        <w:rPr>
          <w:rFonts w:eastAsia="宋体"/>
          <w:szCs w:val="17"/>
          <w:lang w:val="en-US" w:eastAsia="zh-CN"/>
        </w:rPr>
        <w:t>A</w:t>
      </w:r>
      <w:r w:rsidR="000D1BEA" w:rsidRPr="00903E8C">
        <w:rPr>
          <w:rFonts w:eastAsia="宋体"/>
          <w:szCs w:val="17"/>
          <w:lang w:val="en-US" w:eastAsia="zh-CN"/>
        </w:rPr>
        <w:t>ll</w:t>
      </w:r>
      <w:r w:rsidR="00777C65" w:rsidRPr="00903E8C">
        <w:rPr>
          <w:rFonts w:eastAsia="宋体"/>
          <w:szCs w:val="17"/>
          <w:lang w:val="en-US" w:eastAsia="zh-CN"/>
        </w:rPr>
        <w:t xml:space="preserve"> of</w:t>
      </w:r>
      <w:r w:rsidR="000D1BEA" w:rsidRPr="00903E8C">
        <w:rPr>
          <w:rFonts w:eastAsia="宋体"/>
          <w:szCs w:val="17"/>
          <w:lang w:val="en-US" w:eastAsia="zh-CN"/>
        </w:rPr>
        <w:t xml:space="preserve"> </w:t>
      </w:r>
      <w:r w:rsidR="00F42739" w:rsidRPr="00903E8C">
        <w:rPr>
          <w:rFonts w:eastAsia="宋体"/>
          <w:szCs w:val="17"/>
          <w:lang w:val="en-US" w:eastAsia="zh-CN"/>
        </w:rPr>
        <w:t xml:space="preserve">the above-mentioned data confirm </w:t>
      </w:r>
      <w:r w:rsidR="00777C65" w:rsidRPr="00903E8C">
        <w:rPr>
          <w:rFonts w:eastAsia="宋体"/>
          <w:szCs w:val="17"/>
          <w:lang w:val="en-US" w:eastAsia="zh-CN"/>
        </w:rPr>
        <w:t xml:space="preserve">the successful preparation of </w:t>
      </w:r>
      <w:r w:rsidR="00F42739" w:rsidRPr="00903E8C">
        <w:rPr>
          <w:rFonts w:eastAsia="宋体"/>
          <w:szCs w:val="17"/>
          <w:lang w:val="en-US" w:eastAsia="zh-CN"/>
        </w:rPr>
        <w:t>Co</w:t>
      </w:r>
      <w:r w:rsidR="00F42739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F42739" w:rsidRPr="00903E8C">
        <w:rPr>
          <w:rFonts w:eastAsia="宋体"/>
          <w:szCs w:val="17"/>
          <w:lang w:val="en-US" w:eastAsia="zh-CN"/>
        </w:rPr>
        <w:t>P@CN</w:t>
      </w:r>
      <w:r w:rsidR="00F42739" w:rsidRPr="00903E8C">
        <w:rPr>
          <w:rFonts w:eastAsia="宋体"/>
          <w:szCs w:val="17"/>
          <w:vertAlign w:val="subscript"/>
          <w:lang w:val="en-US" w:eastAsia="zh-CN"/>
        </w:rPr>
        <w:t xml:space="preserve">x </w:t>
      </w:r>
      <w:r w:rsidR="00F42739" w:rsidRPr="00903E8C">
        <w:rPr>
          <w:rFonts w:eastAsia="宋体"/>
          <w:szCs w:val="17"/>
          <w:lang w:val="en-US" w:eastAsia="zh-CN"/>
        </w:rPr>
        <w:t>composites consist</w:t>
      </w:r>
      <w:r w:rsidR="00777C65" w:rsidRPr="00903E8C">
        <w:rPr>
          <w:rFonts w:eastAsia="宋体"/>
          <w:szCs w:val="17"/>
          <w:lang w:val="en-US" w:eastAsia="zh-CN"/>
        </w:rPr>
        <w:t>ing</w:t>
      </w:r>
      <w:r w:rsidR="00F42739" w:rsidRPr="00903E8C">
        <w:rPr>
          <w:rFonts w:eastAsia="宋体"/>
          <w:szCs w:val="17"/>
          <w:lang w:val="en-US" w:eastAsia="zh-CN"/>
        </w:rPr>
        <w:t xml:space="preserve"> of many small Co</w:t>
      </w:r>
      <w:r w:rsidR="00F42739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F42739" w:rsidRPr="00903E8C">
        <w:rPr>
          <w:rFonts w:eastAsia="宋体"/>
          <w:szCs w:val="17"/>
          <w:lang w:val="en-US" w:eastAsia="zh-CN"/>
        </w:rPr>
        <w:t>P nanoparticles inside</w:t>
      </w:r>
      <w:r w:rsidR="00FE39CC" w:rsidRPr="00903E8C">
        <w:rPr>
          <w:rFonts w:eastAsia="宋体"/>
          <w:szCs w:val="17"/>
          <w:lang w:val="en-US" w:eastAsia="zh-CN"/>
        </w:rPr>
        <w:t xml:space="preserve"> </w:t>
      </w:r>
      <w:r w:rsidR="00F42739" w:rsidRPr="00903E8C">
        <w:rPr>
          <w:rFonts w:eastAsia="宋体"/>
          <w:szCs w:val="17"/>
          <w:lang w:val="en-US" w:eastAsia="zh-CN"/>
        </w:rPr>
        <w:t>nitrogen</w:t>
      </w:r>
      <w:r w:rsidR="00777C65" w:rsidRPr="00903E8C">
        <w:rPr>
          <w:rFonts w:eastAsia="宋体"/>
          <w:szCs w:val="17"/>
          <w:lang w:val="en-US" w:eastAsia="zh-CN"/>
        </w:rPr>
        <w:t>-</w:t>
      </w:r>
      <w:r w:rsidR="00F42739" w:rsidRPr="00903E8C">
        <w:rPr>
          <w:rFonts w:eastAsia="宋体"/>
          <w:szCs w:val="17"/>
          <w:lang w:val="en-US" w:eastAsia="zh-CN"/>
        </w:rPr>
        <w:t>doped carbon matri</w:t>
      </w:r>
      <w:r w:rsidR="002B1F4A" w:rsidRPr="00903E8C">
        <w:rPr>
          <w:rFonts w:eastAsia="宋体" w:hint="eastAsia"/>
          <w:szCs w:val="17"/>
          <w:lang w:val="en-US" w:eastAsia="zh-CN"/>
        </w:rPr>
        <w:t>x</w:t>
      </w:r>
      <w:r w:rsidR="00F42739" w:rsidRPr="00903E8C">
        <w:rPr>
          <w:rFonts w:eastAsia="宋体"/>
          <w:szCs w:val="17"/>
          <w:lang w:val="en-US" w:eastAsia="zh-CN"/>
        </w:rPr>
        <w:t>.</w:t>
      </w:r>
    </w:p>
    <w:p w14:paraId="2003E603" w14:textId="14E31D95" w:rsidR="00EC55E2" w:rsidRPr="00903E8C" w:rsidRDefault="00F66FBD" w:rsidP="00FF61BB">
      <w:pPr>
        <w:pStyle w:val="P1withIndendation"/>
        <w:spacing w:after="0"/>
        <w:ind w:firstLine="0"/>
        <w:rPr>
          <w:rFonts w:eastAsia="宋体"/>
          <w:szCs w:val="17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t xml:space="preserve">    </w:t>
      </w:r>
      <w:r w:rsidR="0032028F" w:rsidRPr="00903E8C">
        <w:rPr>
          <w:rFonts w:eastAsia="宋体"/>
          <w:szCs w:val="17"/>
          <w:lang w:val="en-US" w:eastAsia="zh-CN"/>
        </w:rPr>
        <w:t>T</w:t>
      </w:r>
      <w:r w:rsidR="007E4AD2" w:rsidRPr="00903E8C">
        <w:rPr>
          <w:rFonts w:eastAsia="宋体"/>
          <w:szCs w:val="17"/>
          <w:lang w:val="en-US" w:eastAsia="zh-CN"/>
        </w:rPr>
        <w:t xml:space="preserve">hermal treatment </w:t>
      </w:r>
      <w:r w:rsidR="0032028F" w:rsidRPr="00903E8C">
        <w:rPr>
          <w:rFonts w:eastAsia="宋体"/>
          <w:szCs w:val="17"/>
          <w:lang w:val="en-US" w:eastAsia="zh-CN"/>
        </w:rPr>
        <w:t xml:space="preserve">of the ZIF </w:t>
      </w:r>
      <w:proofErr w:type="spellStart"/>
      <w:r w:rsidR="0032028F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32028F" w:rsidRPr="00903E8C">
        <w:rPr>
          <w:rFonts w:eastAsia="宋体"/>
          <w:szCs w:val="17"/>
          <w:lang w:val="en-US" w:eastAsia="zh-CN"/>
        </w:rPr>
        <w:t xml:space="preserve"> </w:t>
      </w:r>
      <w:r w:rsidR="00856121" w:rsidRPr="00903E8C">
        <w:rPr>
          <w:rFonts w:eastAsia="宋体"/>
          <w:szCs w:val="17"/>
          <w:lang w:val="en-US" w:eastAsia="zh-CN"/>
        </w:rPr>
        <w:t xml:space="preserve">under varying </w:t>
      </w:r>
      <w:r w:rsidR="007E4AD2" w:rsidRPr="00903E8C">
        <w:rPr>
          <w:rFonts w:eastAsia="宋体"/>
          <w:szCs w:val="17"/>
          <w:lang w:val="en-US" w:eastAsia="zh-CN"/>
        </w:rPr>
        <w:t xml:space="preserve">conditions </w:t>
      </w:r>
      <w:r w:rsidR="00856121" w:rsidRPr="00903E8C">
        <w:rPr>
          <w:rFonts w:eastAsia="宋体"/>
          <w:szCs w:val="17"/>
          <w:lang w:val="en-US" w:eastAsia="zh-CN"/>
        </w:rPr>
        <w:t>was</w:t>
      </w:r>
      <w:r w:rsidR="007E4AD2" w:rsidRPr="00903E8C">
        <w:rPr>
          <w:rFonts w:eastAsia="宋体"/>
          <w:szCs w:val="17"/>
          <w:lang w:val="en-US" w:eastAsia="zh-CN"/>
        </w:rPr>
        <w:t xml:space="preserve"> also explored</w:t>
      </w:r>
      <w:r w:rsidR="00856121" w:rsidRPr="00903E8C">
        <w:rPr>
          <w:rFonts w:eastAsia="宋体"/>
          <w:szCs w:val="17"/>
          <w:lang w:val="en-US" w:eastAsia="zh-CN"/>
        </w:rPr>
        <w:t>,</w:t>
      </w:r>
      <w:r w:rsidR="007E4AD2" w:rsidRPr="00903E8C">
        <w:rPr>
          <w:rFonts w:eastAsia="宋体"/>
          <w:szCs w:val="17"/>
          <w:lang w:val="en-US" w:eastAsia="zh-CN"/>
        </w:rPr>
        <w:t xml:space="preserve"> and it was discovered that Co</w:t>
      </w:r>
      <w:r w:rsidR="007E4AD2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E4AD2" w:rsidRPr="00903E8C">
        <w:rPr>
          <w:rFonts w:eastAsia="宋体"/>
          <w:szCs w:val="17"/>
          <w:lang w:val="en-US" w:eastAsia="zh-CN"/>
        </w:rPr>
        <w:t xml:space="preserve">P </w:t>
      </w:r>
      <w:r w:rsidR="00A81525" w:rsidRPr="00903E8C">
        <w:rPr>
          <w:rFonts w:eastAsia="宋体"/>
          <w:szCs w:val="17"/>
          <w:lang w:val="en-US" w:eastAsia="zh-CN"/>
        </w:rPr>
        <w:t>wa</w:t>
      </w:r>
      <w:r w:rsidR="0032028F" w:rsidRPr="00903E8C">
        <w:rPr>
          <w:rFonts w:eastAsia="宋体"/>
          <w:szCs w:val="17"/>
          <w:lang w:val="en-US" w:eastAsia="zh-CN"/>
        </w:rPr>
        <w:t>s</w:t>
      </w:r>
      <w:r w:rsidR="007E4AD2" w:rsidRPr="00903E8C">
        <w:rPr>
          <w:rFonts w:eastAsia="宋体"/>
          <w:szCs w:val="17"/>
          <w:lang w:val="en-US" w:eastAsia="zh-CN"/>
        </w:rPr>
        <w:t xml:space="preserve"> </w:t>
      </w:r>
      <w:r w:rsidR="0036220F" w:rsidRPr="00903E8C">
        <w:rPr>
          <w:rFonts w:eastAsia="宋体"/>
          <w:szCs w:val="17"/>
          <w:lang w:val="en-US" w:eastAsia="zh-CN"/>
        </w:rPr>
        <w:t>form</w:t>
      </w:r>
      <w:r w:rsidR="007E4AD2" w:rsidRPr="00903E8C">
        <w:rPr>
          <w:rFonts w:eastAsia="宋体"/>
          <w:szCs w:val="17"/>
          <w:lang w:val="en-US" w:eastAsia="zh-CN"/>
        </w:rPr>
        <w:t xml:space="preserve">ed </w:t>
      </w:r>
      <w:r w:rsidR="001B6EAF" w:rsidRPr="00903E8C">
        <w:rPr>
          <w:rFonts w:eastAsia="宋体"/>
          <w:szCs w:val="17"/>
          <w:lang w:val="en-US" w:eastAsia="zh-CN"/>
        </w:rPr>
        <w:t xml:space="preserve">at temperatures </w:t>
      </w:r>
      <w:r w:rsidR="00856121" w:rsidRPr="00903E8C">
        <w:rPr>
          <w:rFonts w:eastAsia="宋体"/>
          <w:szCs w:val="17"/>
          <w:lang w:val="en-US" w:eastAsia="zh-CN"/>
        </w:rPr>
        <w:t>between</w:t>
      </w:r>
      <w:r w:rsidR="0035298A" w:rsidRPr="00903E8C">
        <w:rPr>
          <w:rFonts w:eastAsia="宋体"/>
          <w:szCs w:val="17"/>
          <w:lang w:val="en-US" w:eastAsia="zh-CN"/>
        </w:rPr>
        <w:t xml:space="preserve"> </w:t>
      </w:r>
      <w:r w:rsidR="007E4AD2" w:rsidRPr="00903E8C">
        <w:rPr>
          <w:rFonts w:eastAsia="宋体"/>
          <w:szCs w:val="17"/>
          <w:lang w:val="en-US" w:eastAsia="zh-CN"/>
        </w:rPr>
        <w:t xml:space="preserve">700 </w:t>
      </w:r>
      <w:r w:rsidR="00856121" w:rsidRPr="00903E8C">
        <w:rPr>
          <w:rFonts w:eastAsia="宋体"/>
          <w:szCs w:val="17"/>
          <w:lang w:val="en-US" w:eastAsia="zh-CN"/>
        </w:rPr>
        <w:t>and</w:t>
      </w:r>
      <w:r w:rsidR="0035298A" w:rsidRPr="00903E8C">
        <w:rPr>
          <w:rFonts w:eastAsia="宋体"/>
          <w:szCs w:val="17"/>
          <w:lang w:val="en-US" w:eastAsia="zh-CN"/>
        </w:rPr>
        <w:t xml:space="preserve"> </w:t>
      </w:r>
      <w:r w:rsidR="007E4AD2" w:rsidRPr="00903E8C">
        <w:rPr>
          <w:rFonts w:eastAsia="宋体"/>
          <w:szCs w:val="17"/>
          <w:lang w:val="en-US" w:eastAsia="zh-CN"/>
        </w:rPr>
        <w:t xml:space="preserve">900 </w:t>
      </w:r>
      <w:proofErr w:type="spellStart"/>
      <w:r w:rsidR="007E4AD2" w:rsidRPr="00903E8C">
        <w:rPr>
          <w:rFonts w:eastAsia="宋体"/>
          <w:szCs w:val="17"/>
          <w:vertAlign w:val="superscript"/>
          <w:lang w:val="en-US" w:eastAsia="zh-CN"/>
        </w:rPr>
        <w:t>o</w:t>
      </w:r>
      <w:r w:rsidR="007E4AD2" w:rsidRPr="00903E8C">
        <w:rPr>
          <w:rFonts w:eastAsia="宋体"/>
          <w:szCs w:val="17"/>
          <w:lang w:val="en-US" w:eastAsia="zh-CN"/>
        </w:rPr>
        <w:t>C</w:t>
      </w:r>
      <w:proofErr w:type="spellEnd"/>
      <w:r w:rsidR="00D24821" w:rsidRPr="00903E8C">
        <w:rPr>
          <w:rFonts w:eastAsia="宋体"/>
          <w:szCs w:val="17"/>
          <w:lang w:val="en-US" w:eastAsia="zh-CN"/>
        </w:rPr>
        <w:t xml:space="preserve"> (Figure</w:t>
      </w:r>
      <w:r w:rsidR="00025FFF" w:rsidRPr="00903E8C">
        <w:rPr>
          <w:rFonts w:eastAsia="宋体"/>
          <w:szCs w:val="17"/>
          <w:lang w:val="en-US" w:eastAsia="zh-CN"/>
        </w:rPr>
        <w:t>s</w:t>
      </w:r>
      <w:r w:rsidR="00D24821" w:rsidRPr="00903E8C">
        <w:rPr>
          <w:rFonts w:eastAsia="宋体"/>
          <w:szCs w:val="17"/>
          <w:lang w:val="en-US" w:eastAsia="zh-CN"/>
        </w:rPr>
        <w:t xml:space="preserve"> S4</w:t>
      </w:r>
      <w:r w:rsidR="00E64EB6" w:rsidRPr="00903E8C">
        <w:rPr>
          <w:rFonts w:eastAsia="宋体"/>
          <w:szCs w:val="17"/>
          <w:lang w:val="en-US" w:eastAsia="zh-CN"/>
        </w:rPr>
        <w:t>a</w:t>
      </w:r>
      <w:r w:rsidR="00025FFF" w:rsidRPr="00903E8C">
        <w:rPr>
          <w:rFonts w:eastAsia="宋体"/>
          <w:szCs w:val="17"/>
          <w:lang w:val="en-US" w:eastAsia="zh-CN"/>
        </w:rPr>
        <w:t xml:space="preserve"> and S4c</w:t>
      </w:r>
      <w:r w:rsidR="00D24821" w:rsidRPr="00903E8C">
        <w:rPr>
          <w:rFonts w:eastAsia="宋体"/>
          <w:szCs w:val="17"/>
          <w:lang w:val="en-US" w:eastAsia="zh-CN"/>
        </w:rPr>
        <w:t>)</w:t>
      </w:r>
      <w:r w:rsidR="007E4AD2" w:rsidRPr="00903E8C">
        <w:rPr>
          <w:rFonts w:eastAsia="宋体"/>
          <w:szCs w:val="17"/>
          <w:lang w:val="en-US" w:eastAsia="zh-CN"/>
        </w:rPr>
        <w:t xml:space="preserve">. </w:t>
      </w:r>
      <w:r w:rsidR="001B5A7F" w:rsidRPr="00903E8C">
        <w:rPr>
          <w:rFonts w:eastAsia="宋体"/>
          <w:szCs w:val="17"/>
          <w:lang w:val="en-US" w:eastAsia="zh-CN"/>
        </w:rPr>
        <w:t>High-angle annular dark-field scanning TEM (HAADF-STEM) imaging coupled with energy dispersive X-ray</w:t>
      </w:r>
      <w:r w:rsidR="001B5A7F" w:rsidRPr="00903E8C" w:rsidDel="00CC370E">
        <w:rPr>
          <w:rFonts w:eastAsia="宋体"/>
          <w:szCs w:val="17"/>
          <w:lang w:val="en-US" w:eastAsia="zh-CN"/>
        </w:rPr>
        <w:t xml:space="preserve"> </w:t>
      </w:r>
      <w:r w:rsidR="001B5A7F" w:rsidRPr="00903E8C">
        <w:rPr>
          <w:rFonts w:eastAsia="宋体"/>
          <w:szCs w:val="17"/>
          <w:lang w:val="en-US" w:eastAsia="zh-CN"/>
        </w:rPr>
        <w:t>spectroscopy (STEM-EDX) displayed that the formed Co</w:t>
      </w:r>
      <w:r w:rsidR="001B5A7F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1B5A7F" w:rsidRPr="00903E8C">
        <w:rPr>
          <w:rFonts w:eastAsia="宋体"/>
          <w:szCs w:val="17"/>
          <w:lang w:val="en-US" w:eastAsia="zh-CN"/>
        </w:rPr>
        <w:t xml:space="preserve">P nanoparticles were uniformly distributed inside the </w:t>
      </w:r>
      <w:proofErr w:type="spellStart"/>
      <w:r w:rsidR="001B5A7F" w:rsidRPr="00903E8C">
        <w:rPr>
          <w:rFonts w:eastAsia="宋体"/>
          <w:szCs w:val="17"/>
          <w:lang w:val="en-US" w:eastAsia="zh-CN"/>
        </w:rPr>
        <w:t>nanocube</w:t>
      </w:r>
      <w:proofErr w:type="spellEnd"/>
      <w:r w:rsidR="001B5A7F" w:rsidRPr="00903E8C">
        <w:rPr>
          <w:rFonts w:eastAsia="宋体"/>
          <w:szCs w:val="17"/>
          <w:lang w:val="en-US" w:eastAsia="zh-CN"/>
        </w:rPr>
        <w:t xml:space="preserve"> matrix</w:t>
      </w:r>
      <w:r w:rsidR="005A1743" w:rsidRPr="00903E8C">
        <w:rPr>
          <w:rFonts w:eastAsia="宋体"/>
          <w:szCs w:val="17"/>
          <w:lang w:val="en-US" w:eastAsia="zh-CN"/>
        </w:rPr>
        <w:t xml:space="preserve"> (Figures 1d-1f)</w:t>
      </w:r>
      <w:r w:rsidR="0032028F" w:rsidRPr="00903E8C">
        <w:rPr>
          <w:rFonts w:eastAsia="宋体"/>
          <w:szCs w:val="17"/>
          <w:lang w:val="en-US" w:eastAsia="zh-CN"/>
        </w:rPr>
        <w:t>. Further, it is noted that</w:t>
      </w:r>
      <w:r w:rsidR="00DF54AA" w:rsidRPr="00903E8C">
        <w:rPr>
          <w:rFonts w:eastAsia="宋体"/>
          <w:szCs w:val="17"/>
          <w:lang w:val="en-US" w:eastAsia="zh-CN"/>
        </w:rPr>
        <w:t xml:space="preserve"> </w:t>
      </w:r>
      <w:r w:rsidR="00933FF4" w:rsidRPr="00903E8C">
        <w:rPr>
          <w:rFonts w:eastAsia="宋体"/>
          <w:szCs w:val="17"/>
          <w:lang w:val="en-US" w:eastAsia="zh-CN"/>
        </w:rPr>
        <w:t xml:space="preserve">C </w:t>
      </w:r>
      <w:r w:rsidR="00933FF4" w:rsidRPr="00903E8C">
        <w:rPr>
          <w:rFonts w:eastAsia="宋体" w:hint="eastAsia"/>
          <w:szCs w:val="17"/>
          <w:lang w:val="en-US" w:eastAsia="zh-CN"/>
        </w:rPr>
        <w:t>and</w:t>
      </w:r>
      <w:r w:rsidR="00DF54AA" w:rsidRPr="00903E8C">
        <w:rPr>
          <w:rFonts w:eastAsia="宋体"/>
          <w:szCs w:val="17"/>
          <w:lang w:val="en-US" w:eastAsia="zh-CN"/>
        </w:rPr>
        <w:t xml:space="preserve"> N </w:t>
      </w:r>
      <w:r w:rsidR="00856121" w:rsidRPr="00903E8C">
        <w:rPr>
          <w:rFonts w:eastAsia="宋体"/>
          <w:szCs w:val="17"/>
          <w:lang w:val="en-US" w:eastAsia="zh-CN"/>
        </w:rPr>
        <w:t>are</w:t>
      </w:r>
      <w:r w:rsidR="0032028F" w:rsidRPr="00903E8C">
        <w:rPr>
          <w:rFonts w:eastAsia="宋体"/>
          <w:szCs w:val="17"/>
          <w:lang w:val="en-US" w:eastAsia="zh-CN"/>
        </w:rPr>
        <w:t xml:space="preserve"> also</w:t>
      </w:r>
      <w:r w:rsidR="00DF54AA" w:rsidRPr="00903E8C">
        <w:rPr>
          <w:rFonts w:eastAsia="宋体"/>
          <w:szCs w:val="17"/>
          <w:lang w:val="en-US" w:eastAsia="zh-CN"/>
        </w:rPr>
        <w:t xml:space="preserve"> </w:t>
      </w:r>
      <w:r w:rsidR="00856121" w:rsidRPr="00903E8C">
        <w:rPr>
          <w:rFonts w:eastAsia="宋体"/>
          <w:szCs w:val="17"/>
          <w:lang w:val="en-US" w:eastAsia="zh-CN"/>
        </w:rPr>
        <w:t xml:space="preserve">uniformly </w:t>
      </w:r>
      <w:r w:rsidR="00DF54AA" w:rsidRPr="00903E8C">
        <w:rPr>
          <w:rFonts w:eastAsia="宋体"/>
          <w:szCs w:val="17"/>
          <w:lang w:val="en-US" w:eastAsia="zh-CN"/>
        </w:rPr>
        <w:t xml:space="preserve">distributed </w:t>
      </w:r>
      <w:r w:rsidR="00856121" w:rsidRPr="00903E8C">
        <w:rPr>
          <w:rFonts w:eastAsia="宋体"/>
          <w:szCs w:val="17"/>
          <w:lang w:val="en-US" w:eastAsia="zh-CN"/>
        </w:rPr>
        <w:t>throughout the</w:t>
      </w:r>
      <w:r w:rsidR="00DF54AA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DF54AA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3956AD" w:rsidRPr="00903E8C">
        <w:rPr>
          <w:rFonts w:eastAsia="宋体"/>
          <w:szCs w:val="17"/>
          <w:lang w:val="en-US" w:eastAsia="zh-CN"/>
        </w:rPr>
        <w:t xml:space="preserve"> </w:t>
      </w:r>
      <w:r w:rsidR="00771665" w:rsidRPr="00903E8C">
        <w:rPr>
          <w:rFonts w:eastAsia="宋体"/>
          <w:szCs w:val="17"/>
          <w:lang w:val="en-US" w:eastAsia="zh-CN"/>
        </w:rPr>
        <w:t xml:space="preserve">(Figures </w:t>
      </w:r>
      <w:r w:rsidR="000D1BEA" w:rsidRPr="00903E8C">
        <w:rPr>
          <w:rFonts w:eastAsia="宋体"/>
          <w:szCs w:val="17"/>
          <w:lang w:val="en-US" w:eastAsia="zh-CN"/>
        </w:rPr>
        <w:t>1g</w:t>
      </w:r>
      <w:r w:rsidR="00D21915" w:rsidRPr="00903E8C">
        <w:rPr>
          <w:rFonts w:eastAsia="宋体"/>
          <w:szCs w:val="17"/>
          <w:lang w:val="en-US" w:eastAsia="zh-CN"/>
        </w:rPr>
        <w:t>-</w:t>
      </w:r>
      <w:r w:rsidR="000D1BEA" w:rsidRPr="00903E8C">
        <w:rPr>
          <w:rFonts w:eastAsia="宋体"/>
          <w:szCs w:val="17"/>
          <w:lang w:val="en-US" w:eastAsia="zh-CN"/>
        </w:rPr>
        <w:t>1h</w:t>
      </w:r>
      <w:r w:rsidR="00D21915" w:rsidRPr="00903E8C">
        <w:rPr>
          <w:rFonts w:eastAsia="宋体"/>
          <w:szCs w:val="17"/>
          <w:lang w:val="en-US" w:eastAsia="zh-CN"/>
        </w:rPr>
        <w:t xml:space="preserve"> and </w:t>
      </w:r>
      <w:r w:rsidR="000D1BEA" w:rsidRPr="00903E8C">
        <w:rPr>
          <w:rFonts w:eastAsia="宋体"/>
          <w:szCs w:val="17"/>
          <w:lang w:val="en-US" w:eastAsia="zh-CN"/>
        </w:rPr>
        <w:t>S6</w:t>
      </w:r>
      <w:r w:rsidR="00771665" w:rsidRPr="00903E8C">
        <w:rPr>
          <w:rFonts w:eastAsia="宋体"/>
          <w:szCs w:val="17"/>
          <w:lang w:val="en-US" w:eastAsia="zh-CN"/>
        </w:rPr>
        <w:t>)</w:t>
      </w:r>
      <w:r w:rsidR="00DF54AA" w:rsidRPr="00903E8C">
        <w:rPr>
          <w:rFonts w:eastAsia="宋体"/>
          <w:szCs w:val="17"/>
          <w:lang w:val="en-US" w:eastAsia="zh-CN"/>
        </w:rPr>
        <w:t>.</w:t>
      </w:r>
      <w:r w:rsidR="008A35A7" w:rsidRPr="00903E8C">
        <w:rPr>
          <w:rFonts w:eastAsia="宋体"/>
          <w:szCs w:val="17"/>
          <w:lang w:val="en-US" w:eastAsia="zh-CN"/>
        </w:rPr>
        <w:t xml:space="preserve"> </w:t>
      </w:r>
      <w:r w:rsidR="002656A3" w:rsidRPr="00903E8C">
        <w:rPr>
          <w:rFonts w:eastAsia="宋体"/>
          <w:szCs w:val="17"/>
          <w:lang w:val="en-US" w:eastAsia="zh-CN"/>
        </w:rPr>
        <w:t xml:space="preserve">The </w:t>
      </w:r>
      <w:r w:rsidR="005E7788" w:rsidRPr="00903E8C">
        <w:rPr>
          <w:rFonts w:eastAsia="宋体"/>
          <w:szCs w:val="17"/>
          <w:lang w:val="en-US" w:eastAsia="zh-CN"/>
        </w:rPr>
        <w:t xml:space="preserve">presence of </w:t>
      </w:r>
      <w:r w:rsidR="002656A3" w:rsidRPr="00903E8C">
        <w:rPr>
          <w:rFonts w:eastAsia="宋体"/>
          <w:szCs w:val="17"/>
          <w:lang w:val="en-US" w:eastAsia="zh-CN"/>
        </w:rPr>
        <w:t>oxygen</w:t>
      </w:r>
      <w:r w:rsidR="0025627C" w:rsidRPr="00903E8C">
        <w:rPr>
          <w:rFonts w:eastAsia="宋体"/>
          <w:szCs w:val="17"/>
          <w:lang w:val="en-US" w:eastAsia="zh-CN"/>
        </w:rPr>
        <w:t xml:space="preserve"> </w:t>
      </w:r>
      <w:r w:rsidR="005E7788" w:rsidRPr="00903E8C">
        <w:rPr>
          <w:rFonts w:eastAsia="宋体"/>
          <w:szCs w:val="17"/>
          <w:lang w:val="en-US" w:eastAsia="zh-CN"/>
        </w:rPr>
        <w:t>species</w:t>
      </w:r>
      <w:r w:rsidR="002656A3" w:rsidRPr="00903E8C">
        <w:rPr>
          <w:rFonts w:eastAsia="宋体"/>
          <w:szCs w:val="17"/>
          <w:lang w:val="en-US" w:eastAsia="zh-CN"/>
        </w:rPr>
        <w:t xml:space="preserve"> </w:t>
      </w:r>
      <w:r w:rsidR="0032028F" w:rsidRPr="00903E8C">
        <w:rPr>
          <w:rFonts w:eastAsia="宋体"/>
          <w:szCs w:val="17"/>
          <w:lang w:val="en-US" w:eastAsia="zh-CN"/>
        </w:rPr>
        <w:t xml:space="preserve">results </w:t>
      </w:r>
      <w:r w:rsidR="00856121" w:rsidRPr="00903E8C">
        <w:rPr>
          <w:rFonts w:eastAsia="宋体"/>
          <w:szCs w:val="17"/>
          <w:lang w:val="en-US" w:eastAsia="zh-CN"/>
        </w:rPr>
        <w:t>from</w:t>
      </w:r>
      <w:r w:rsidR="001B6EAF" w:rsidRPr="00903E8C">
        <w:rPr>
          <w:rFonts w:eastAsia="宋体"/>
          <w:szCs w:val="17"/>
          <w:lang w:val="en-US" w:eastAsia="zh-CN"/>
        </w:rPr>
        <w:t xml:space="preserve"> adsorbed</w:t>
      </w:r>
      <w:r w:rsidR="002656A3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atmospheric </w:t>
      </w:r>
      <w:r w:rsidR="00771665" w:rsidRPr="00903E8C">
        <w:rPr>
          <w:rFonts w:eastAsia="宋体"/>
          <w:szCs w:val="17"/>
          <w:lang w:val="en-US" w:eastAsia="zh-CN"/>
        </w:rPr>
        <w:t>oxygen</w:t>
      </w:r>
      <w:r w:rsidR="0025627C" w:rsidRPr="00903E8C">
        <w:rPr>
          <w:rFonts w:eastAsia="宋体"/>
          <w:szCs w:val="17"/>
          <w:lang w:val="en-US" w:eastAsia="zh-CN"/>
        </w:rPr>
        <w:t xml:space="preserve"> and</w:t>
      </w:r>
      <w:r w:rsidR="0032028F" w:rsidRPr="00903E8C">
        <w:rPr>
          <w:rFonts w:eastAsia="宋体"/>
          <w:szCs w:val="17"/>
          <w:lang w:val="en-US" w:eastAsia="zh-CN"/>
        </w:rPr>
        <w:t xml:space="preserve">, hence </w:t>
      </w:r>
      <w:r w:rsidR="0025627C" w:rsidRPr="00903E8C">
        <w:rPr>
          <w:rFonts w:eastAsia="宋体"/>
          <w:szCs w:val="17"/>
          <w:lang w:val="en-US" w:eastAsia="zh-CN"/>
        </w:rPr>
        <w:t xml:space="preserve">slight surface oxidation of </w:t>
      </w:r>
      <w:r w:rsidR="0032028F" w:rsidRPr="00903E8C">
        <w:rPr>
          <w:rFonts w:eastAsia="宋体"/>
          <w:szCs w:val="17"/>
          <w:lang w:val="en-US" w:eastAsia="zh-CN"/>
        </w:rPr>
        <w:t xml:space="preserve">the </w:t>
      </w:r>
      <w:r w:rsidR="0025627C" w:rsidRPr="00903E8C">
        <w:rPr>
          <w:rFonts w:eastAsia="宋体"/>
          <w:szCs w:val="17"/>
          <w:lang w:val="en-US" w:eastAsia="zh-CN"/>
        </w:rPr>
        <w:t>p</w:t>
      </w:r>
      <w:r w:rsidR="007A7FF4" w:rsidRPr="00903E8C">
        <w:rPr>
          <w:rFonts w:eastAsia="宋体"/>
          <w:szCs w:val="17"/>
          <w:lang w:val="en-US" w:eastAsia="zh-CN"/>
        </w:rPr>
        <w:t>articles</w:t>
      </w:r>
      <w:r w:rsidR="0025627C" w:rsidRPr="00903E8C">
        <w:rPr>
          <w:rFonts w:eastAsia="宋体"/>
          <w:szCs w:val="17"/>
          <w:lang w:val="en-US" w:eastAsia="zh-CN"/>
        </w:rPr>
        <w:t xml:space="preserve"> </w:t>
      </w:r>
      <w:r w:rsidR="002656A3" w:rsidRPr="00903E8C">
        <w:rPr>
          <w:rFonts w:eastAsia="宋体"/>
          <w:szCs w:val="17"/>
          <w:lang w:val="en-US" w:eastAsia="zh-CN"/>
        </w:rPr>
        <w:t xml:space="preserve">during the preparation process. </w:t>
      </w:r>
      <w:r w:rsidR="00DF0B5A" w:rsidRPr="00903E8C">
        <w:rPr>
          <w:rFonts w:eastAsia="宋体"/>
          <w:szCs w:val="17"/>
          <w:lang w:val="en-US" w:eastAsia="zh-CN"/>
        </w:rPr>
        <w:t>T</w:t>
      </w:r>
      <w:r w:rsidR="00F56D4B" w:rsidRPr="00903E8C">
        <w:rPr>
          <w:rFonts w:eastAsia="宋体"/>
          <w:szCs w:val="17"/>
          <w:lang w:val="en-US" w:eastAsia="zh-CN"/>
        </w:rPr>
        <w:t xml:space="preserve">he </w:t>
      </w:r>
      <w:r w:rsidR="00757531" w:rsidRPr="00903E8C">
        <w:rPr>
          <w:rFonts w:eastAsia="宋体"/>
          <w:szCs w:val="17"/>
          <w:lang w:val="en-US" w:eastAsia="zh-CN"/>
        </w:rPr>
        <w:t>STEM-</w:t>
      </w:r>
      <w:r w:rsidR="00116774" w:rsidRPr="00903E8C">
        <w:rPr>
          <w:rFonts w:eastAsia="宋体"/>
          <w:szCs w:val="17"/>
          <w:lang w:val="en-US" w:eastAsia="zh-CN"/>
        </w:rPr>
        <w:t>E</w:t>
      </w:r>
      <w:r w:rsidR="00AE719D" w:rsidRPr="00903E8C">
        <w:rPr>
          <w:rFonts w:eastAsia="宋体"/>
          <w:szCs w:val="17"/>
          <w:lang w:val="en-US" w:eastAsia="zh-CN"/>
        </w:rPr>
        <w:t>DX</w:t>
      </w:r>
      <w:r w:rsidR="00116774" w:rsidRPr="00903E8C">
        <w:rPr>
          <w:rFonts w:eastAsia="宋体"/>
          <w:szCs w:val="17"/>
          <w:lang w:val="en-US" w:eastAsia="zh-CN"/>
        </w:rPr>
        <w:t xml:space="preserve"> </w:t>
      </w:r>
      <w:r w:rsidR="00F56D4B" w:rsidRPr="00903E8C">
        <w:rPr>
          <w:rFonts w:eastAsia="宋体"/>
          <w:szCs w:val="17"/>
          <w:lang w:val="en-US" w:eastAsia="zh-CN"/>
        </w:rPr>
        <w:t>l</w:t>
      </w:r>
      <w:r w:rsidR="008A35A7" w:rsidRPr="00903E8C">
        <w:rPr>
          <w:rFonts w:eastAsia="宋体"/>
          <w:szCs w:val="17"/>
          <w:lang w:val="en-US" w:eastAsia="zh-CN"/>
        </w:rPr>
        <w:t>ine scan</w:t>
      </w:r>
      <w:r w:rsidR="00FF67E6" w:rsidRPr="00903E8C">
        <w:rPr>
          <w:rFonts w:eastAsia="宋体"/>
          <w:szCs w:val="17"/>
          <w:lang w:val="en-US" w:eastAsia="zh-CN"/>
        </w:rPr>
        <w:t xml:space="preserve"> </w:t>
      </w:r>
      <w:r w:rsidR="00757531" w:rsidRPr="00903E8C">
        <w:rPr>
          <w:rFonts w:eastAsia="宋体"/>
          <w:szCs w:val="17"/>
          <w:lang w:val="en-US" w:eastAsia="zh-CN"/>
        </w:rPr>
        <w:t>profiles</w:t>
      </w:r>
      <w:r w:rsidR="0032028F" w:rsidRPr="00903E8C">
        <w:rPr>
          <w:rFonts w:eastAsia="宋体"/>
          <w:szCs w:val="17"/>
          <w:lang w:val="en-US" w:eastAsia="zh-CN"/>
        </w:rPr>
        <w:t xml:space="preserve"> measured</w:t>
      </w:r>
      <w:r w:rsidR="00757531" w:rsidRPr="00903E8C">
        <w:rPr>
          <w:rFonts w:eastAsia="宋体"/>
          <w:szCs w:val="17"/>
          <w:lang w:val="en-US" w:eastAsia="zh-CN"/>
        </w:rPr>
        <w:t xml:space="preserve"> across</w:t>
      </w:r>
      <w:r w:rsidR="0035298A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 </w:t>
      </w:r>
      <w:r w:rsidR="0035298A" w:rsidRPr="00903E8C">
        <w:rPr>
          <w:rFonts w:eastAsia="宋体"/>
          <w:szCs w:val="17"/>
          <w:lang w:val="en-US" w:eastAsia="zh-CN"/>
        </w:rPr>
        <w:t>single nanoparticle</w:t>
      </w:r>
      <w:r w:rsidR="00FF67E6" w:rsidRPr="00903E8C">
        <w:rPr>
          <w:rFonts w:eastAsia="宋体"/>
          <w:szCs w:val="17"/>
          <w:lang w:val="en-US" w:eastAsia="zh-CN"/>
        </w:rPr>
        <w:t xml:space="preserve"> </w:t>
      </w:r>
      <w:r w:rsidR="0032028F" w:rsidRPr="00903E8C">
        <w:rPr>
          <w:rFonts w:eastAsia="宋体"/>
          <w:szCs w:val="17"/>
          <w:lang w:val="en-US" w:eastAsia="zh-CN"/>
        </w:rPr>
        <w:t xml:space="preserve">reveals </w:t>
      </w:r>
      <w:r w:rsidR="001B6EAF" w:rsidRPr="00903E8C">
        <w:rPr>
          <w:rFonts w:eastAsia="宋体"/>
          <w:szCs w:val="17"/>
          <w:lang w:val="en-US" w:eastAsia="zh-CN"/>
        </w:rPr>
        <w:t>that</w:t>
      </w:r>
      <w:r w:rsidR="00FF67E6" w:rsidRPr="00903E8C">
        <w:rPr>
          <w:rFonts w:eastAsia="宋体"/>
          <w:szCs w:val="17"/>
          <w:lang w:val="en-US" w:eastAsia="zh-CN"/>
        </w:rPr>
        <w:t xml:space="preserve"> P </w:t>
      </w:r>
      <w:r w:rsidR="00DF0B5A" w:rsidRPr="00903E8C">
        <w:rPr>
          <w:rFonts w:eastAsia="宋体"/>
          <w:szCs w:val="17"/>
          <w:lang w:val="en-US" w:eastAsia="zh-CN"/>
        </w:rPr>
        <w:t xml:space="preserve">is </w:t>
      </w:r>
      <w:r w:rsidR="00FF67E6" w:rsidRPr="00903E8C">
        <w:rPr>
          <w:rFonts w:eastAsia="宋体"/>
          <w:szCs w:val="17"/>
          <w:lang w:val="en-US" w:eastAsia="zh-CN"/>
        </w:rPr>
        <w:t xml:space="preserve">distributed </w:t>
      </w:r>
      <w:r w:rsidR="00771665" w:rsidRPr="00903E8C">
        <w:rPr>
          <w:rFonts w:eastAsia="宋体"/>
          <w:szCs w:val="17"/>
          <w:lang w:val="en-US" w:eastAsia="zh-CN"/>
        </w:rPr>
        <w:t xml:space="preserve">uniformly </w:t>
      </w:r>
      <w:r w:rsidR="00FF67E6" w:rsidRPr="00903E8C">
        <w:rPr>
          <w:rFonts w:eastAsia="宋体"/>
          <w:szCs w:val="17"/>
          <w:lang w:val="en-US" w:eastAsia="zh-CN"/>
        </w:rPr>
        <w:t>inside the Co</w:t>
      </w:r>
      <w:r w:rsidR="00FF67E6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FF67E6" w:rsidRPr="00903E8C">
        <w:rPr>
          <w:rFonts w:eastAsia="宋体"/>
          <w:szCs w:val="17"/>
          <w:lang w:val="en-US" w:eastAsia="zh-CN"/>
        </w:rPr>
        <w:t>P nanoparticles</w:t>
      </w:r>
      <w:r w:rsidR="003F52DA" w:rsidRPr="00903E8C">
        <w:rPr>
          <w:rFonts w:eastAsia="宋体"/>
          <w:szCs w:val="17"/>
          <w:lang w:val="en-US" w:eastAsia="zh-CN"/>
        </w:rPr>
        <w:t xml:space="preserve"> with </w:t>
      </w:r>
      <w:r w:rsidR="0032028F" w:rsidRPr="00903E8C">
        <w:rPr>
          <w:rFonts w:eastAsia="宋体"/>
          <w:szCs w:val="17"/>
          <w:lang w:val="en-US" w:eastAsia="zh-CN"/>
        </w:rPr>
        <w:t xml:space="preserve">the expected </w:t>
      </w:r>
      <w:proofErr w:type="spellStart"/>
      <w:proofErr w:type="gramStart"/>
      <w:r w:rsidR="003F52DA" w:rsidRPr="00903E8C">
        <w:rPr>
          <w:rFonts w:eastAsia="宋体"/>
          <w:szCs w:val="17"/>
          <w:lang w:val="en-US" w:eastAsia="zh-CN"/>
        </w:rPr>
        <w:t>Co:P</w:t>
      </w:r>
      <w:proofErr w:type="spellEnd"/>
      <w:proofErr w:type="gramEnd"/>
      <w:r w:rsidR="0032028F" w:rsidRPr="00903E8C">
        <w:rPr>
          <w:rFonts w:eastAsia="宋体"/>
          <w:szCs w:val="17"/>
          <w:lang w:val="en-US" w:eastAsia="zh-CN"/>
        </w:rPr>
        <w:t xml:space="preserve"> ratio of</w:t>
      </w:r>
      <w:r w:rsidR="00A81525" w:rsidRPr="00903E8C">
        <w:rPr>
          <w:rFonts w:eastAsia="宋体"/>
          <w:szCs w:val="17"/>
          <w:lang w:val="en-US" w:eastAsia="zh-CN"/>
        </w:rPr>
        <w:t xml:space="preserve"> </w:t>
      </w:r>
      <w:r w:rsidR="003F52DA" w:rsidRPr="00903E8C">
        <w:rPr>
          <w:rFonts w:ascii="MS Mincho" w:eastAsia="宋体" w:hAnsi="MS Mincho" w:cs="MS Mincho"/>
          <w:szCs w:val="17"/>
          <w:lang w:val="en-US" w:eastAsia="zh-CN"/>
        </w:rPr>
        <w:t>≃</w:t>
      </w:r>
      <w:r w:rsidR="00D30137" w:rsidRPr="00903E8C">
        <w:rPr>
          <w:rFonts w:eastAsia="宋体"/>
          <w:szCs w:val="17"/>
          <w:lang w:val="en-US" w:eastAsia="zh-CN"/>
        </w:rPr>
        <w:t>2</w:t>
      </w:r>
      <w:r w:rsidR="003F52DA" w:rsidRPr="00903E8C">
        <w:rPr>
          <w:rFonts w:eastAsia="宋体"/>
          <w:szCs w:val="17"/>
          <w:lang w:val="en-US" w:eastAsia="zh-CN"/>
        </w:rPr>
        <w:t>:1</w:t>
      </w:r>
      <w:r w:rsidR="00AB1537" w:rsidRPr="00903E8C">
        <w:rPr>
          <w:rFonts w:eastAsia="宋体"/>
          <w:szCs w:val="17"/>
          <w:lang w:val="en-US" w:eastAsia="zh-CN"/>
        </w:rPr>
        <w:t xml:space="preserve"> </w:t>
      </w:r>
      <w:r w:rsidR="00A81525" w:rsidRPr="00903E8C">
        <w:rPr>
          <w:rFonts w:eastAsia="宋体"/>
          <w:szCs w:val="17"/>
          <w:lang w:val="en-US" w:eastAsia="zh-CN"/>
        </w:rPr>
        <w:t>atom</w:t>
      </w:r>
      <w:r w:rsidR="00AB1537" w:rsidRPr="00903E8C">
        <w:rPr>
          <w:rFonts w:eastAsia="宋体"/>
          <w:szCs w:val="17"/>
          <w:lang w:val="en-US" w:eastAsia="zh-CN"/>
        </w:rPr>
        <w:t>%</w:t>
      </w:r>
      <w:r w:rsidR="001B5A7F" w:rsidRPr="00903E8C">
        <w:rPr>
          <w:rFonts w:eastAsia="宋体"/>
          <w:szCs w:val="17"/>
          <w:lang w:val="en-US" w:eastAsia="zh-CN"/>
        </w:rPr>
        <w:t>,</w:t>
      </w:r>
      <w:r w:rsidR="00702CC8" w:rsidRPr="00903E8C">
        <w:rPr>
          <w:rFonts w:eastAsia="宋体"/>
          <w:szCs w:val="17"/>
          <w:lang w:val="en-US" w:eastAsia="zh-CN"/>
        </w:rPr>
        <w:t xml:space="preserve"> which </w:t>
      </w:r>
      <w:r w:rsidR="0032028F" w:rsidRPr="00903E8C">
        <w:rPr>
          <w:rFonts w:eastAsia="宋体"/>
          <w:szCs w:val="17"/>
          <w:lang w:val="en-US" w:eastAsia="zh-CN"/>
        </w:rPr>
        <w:t>is</w:t>
      </w:r>
      <w:r w:rsidR="00702CC8" w:rsidRPr="00903E8C">
        <w:rPr>
          <w:rFonts w:eastAsia="宋体"/>
          <w:szCs w:val="17"/>
          <w:lang w:val="en-US" w:eastAsia="zh-CN"/>
        </w:rPr>
        <w:t xml:space="preserve"> consistent with the </w:t>
      </w:r>
      <w:r w:rsidR="0032028F" w:rsidRPr="00903E8C">
        <w:rPr>
          <w:rFonts w:eastAsia="宋体"/>
          <w:szCs w:val="17"/>
          <w:lang w:val="en-US" w:eastAsia="zh-CN"/>
        </w:rPr>
        <w:t xml:space="preserve">expected chemical formula of </w:t>
      </w:r>
      <w:r w:rsidR="00702CC8" w:rsidRPr="00903E8C">
        <w:rPr>
          <w:rFonts w:eastAsia="宋体"/>
          <w:szCs w:val="17"/>
          <w:lang w:val="en-US" w:eastAsia="zh-CN"/>
        </w:rPr>
        <w:t>Co</w:t>
      </w:r>
      <w:r w:rsidR="00702CC8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02CC8" w:rsidRPr="00903E8C">
        <w:rPr>
          <w:rFonts w:eastAsia="宋体"/>
          <w:szCs w:val="17"/>
          <w:lang w:val="en-US" w:eastAsia="zh-CN"/>
        </w:rPr>
        <w:t>P (</w:t>
      </w:r>
      <w:r w:rsidR="00FF67E6" w:rsidRPr="00903E8C">
        <w:rPr>
          <w:rFonts w:eastAsia="宋体"/>
          <w:szCs w:val="17"/>
          <w:lang w:val="en-US" w:eastAsia="zh-CN"/>
        </w:rPr>
        <w:t>Figure</w:t>
      </w:r>
      <w:r w:rsidR="00254809" w:rsidRPr="00903E8C">
        <w:rPr>
          <w:rFonts w:eastAsia="宋体"/>
          <w:szCs w:val="17"/>
          <w:lang w:val="en-US" w:eastAsia="zh-CN"/>
        </w:rPr>
        <w:t>s</w:t>
      </w:r>
      <w:r w:rsidR="00FF67E6" w:rsidRPr="00903E8C">
        <w:rPr>
          <w:rFonts w:eastAsia="宋体"/>
          <w:szCs w:val="17"/>
          <w:lang w:val="en-US" w:eastAsia="zh-CN"/>
        </w:rPr>
        <w:t xml:space="preserve"> </w:t>
      </w:r>
      <w:r w:rsidR="00377F47" w:rsidRPr="00903E8C">
        <w:rPr>
          <w:rFonts w:eastAsia="宋体"/>
          <w:szCs w:val="17"/>
          <w:lang w:val="en-US" w:eastAsia="zh-CN"/>
        </w:rPr>
        <w:t>1</w:t>
      </w:r>
      <w:r w:rsidR="00D21915" w:rsidRPr="00903E8C">
        <w:rPr>
          <w:rFonts w:eastAsia="宋体" w:hint="eastAsia"/>
          <w:szCs w:val="17"/>
          <w:lang w:val="en-US" w:eastAsia="zh-CN"/>
        </w:rPr>
        <w:t>i</w:t>
      </w:r>
      <w:r w:rsidR="00254809" w:rsidRPr="00903E8C">
        <w:rPr>
          <w:rFonts w:eastAsia="宋体"/>
          <w:szCs w:val="17"/>
          <w:lang w:val="en-US" w:eastAsia="zh-CN"/>
        </w:rPr>
        <w:t>-</w:t>
      </w:r>
      <w:r w:rsidR="00D21915" w:rsidRPr="00903E8C">
        <w:rPr>
          <w:rFonts w:eastAsia="宋体"/>
          <w:szCs w:val="17"/>
          <w:lang w:val="en-US" w:eastAsia="zh-CN"/>
        </w:rPr>
        <w:t>1l</w:t>
      </w:r>
      <w:r w:rsidR="00FF67E6" w:rsidRPr="00903E8C">
        <w:rPr>
          <w:rFonts w:eastAsia="宋体"/>
          <w:szCs w:val="17"/>
          <w:lang w:val="en-US" w:eastAsia="zh-CN"/>
        </w:rPr>
        <w:t>).</w:t>
      </w:r>
      <w:r w:rsidR="00E5131B" w:rsidRPr="00903E8C">
        <w:rPr>
          <w:rFonts w:eastAsia="宋体"/>
          <w:szCs w:val="17"/>
          <w:lang w:val="en-US" w:eastAsia="zh-CN"/>
        </w:rPr>
        <w:t xml:space="preserve"> It should be noted that w</w:t>
      </w:r>
      <w:r w:rsidR="001B6EAF" w:rsidRPr="00903E8C">
        <w:rPr>
          <w:rFonts w:eastAsia="宋体"/>
          <w:szCs w:val="17"/>
          <w:lang w:val="en-US" w:eastAsia="zh-CN"/>
        </w:rPr>
        <w:t xml:space="preserve">ithout the introduction of red phosphorus, the formation of metallic cobalt nanoparticles </w:t>
      </w:r>
      <w:r w:rsidR="00A81525" w:rsidRPr="00903E8C">
        <w:rPr>
          <w:rFonts w:eastAsia="宋体"/>
          <w:szCs w:val="17"/>
          <w:lang w:val="en-US" w:eastAsia="zh-CN"/>
        </w:rPr>
        <w:t>wa</w:t>
      </w:r>
      <w:r w:rsidR="008F075F" w:rsidRPr="00903E8C">
        <w:rPr>
          <w:rFonts w:eastAsia="宋体"/>
          <w:szCs w:val="17"/>
          <w:lang w:val="en-US" w:eastAsia="zh-CN"/>
        </w:rPr>
        <w:t>s</w:t>
      </w:r>
      <w:r w:rsidR="00D21915" w:rsidRPr="00903E8C">
        <w:rPr>
          <w:rFonts w:eastAsia="宋体"/>
          <w:szCs w:val="17"/>
          <w:lang w:val="en-US" w:eastAsia="zh-CN"/>
        </w:rPr>
        <w:t xml:space="preserve"> </w:t>
      </w:r>
      <w:r w:rsidR="00DF0B5A" w:rsidRPr="00903E8C">
        <w:rPr>
          <w:rFonts w:eastAsia="宋体"/>
          <w:szCs w:val="17"/>
          <w:lang w:val="en-US" w:eastAsia="zh-CN"/>
        </w:rPr>
        <w:t xml:space="preserve">instead </w:t>
      </w:r>
      <w:r w:rsidR="001B6EAF" w:rsidRPr="00903E8C">
        <w:rPr>
          <w:rFonts w:eastAsia="宋体"/>
          <w:szCs w:val="17"/>
          <w:lang w:val="en-US" w:eastAsia="zh-CN"/>
        </w:rPr>
        <w:t xml:space="preserve">observed in the </w:t>
      </w:r>
      <w:r w:rsidR="00377F47" w:rsidRPr="00903E8C">
        <w:rPr>
          <w:rFonts w:eastAsia="宋体"/>
          <w:szCs w:val="17"/>
          <w:lang w:val="en-US" w:eastAsia="zh-CN"/>
        </w:rPr>
        <w:t xml:space="preserve">doped </w:t>
      </w:r>
      <w:r w:rsidR="001B6EAF" w:rsidRPr="00903E8C">
        <w:rPr>
          <w:rFonts w:eastAsia="宋体"/>
          <w:szCs w:val="17"/>
          <w:lang w:val="en-US" w:eastAsia="zh-CN"/>
        </w:rPr>
        <w:t>carbon matrix</w:t>
      </w:r>
      <w:r w:rsidR="00DF0B5A" w:rsidRPr="00903E8C">
        <w:rPr>
          <w:rFonts w:eastAsia="宋体"/>
          <w:szCs w:val="17"/>
          <w:lang w:val="en-US" w:eastAsia="zh-CN"/>
        </w:rPr>
        <w:t xml:space="preserve"> (Figure </w:t>
      </w:r>
      <w:r w:rsidR="00D21915" w:rsidRPr="00903E8C">
        <w:rPr>
          <w:rFonts w:eastAsia="宋体"/>
          <w:szCs w:val="17"/>
          <w:lang w:val="en-US" w:eastAsia="zh-CN"/>
        </w:rPr>
        <w:t>S7</w:t>
      </w:r>
      <w:r w:rsidR="00DF0B5A" w:rsidRPr="00903E8C">
        <w:rPr>
          <w:rFonts w:eastAsia="宋体"/>
          <w:szCs w:val="17"/>
          <w:lang w:val="en-US" w:eastAsia="zh-CN"/>
        </w:rPr>
        <w:t>)</w:t>
      </w:r>
      <w:r w:rsidR="001B6EAF" w:rsidRPr="00903E8C">
        <w:rPr>
          <w:rFonts w:eastAsia="宋体"/>
          <w:szCs w:val="17"/>
          <w:lang w:val="en-US" w:eastAsia="zh-CN"/>
        </w:rPr>
        <w:t>.</w:t>
      </w:r>
    </w:p>
    <w:p w14:paraId="509BC0B4" w14:textId="328C1E43" w:rsidR="008D370F" w:rsidRPr="00903E8C" w:rsidRDefault="00EC55E2" w:rsidP="00EC55E2">
      <w:pPr>
        <w:pStyle w:val="P1withIndendation"/>
        <w:spacing w:afterLines="100" w:after="240"/>
        <w:ind w:firstLine="0"/>
        <w:rPr>
          <w:rFonts w:eastAsia="宋体"/>
          <w:sz w:val="16"/>
          <w:szCs w:val="16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lastRenderedPageBreak/>
        <w:t xml:space="preserve">   </w:t>
      </w:r>
      <w:r w:rsidR="00FF61BB" w:rsidRPr="00903E8C">
        <w:rPr>
          <w:rFonts w:eastAsia="宋体"/>
          <w:szCs w:val="17"/>
          <w:lang w:val="en-US" w:eastAsia="zh-CN"/>
        </w:rPr>
        <w:t xml:space="preserve"> </w:t>
      </w:r>
      <w:r w:rsidR="005D1D1B" w:rsidRPr="00903E8C">
        <w:rPr>
          <w:rFonts w:eastAsia="宋体"/>
          <w:lang w:val="en-US" w:eastAsia="zh-CN"/>
        </w:rPr>
        <w:t xml:space="preserve">To further explore the </w:t>
      </w:r>
      <w:r w:rsidR="005D1D1B" w:rsidRPr="00903E8C">
        <w:rPr>
          <w:rFonts w:eastAsia="宋体"/>
          <w:szCs w:val="17"/>
          <w:lang w:val="en-US" w:eastAsia="zh-CN"/>
        </w:rPr>
        <w:t xml:space="preserve">species </w:t>
      </w:r>
      <w:r w:rsidR="0019676E" w:rsidRPr="00903E8C">
        <w:rPr>
          <w:rFonts w:eastAsia="宋体"/>
          <w:szCs w:val="17"/>
          <w:lang w:val="en-US" w:eastAsia="zh-CN"/>
        </w:rPr>
        <w:t>of</w:t>
      </w:r>
      <w:r w:rsidR="005D1D1B" w:rsidRPr="00903E8C">
        <w:rPr>
          <w:rFonts w:eastAsia="宋体"/>
          <w:szCs w:val="17"/>
          <w:lang w:val="en-US" w:eastAsia="zh-CN"/>
        </w:rPr>
        <w:t xml:space="preserve"> the Co</w:t>
      </w:r>
      <w:r w:rsidR="005D1D1B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5D1D1B" w:rsidRPr="00903E8C">
        <w:rPr>
          <w:rFonts w:eastAsia="宋体"/>
          <w:szCs w:val="17"/>
          <w:lang w:val="en-US" w:eastAsia="zh-CN"/>
        </w:rPr>
        <w:t>P@CN</w:t>
      </w:r>
      <w:r w:rsidR="005D1D1B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5D1D1B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5D1D1B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5D1D1B" w:rsidRPr="00903E8C">
        <w:rPr>
          <w:rFonts w:eastAsia="宋体"/>
          <w:szCs w:val="17"/>
          <w:lang w:val="en-US" w:eastAsia="zh-CN"/>
        </w:rPr>
        <w:t xml:space="preserve">, X-ray photoelectron spectroscopy </w:t>
      </w:r>
      <w:r w:rsidR="0078553E" w:rsidRPr="00903E8C">
        <w:rPr>
          <w:rFonts w:eastAsia="宋体"/>
          <w:szCs w:val="17"/>
          <w:lang w:val="en-US" w:eastAsia="zh-CN"/>
        </w:rPr>
        <w:t>(XPS) was adopted to</w:t>
      </w:r>
      <w:r w:rsidR="005D1D1B" w:rsidRPr="00903E8C">
        <w:rPr>
          <w:rFonts w:eastAsia="宋体"/>
          <w:szCs w:val="17"/>
          <w:lang w:val="en-US" w:eastAsia="zh-CN"/>
        </w:rPr>
        <w:t xml:space="preserve"> </w:t>
      </w:r>
      <w:r w:rsidR="005D1D1B" w:rsidRPr="00903E8C">
        <w:rPr>
          <w:rFonts w:eastAsia="宋体"/>
          <w:lang w:val="en-US" w:eastAsia="zh-CN"/>
        </w:rPr>
        <w:t xml:space="preserve">further characterize the </w:t>
      </w:r>
      <w:r w:rsidR="005D1D1B" w:rsidRPr="00903E8C">
        <w:rPr>
          <w:rFonts w:eastAsia="宋体"/>
          <w:szCs w:val="17"/>
          <w:lang w:val="en-US" w:eastAsia="zh-CN"/>
        </w:rPr>
        <w:t>element species inside the Co</w:t>
      </w:r>
      <w:r w:rsidR="005D1D1B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5D1D1B" w:rsidRPr="00903E8C">
        <w:rPr>
          <w:rFonts w:eastAsia="宋体"/>
          <w:szCs w:val="17"/>
          <w:lang w:val="en-US" w:eastAsia="zh-CN"/>
        </w:rPr>
        <w:t>P@CN</w:t>
      </w:r>
      <w:r w:rsidR="005D1D1B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5D1D1B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5D1D1B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5D1D1B" w:rsidRPr="00903E8C">
        <w:rPr>
          <w:rFonts w:eastAsia="宋体"/>
          <w:szCs w:val="17"/>
          <w:lang w:val="en-US" w:eastAsia="zh-CN"/>
        </w:rPr>
        <w:t>.</w:t>
      </w:r>
      <w:r w:rsidR="00550E6A" w:rsidRPr="00903E8C">
        <w:rPr>
          <w:rFonts w:eastAsia="宋体"/>
          <w:szCs w:val="17"/>
          <w:lang w:val="en-US" w:eastAsia="zh-CN"/>
        </w:rPr>
        <w:t xml:space="preserve"> XPS analysis</w:t>
      </w:r>
      <w:r w:rsidR="0078553E" w:rsidRPr="00903E8C">
        <w:rPr>
          <w:rFonts w:eastAsia="宋体"/>
          <w:szCs w:val="17"/>
          <w:lang w:val="en-US" w:eastAsia="zh-CN"/>
        </w:rPr>
        <w:t xml:space="preserve"> </w:t>
      </w:r>
      <w:r w:rsidR="00550E6A" w:rsidRPr="00903E8C">
        <w:rPr>
          <w:rFonts w:eastAsia="宋体"/>
          <w:szCs w:val="17"/>
          <w:lang w:val="en-US" w:eastAsia="zh-CN"/>
        </w:rPr>
        <w:t>revealed that the Co</w:t>
      </w:r>
      <w:r w:rsidR="00550E6A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550E6A" w:rsidRPr="00903E8C">
        <w:rPr>
          <w:rFonts w:eastAsia="宋体"/>
          <w:szCs w:val="17"/>
          <w:lang w:val="en-US" w:eastAsia="zh-CN"/>
        </w:rPr>
        <w:t>P@CN</w:t>
      </w:r>
      <w:r w:rsidR="00550E6A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550E6A" w:rsidRPr="00903E8C">
        <w:rPr>
          <w:rFonts w:eastAsia="宋体"/>
          <w:szCs w:val="17"/>
          <w:lang w:val="en-US" w:eastAsia="zh-CN"/>
        </w:rPr>
        <w:t xml:space="preserve"> composite</w:t>
      </w:r>
      <w:r w:rsidR="00F012F4" w:rsidRPr="00903E8C">
        <w:rPr>
          <w:rFonts w:eastAsia="宋体"/>
          <w:szCs w:val="17"/>
          <w:lang w:val="en-US" w:eastAsia="zh-CN"/>
        </w:rPr>
        <w:t>s</w:t>
      </w:r>
      <w:r w:rsidR="00550E6A" w:rsidRPr="00903E8C">
        <w:rPr>
          <w:rFonts w:eastAsia="宋体"/>
          <w:szCs w:val="17"/>
          <w:lang w:val="en-US" w:eastAsia="zh-CN"/>
        </w:rPr>
        <w:t xml:space="preserve"> consist</w:t>
      </w:r>
      <w:r w:rsidR="00F012F4" w:rsidRPr="00903E8C">
        <w:rPr>
          <w:rFonts w:eastAsia="宋体"/>
          <w:szCs w:val="17"/>
          <w:lang w:val="en-US" w:eastAsia="zh-CN"/>
        </w:rPr>
        <w:t>ed</w:t>
      </w:r>
      <w:r w:rsidR="00550E6A" w:rsidRPr="00903E8C">
        <w:rPr>
          <w:rFonts w:eastAsia="宋体"/>
          <w:szCs w:val="17"/>
          <w:lang w:val="en-US" w:eastAsia="zh-CN"/>
        </w:rPr>
        <w:t xml:space="preserve"> of C, O, N, P and Co</w:t>
      </w:r>
      <w:r w:rsidR="00D978E3" w:rsidRPr="00903E8C">
        <w:rPr>
          <w:rFonts w:eastAsia="宋体"/>
          <w:szCs w:val="17"/>
          <w:lang w:val="en-US" w:eastAsia="zh-CN"/>
        </w:rPr>
        <w:t xml:space="preserve"> with atomic ratio of </w:t>
      </w:r>
      <w:r w:rsidR="00DC688D" w:rsidRPr="00903E8C">
        <w:rPr>
          <w:rFonts w:eastAsia="宋体"/>
          <w:szCs w:val="17"/>
          <w:lang w:val="en-US" w:eastAsia="zh-CN"/>
        </w:rPr>
        <w:t>67.91</w:t>
      </w:r>
      <w:r w:rsidR="00D978E3" w:rsidRPr="00903E8C">
        <w:rPr>
          <w:rFonts w:eastAsia="宋体"/>
          <w:szCs w:val="17"/>
          <w:lang w:val="en-US" w:eastAsia="zh-CN"/>
        </w:rPr>
        <w:t xml:space="preserve">, </w:t>
      </w:r>
      <w:r w:rsidR="00DC688D" w:rsidRPr="00903E8C">
        <w:rPr>
          <w:rFonts w:eastAsia="宋体"/>
          <w:szCs w:val="17"/>
          <w:lang w:val="en-US" w:eastAsia="zh-CN"/>
        </w:rPr>
        <w:t>7.03</w:t>
      </w:r>
      <w:r w:rsidR="00D978E3" w:rsidRPr="00903E8C">
        <w:rPr>
          <w:rFonts w:eastAsia="宋体"/>
          <w:szCs w:val="17"/>
          <w:lang w:val="en-US" w:eastAsia="zh-CN"/>
        </w:rPr>
        <w:t xml:space="preserve">, </w:t>
      </w:r>
      <w:r w:rsidR="00DC688D" w:rsidRPr="00903E8C">
        <w:rPr>
          <w:rFonts w:eastAsia="宋体"/>
          <w:szCs w:val="17"/>
          <w:lang w:val="en-US" w:eastAsia="zh-CN"/>
        </w:rPr>
        <w:t>7.53, 7.22 and</w:t>
      </w:r>
      <w:r w:rsidR="00F012F4" w:rsidRPr="00903E8C">
        <w:rPr>
          <w:rFonts w:eastAsia="宋体"/>
          <w:szCs w:val="17"/>
          <w:lang w:val="en-US" w:eastAsia="zh-CN"/>
        </w:rPr>
        <w:t xml:space="preserve"> </w:t>
      </w:r>
      <w:r w:rsidR="00DC688D" w:rsidRPr="00903E8C">
        <w:rPr>
          <w:rFonts w:eastAsia="宋体"/>
          <w:szCs w:val="17"/>
          <w:lang w:val="en-US" w:eastAsia="zh-CN"/>
        </w:rPr>
        <w:t xml:space="preserve">10.32 </w:t>
      </w:r>
      <w:r w:rsidR="009E26D7" w:rsidRPr="00903E8C">
        <w:rPr>
          <w:rFonts w:eastAsia="宋体"/>
          <w:szCs w:val="17"/>
          <w:lang w:val="en-US" w:eastAsia="zh-CN"/>
        </w:rPr>
        <w:t>atom</w:t>
      </w:r>
      <w:r w:rsidR="00D978E3" w:rsidRPr="00903E8C">
        <w:rPr>
          <w:rFonts w:eastAsia="宋体"/>
          <w:szCs w:val="17"/>
          <w:lang w:val="en-US" w:eastAsia="zh-CN"/>
        </w:rPr>
        <w:t>%</w:t>
      </w:r>
      <w:r w:rsidR="003D28EB" w:rsidRPr="00903E8C">
        <w:rPr>
          <w:rFonts w:eastAsia="宋体"/>
          <w:szCs w:val="17"/>
          <w:lang w:val="en-US" w:eastAsia="zh-CN"/>
        </w:rPr>
        <w:t xml:space="preserve">, corresponding to 32.60 </w:t>
      </w:r>
      <w:proofErr w:type="spellStart"/>
      <w:r w:rsidR="003D28EB" w:rsidRPr="00903E8C">
        <w:rPr>
          <w:rFonts w:eastAsia="宋体"/>
          <w:szCs w:val="17"/>
          <w:lang w:val="en-US" w:eastAsia="zh-CN"/>
        </w:rPr>
        <w:t>wt</w:t>
      </w:r>
      <w:proofErr w:type="spellEnd"/>
      <w:r w:rsidR="003D28EB" w:rsidRPr="00903E8C">
        <w:rPr>
          <w:rFonts w:eastAsia="宋体"/>
          <w:szCs w:val="17"/>
          <w:lang w:val="en-US" w:eastAsia="zh-CN"/>
        </w:rPr>
        <w:t>% of Co</w:t>
      </w:r>
      <w:r w:rsidR="00550E6A" w:rsidRPr="00903E8C">
        <w:rPr>
          <w:rFonts w:eastAsia="宋体"/>
          <w:szCs w:val="17"/>
          <w:lang w:val="en-US" w:eastAsia="zh-CN"/>
        </w:rPr>
        <w:t>.</w:t>
      </w:r>
      <w:r w:rsidR="003D28EB" w:rsidRPr="00903E8C">
        <w:rPr>
          <w:rFonts w:eastAsia="宋体"/>
          <w:szCs w:val="17"/>
          <w:lang w:val="en-US" w:eastAsia="zh-CN"/>
        </w:rPr>
        <w:t xml:space="preserve"> As a surface characterization method, XPS result</w:t>
      </w:r>
      <w:r w:rsidR="001B6EAF" w:rsidRPr="00903E8C">
        <w:rPr>
          <w:rFonts w:eastAsia="宋体"/>
          <w:szCs w:val="17"/>
          <w:lang w:val="en-US" w:eastAsia="zh-CN"/>
        </w:rPr>
        <w:t>s</w:t>
      </w:r>
      <w:r w:rsidR="003D28EB" w:rsidRPr="00903E8C">
        <w:rPr>
          <w:rFonts w:eastAsia="宋体"/>
          <w:szCs w:val="17"/>
          <w:lang w:val="en-US" w:eastAsia="zh-CN"/>
        </w:rPr>
        <w:t xml:space="preserve"> matched well with the ICP-OES</w:t>
      </w:r>
      <w:r w:rsidR="00AE1820" w:rsidRPr="00903E8C">
        <w:rPr>
          <w:rFonts w:eastAsia="宋体"/>
          <w:szCs w:val="17"/>
          <w:lang w:val="en-US" w:eastAsia="zh-CN"/>
        </w:rPr>
        <w:t xml:space="preserve"> result</w:t>
      </w:r>
      <w:r w:rsidR="003D28EB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which showed</w:t>
      </w:r>
      <w:r w:rsidR="003D28EB" w:rsidRPr="00903E8C">
        <w:rPr>
          <w:rFonts w:eastAsia="宋体"/>
          <w:szCs w:val="17"/>
          <w:lang w:val="en-US" w:eastAsia="zh-CN"/>
        </w:rPr>
        <w:t xml:space="preserve"> 33.40 </w:t>
      </w:r>
      <w:proofErr w:type="spellStart"/>
      <w:r w:rsidR="003D28EB" w:rsidRPr="00903E8C">
        <w:rPr>
          <w:rFonts w:eastAsia="宋体"/>
          <w:szCs w:val="17"/>
          <w:lang w:val="en-US" w:eastAsia="zh-CN"/>
        </w:rPr>
        <w:t>wt</w:t>
      </w:r>
      <w:proofErr w:type="spellEnd"/>
      <w:r w:rsidR="003D28EB" w:rsidRPr="00903E8C">
        <w:rPr>
          <w:rFonts w:eastAsia="宋体"/>
          <w:szCs w:val="17"/>
          <w:lang w:val="en-US" w:eastAsia="zh-CN"/>
        </w:rPr>
        <w:t>% Co</w:t>
      </w:r>
      <w:r w:rsidR="001B6EAF" w:rsidRPr="00903E8C">
        <w:rPr>
          <w:rFonts w:eastAsia="宋体"/>
          <w:szCs w:val="17"/>
          <w:lang w:val="en-US" w:eastAsia="zh-CN"/>
        </w:rPr>
        <w:t xml:space="preserve"> after digestion of the bulk catalyst</w:t>
      </w:r>
      <w:r w:rsidR="003D28EB" w:rsidRPr="00903E8C">
        <w:rPr>
          <w:rFonts w:eastAsia="宋体"/>
          <w:szCs w:val="17"/>
          <w:lang w:val="en-US" w:eastAsia="zh-CN"/>
        </w:rPr>
        <w:t xml:space="preserve">. This </w:t>
      </w:r>
      <w:r w:rsidR="001B6EAF" w:rsidRPr="00903E8C">
        <w:rPr>
          <w:rFonts w:eastAsia="宋体"/>
          <w:szCs w:val="17"/>
          <w:lang w:val="en-US" w:eastAsia="zh-CN"/>
        </w:rPr>
        <w:t>also implies that the</w:t>
      </w:r>
      <w:r w:rsidR="003D28EB" w:rsidRPr="00903E8C">
        <w:rPr>
          <w:rFonts w:eastAsia="宋体"/>
          <w:szCs w:val="17"/>
          <w:lang w:val="en-US" w:eastAsia="zh-CN"/>
        </w:rPr>
        <w:t xml:space="preserve"> Co</w:t>
      </w:r>
      <w:r w:rsidR="003D28EB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3D28EB" w:rsidRPr="00903E8C">
        <w:rPr>
          <w:rFonts w:eastAsia="宋体"/>
          <w:szCs w:val="17"/>
          <w:lang w:val="en-US" w:eastAsia="zh-CN"/>
        </w:rPr>
        <w:t>P nanoparticles were di</w:t>
      </w:r>
      <w:r w:rsidR="001B6EAF" w:rsidRPr="00903E8C">
        <w:rPr>
          <w:rFonts w:eastAsia="宋体"/>
          <w:szCs w:val="17"/>
          <w:lang w:val="en-US" w:eastAsia="zh-CN"/>
        </w:rPr>
        <w:t>stributed uniformly throughout the</w:t>
      </w:r>
      <w:r w:rsidR="003D28EB" w:rsidRPr="00903E8C">
        <w:rPr>
          <w:rFonts w:eastAsia="宋体"/>
          <w:szCs w:val="17"/>
          <w:lang w:val="en-US" w:eastAsia="zh-CN"/>
        </w:rPr>
        <w:t xml:space="preserve"> </w:t>
      </w:r>
      <w:r w:rsidR="00F07125" w:rsidRPr="00903E8C">
        <w:rPr>
          <w:rFonts w:eastAsia="宋体"/>
          <w:szCs w:val="17"/>
          <w:lang w:val="en-US" w:eastAsia="zh-CN"/>
        </w:rPr>
        <w:t>composites</w:t>
      </w:r>
      <w:r w:rsidR="003D28EB" w:rsidRPr="00903E8C">
        <w:rPr>
          <w:rFonts w:eastAsia="宋体"/>
          <w:szCs w:val="17"/>
          <w:lang w:val="en-US" w:eastAsia="zh-CN"/>
        </w:rPr>
        <w:t>.</w:t>
      </w:r>
      <w:r w:rsidR="004E57E5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Analysis of the XPS data shows three peaks, with binding energies equal </w:t>
      </w:r>
      <w:r w:rsidR="00DF0B5A" w:rsidRPr="00903E8C">
        <w:rPr>
          <w:rFonts w:eastAsia="宋体"/>
          <w:szCs w:val="17"/>
          <w:lang w:val="en-US" w:eastAsia="zh-CN"/>
        </w:rPr>
        <w:t xml:space="preserve">to </w:t>
      </w:r>
      <w:r w:rsidR="001B6EAF" w:rsidRPr="00903E8C">
        <w:rPr>
          <w:rFonts w:eastAsia="宋体"/>
          <w:szCs w:val="17"/>
          <w:lang w:val="en-US" w:eastAsia="zh-CN"/>
        </w:rPr>
        <w:t xml:space="preserve">402.1, 400.8 and 398.8 eV, </w:t>
      </w:r>
      <w:r w:rsidR="00DF0B5A" w:rsidRPr="00903E8C">
        <w:rPr>
          <w:rFonts w:eastAsia="宋体"/>
          <w:szCs w:val="17"/>
          <w:lang w:val="en-US" w:eastAsia="zh-CN"/>
        </w:rPr>
        <w:t>which</w:t>
      </w:r>
      <w:r w:rsidR="001B6EAF" w:rsidRPr="00903E8C">
        <w:rPr>
          <w:rFonts w:eastAsia="宋体"/>
          <w:szCs w:val="17"/>
          <w:lang w:val="en-US" w:eastAsia="zh-CN"/>
        </w:rPr>
        <w:t xml:space="preserve"> are indicative of </w:t>
      </w:r>
      <w:r w:rsidR="004E57E5" w:rsidRPr="00903E8C">
        <w:rPr>
          <w:rFonts w:eastAsia="宋体"/>
          <w:szCs w:val="17"/>
          <w:lang w:val="en-US" w:eastAsia="zh-CN"/>
        </w:rPr>
        <w:t>quaternary nitrogen, pyridine</w:t>
      </w:r>
      <w:r w:rsidR="004E2891" w:rsidRPr="00903E8C">
        <w:rPr>
          <w:rFonts w:eastAsia="宋体"/>
          <w:szCs w:val="17"/>
          <w:lang w:val="en-US" w:eastAsia="zh-CN"/>
        </w:rPr>
        <w:t xml:space="preserve"> nitrogen and pyrrole nitrogen, respectively</w:t>
      </w:r>
      <w:r w:rsidR="00AE1820" w:rsidRPr="00903E8C">
        <w:rPr>
          <w:rFonts w:eastAsia="宋体"/>
          <w:szCs w:val="17"/>
          <w:lang w:val="en-US" w:eastAsia="zh-CN"/>
        </w:rPr>
        <w:t xml:space="preserve"> </w:t>
      </w:r>
      <w:r w:rsidR="00AE1820" w:rsidRPr="00903E8C">
        <w:rPr>
          <w:rFonts w:eastAsia="宋体" w:hint="eastAsia"/>
          <w:szCs w:val="17"/>
          <w:lang w:val="en-US" w:eastAsia="zh-CN"/>
        </w:rPr>
        <w:t>(</w:t>
      </w:r>
      <w:r w:rsidR="00AE1820" w:rsidRPr="00903E8C">
        <w:rPr>
          <w:rFonts w:eastAsia="宋体"/>
          <w:szCs w:val="17"/>
          <w:lang w:val="en-US" w:eastAsia="zh-CN"/>
        </w:rPr>
        <w:t>Figure 2b</w:t>
      </w:r>
      <w:r w:rsidR="00AE1820" w:rsidRPr="00903E8C">
        <w:rPr>
          <w:rFonts w:eastAsia="宋体" w:hint="eastAsia"/>
          <w:szCs w:val="17"/>
          <w:lang w:val="en-US" w:eastAsia="zh-CN"/>
        </w:rPr>
        <w:t>)</w:t>
      </w:r>
      <w:r w:rsidR="001B6EAF" w:rsidRPr="00903E8C">
        <w:rPr>
          <w:rFonts w:eastAsia="宋体"/>
          <w:szCs w:val="17"/>
          <w:lang w:val="en-US" w:eastAsia="zh-CN"/>
        </w:rPr>
        <w:t xml:space="preserve">. This result </w:t>
      </w:r>
      <w:r w:rsidR="0019676E" w:rsidRPr="00903E8C">
        <w:rPr>
          <w:rFonts w:eastAsia="宋体"/>
          <w:szCs w:val="17"/>
          <w:lang w:val="en-US" w:eastAsia="zh-CN"/>
        </w:rPr>
        <w:t>is in agreement with</w:t>
      </w:r>
      <w:r w:rsidR="001B6EAF" w:rsidRPr="00903E8C">
        <w:rPr>
          <w:rFonts w:eastAsia="宋体"/>
          <w:szCs w:val="17"/>
          <w:lang w:val="en-US" w:eastAsia="zh-CN"/>
        </w:rPr>
        <w:t xml:space="preserve"> those of other </w:t>
      </w:r>
      <w:r w:rsidR="00DC688D" w:rsidRPr="00903E8C">
        <w:rPr>
          <w:rFonts w:eastAsia="宋体"/>
          <w:szCs w:val="17"/>
          <w:lang w:val="en-US" w:eastAsia="zh-CN"/>
        </w:rPr>
        <w:t xml:space="preserve">carbonized ZIF structures using </w:t>
      </w:r>
      <w:r w:rsidR="00645A4A" w:rsidRPr="00903E8C">
        <w:rPr>
          <w:rFonts w:eastAsia="宋体"/>
          <w:szCs w:val="17"/>
          <w:lang w:val="en-US" w:eastAsia="zh-CN"/>
        </w:rPr>
        <w:t>2-methylimidazole (2-</w:t>
      </w:r>
      <w:r w:rsidR="00DC688D" w:rsidRPr="00903E8C">
        <w:rPr>
          <w:rFonts w:eastAsia="宋体"/>
          <w:szCs w:val="17"/>
          <w:lang w:val="en-US" w:eastAsia="zh-CN"/>
        </w:rPr>
        <w:t>MeIM</w:t>
      </w:r>
      <w:r w:rsidR="00645A4A" w:rsidRPr="00903E8C">
        <w:rPr>
          <w:rFonts w:eastAsia="宋体"/>
          <w:szCs w:val="17"/>
          <w:lang w:val="en-US" w:eastAsia="zh-CN"/>
        </w:rPr>
        <w:t xml:space="preserve">) </w:t>
      </w:r>
      <w:r w:rsidR="00DC688D" w:rsidRPr="00903E8C">
        <w:rPr>
          <w:rFonts w:eastAsia="宋体"/>
          <w:szCs w:val="17"/>
          <w:lang w:val="en-US" w:eastAsia="zh-CN"/>
        </w:rPr>
        <w:t>as an organic linker.</w:t>
      </w:r>
      <w:r w:rsidR="00162BA6" w:rsidRPr="00903E8C">
        <w:rPr>
          <w:rFonts w:eastAsia="宋体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&lt;EndNote&gt;&lt;Cite&gt;&lt;Author&gt;Song&lt;/Author&gt;&lt;Year&gt;2017&lt;/Year&gt;&lt;RecNum&gt;23298&lt;/RecNum&gt;&lt;DisplayText&gt;&lt;style face="superscript"&gt;[14]&lt;/style&gt;&lt;/DisplayText&gt;&lt;record&gt;&lt;rec-number&gt;23298&lt;/rec-number&gt;&lt;foreign-keys&gt;&lt;key app="EN" db-id="x2wvet2s5xwpsdee2f5xsd9o5s2xffadte9a" timestamp="1506630187"&gt;23298&lt;/key&gt;&lt;/foreign-keys&gt;&lt;ref-type name="Journal Article"&gt;17&lt;/ref-type&gt;&lt;contributors&gt;&lt;authors&gt;&lt;author&gt;Song, Junhua&lt;/author&gt;&lt;author&gt;Zhu, Chengzhou&lt;/author&gt;&lt;author&gt;Xu, Bo Z.&lt;/author&gt;&lt;author&gt;Fu, Shaofang&lt;/author&gt;&lt;author&gt;Engelhard, Mark H.&lt;/author&gt;&lt;author&gt;Ye, Ranfeng&lt;/author&gt;&lt;author&gt;Du, Dan&lt;/author&gt;&lt;author&gt;Beckman, Scott P.&lt;/author&gt;&lt;author&gt;Lin, Yuehe&lt;/author&gt;&lt;/authors&gt;&lt;/contributors&gt;&lt;titles&gt;&lt;title&gt;Bimetallic Cobalt-Based Phosphide Zeolitic Imidazolate Framework: CoPxPhase-Dependent Electrical Conductivity and Hydrogen Atom Adsorption Energy for Efficient Overall Water Splitting&lt;/title&gt;&lt;secondary-title&gt;Advanced Energy Materials&lt;/secondary-title&gt;&lt;/titles&gt;&lt;periodical&gt;&lt;full-title&gt;Advanced Energy Materials&lt;/full-title&gt;&lt;/periodical&gt;&lt;pages&gt;1601555&lt;/pages&gt;&lt;volume&gt;7&lt;/volume&gt;&lt;number&gt;2&lt;/number&gt;&lt;dates&gt;&lt;year&gt;2017&lt;/year&gt;&lt;/dates&gt;&lt;isbn&gt;16146832&lt;/isbn&gt;&lt;label&gt;WD626&lt;/label&gt;&lt;urls&gt;&lt;/urls&gt;&lt;electronic-resource-num&gt;10.1002/aenm.201601555&lt;/electronic-resource-num&gt;&lt;research-notes&gt;&lt;style face="normal"</w:instrText>
      </w:r>
      <w:r w:rsidR="00380EC9" w:rsidRPr="00903E8C">
        <w:rPr>
          <w:rFonts w:eastAsia="宋体" w:hint="eastAsia"/>
          <w:szCs w:val="17"/>
          <w:lang w:val="en-US" w:eastAsia="zh-CN"/>
        </w:rPr>
        <w:instrText xml:space="preserve">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硝酸铜加入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size="100%"&gt;ZIF&lt;/style&gt;&lt;style face="normal" font="default" charset="134" size="100%"&gt;-67</w:instrText>
      </w:r>
      <w:r w:rsidR="00380EC9" w:rsidRPr="00903E8C">
        <w:rPr>
          <w:rFonts w:eastAsia="宋体" w:hint="eastAsia"/>
          <w:szCs w:val="17"/>
          <w:lang w:val="en-US" w:eastAsia="zh-CN"/>
        </w:rPr>
        <w:instrText>后次亚磷酸钠磷化衍生的磷化钴</w:instrText>
      </w:r>
      <w:r w:rsidR="00380EC9" w:rsidRPr="00903E8C">
        <w:rPr>
          <w:rFonts w:eastAsia="宋体" w:hint="eastAsia"/>
          <w:szCs w:val="17"/>
          <w:lang w:val="en-US" w:eastAsia="zh-CN"/>
        </w:rPr>
        <w:instrText>+</w:instrText>
      </w:r>
      <w:r w:rsidR="00380EC9" w:rsidRPr="00903E8C">
        <w:rPr>
          <w:rFonts w:eastAsia="宋体" w:hint="eastAsia"/>
          <w:szCs w:val="17"/>
          <w:lang w:val="en-US" w:eastAsia="zh-CN"/>
        </w:rPr>
        <w:instrText>磷化铜双金属催化全水分解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size="100%"&gt;OER&lt;/style&gt;&lt;style face="normal" font="default" charset="134" size="100%"&gt;+&lt;/style&gt;&lt;style face="normal" font="default" size="100%"&gt;HER&lt;/style&gt;&lt;style face="normal" font="default" charset="134" size="100%"&gt;-</w:instrText>
      </w:r>
      <w:r w:rsidR="00380EC9" w:rsidRPr="00903E8C">
        <w:rPr>
          <w:rFonts w:eastAsia="宋体" w:hint="eastAsia"/>
          <w:szCs w:val="17"/>
          <w:lang w:val="en-US" w:eastAsia="zh-CN"/>
        </w:rPr>
        <w:instrText>磷化钴铜</w:instrText>
      </w:r>
      <w:r w:rsidR="00380EC9" w:rsidRPr="00903E8C">
        <w:rPr>
          <w:rFonts w:eastAsia="宋体" w:hint="eastAsia"/>
          <w:szCs w:val="17"/>
          <w:lang w:val="en-US" w:eastAsia="zh-CN"/>
        </w:rPr>
        <w:instrText>Co2P-&lt;/style&gt;&lt;style face="normal" font="default" size="100%"&gt;CoP&lt;/style&gt;&lt;style face="normal"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催化全水分解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&lt;/style&gt;&lt;/research-notes&gt;&lt;/record&gt;&lt;/Cite&gt;&lt;/EndNote&gt;</w:instrText>
      </w:r>
      <w:r w:rsidR="00162BA6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37" w:tooltip="Song, 2017 #23298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14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162BA6" w:rsidRPr="00903E8C">
        <w:rPr>
          <w:rFonts w:eastAsia="宋体"/>
          <w:szCs w:val="17"/>
          <w:lang w:val="en-US" w:eastAsia="zh-CN"/>
        </w:rPr>
        <w:fldChar w:fldCharType="end"/>
      </w:r>
      <w:r w:rsidR="00550E6A" w:rsidRPr="00903E8C">
        <w:rPr>
          <w:rFonts w:eastAsia="宋体"/>
          <w:szCs w:val="17"/>
          <w:lang w:val="en-US" w:eastAsia="zh-CN"/>
        </w:rPr>
        <w:t xml:space="preserve"> High-resolution </w:t>
      </w:r>
      <w:r w:rsidR="000B210C" w:rsidRPr="00903E8C">
        <w:rPr>
          <w:rFonts w:eastAsia="宋体"/>
          <w:szCs w:val="17"/>
          <w:lang w:val="en-US" w:eastAsia="zh-CN"/>
        </w:rPr>
        <w:t xml:space="preserve">XPS </w:t>
      </w:r>
      <w:r w:rsidR="00DF0B5A" w:rsidRPr="00903E8C">
        <w:rPr>
          <w:rFonts w:eastAsia="宋体"/>
          <w:szCs w:val="17"/>
          <w:lang w:val="en-US" w:eastAsia="zh-CN"/>
        </w:rPr>
        <w:t xml:space="preserve">data </w:t>
      </w:r>
      <w:r w:rsidR="001B6EAF" w:rsidRPr="00903E8C">
        <w:rPr>
          <w:rFonts w:eastAsia="宋体"/>
          <w:szCs w:val="17"/>
          <w:lang w:val="en-US" w:eastAsia="zh-CN"/>
        </w:rPr>
        <w:t>also</w:t>
      </w:r>
      <w:r w:rsidR="00550E6A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revealed ionized cobalt </w:t>
      </w:r>
      <w:r w:rsidR="00550E6A" w:rsidRPr="00903E8C">
        <w:rPr>
          <w:rFonts w:eastAsia="宋体"/>
          <w:szCs w:val="17"/>
          <w:lang w:val="en-US" w:eastAsia="zh-CN"/>
        </w:rPr>
        <w:t>in the Co</w:t>
      </w:r>
      <w:r w:rsidR="00550E6A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550E6A" w:rsidRPr="00903E8C">
        <w:rPr>
          <w:rFonts w:eastAsia="宋体"/>
          <w:szCs w:val="17"/>
          <w:lang w:val="en-US" w:eastAsia="zh-CN"/>
        </w:rPr>
        <w:t>P@CN</w:t>
      </w:r>
      <w:r w:rsidR="00550E6A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550E6A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550E6A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550E6A" w:rsidRPr="00903E8C">
        <w:rPr>
          <w:rFonts w:eastAsia="宋体"/>
          <w:szCs w:val="17"/>
          <w:lang w:val="en-US" w:eastAsia="zh-CN"/>
        </w:rPr>
        <w:t xml:space="preserve"> </w:t>
      </w:r>
      <w:r w:rsidR="000B210C" w:rsidRPr="00903E8C">
        <w:rPr>
          <w:rFonts w:eastAsia="宋体"/>
          <w:szCs w:val="17"/>
          <w:lang w:val="en-US" w:eastAsia="zh-CN"/>
        </w:rPr>
        <w:t xml:space="preserve">(Figure </w:t>
      </w:r>
      <w:r w:rsidR="0095621F" w:rsidRPr="00903E8C">
        <w:rPr>
          <w:rFonts w:eastAsia="宋体"/>
          <w:szCs w:val="17"/>
          <w:lang w:val="en-US" w:eastAsia="zh-CN"/>
        </w:rPr>
        <w:t>2</w:t>
      </w:r>
      <w:r w:rsidR="00BB3124" w:rsidRPr="00903E8C">
        <w:rPr>
          <w:rFonts w:eastAsia="宋体"/>
          <w:szCs w:val="17"/>
          <w:lang w:val="en-US" w:eastAsia="zh-CN"/>
        </w:rPr>
        <w:t>c</w:t>
      </w:r>
      <w:r w:rsidR="000B210C" w:rsidRPr="00903E8C">
        <w:rPr>
          <w:rFonts w:eastAsia="宋体"/>
          <w:szCs w:val="17"/>
          <w:lang w:val="en-US" w:eastAsia="zh-CN"/>
        </w:rPr>
        <w:t>)</w:t>
      </w:r>
      <w:r w:rsidR="00550E6A" w:rsidRPr="00903E8C">
        <w:rPr>
          <w:rFonts w:eastAsia="宋体"/>
          <w:szCs w:val="17"/>
          <w:lang w:val="en-US" w:eastAsia="zh-CN"/>
        </w:rPr>
        <w:t>.</w:t>
      </w:r>
      <w:r w:rsidR="00DA606A" w:rsidRPr="00903E8C">
        <w:rPr>
          <w:rFonts w:eastAsia="宋体"/>
          <w:szCs w:val="17"/>
          <w:lang w:val="en-US" w:eastAsia="zh-CN"/>
        </w:rPr>
        <w:t xml:space="preserve"> The binding energy of </w:t>
      </w:r>
      <w:r w:rsidR="00AE1820" w:rsidRPr="00903E8C">
        <w:rPr>
          <w:rFonts w:eastAsia="宋体"/>
          <w:szCs w:val="17"/>
          <w:lang w:val="en-US" w:eastAsia="zh-CN"/>
        </w:rPr>
        <w:t>reduced</w:t>
      </w:r>
      <w:r w:rsidR="00DA606A" w:rsidRPr="00903E8C">
        <w:rPr>
          <w:rFonts w:eastAsia="宋体"/>
          <w:szCs w:val="17"/>
          <w:lang w:val="en-US" w:eastAsia="zh-CN"/>
        </w:rPr>
        <w:t xml:space="preserve"> Co located at </w:t>
      </w:r>
      <w:r w:rsidR="00B53078" w:rsidRPr="00903E8C">
        <w:rPr>
          <w:rFonts w:eastAsia="宋体"/>
          <w:szCs w:val="17"/>
          <w:lang w:val="en-US" w:eastAsia="zh-CN"/>
        </w:rPr>
        <w:t>778.6</w:t>
      </w:r>
      <w:r w:rsidR="00DA606A" w:rsidRPr="00903E8C">
        <w:rPr>
          <w:rFonts w:eastAsia="宋体"/>
          <w:szCs w:val="17"/>
          <w:lang w:val="en-US" w:eastAsia="zh-CN"/>
        </w:rPr>
        <w:t xml:space="preserve"> eV, </w:t>
      </w:r>
      <w:r w:rsidR="00D115F1" w:rsidRPr="00903E8C">
        <w:rPr>
          <w:rFonts w:eastAsia="宋体"/>
          <w:szCs w:val="17"/>
          <w:lang w:val="en-US" w:eastAsia="zh-CN"/>
        </w:rPr>
        <w:t>correspond</w:t>
      </w:r>
      <w:r w:rsidR="00AE1820" w:rsidRPr="00903E8C">
        <w:rPr>
          <w:rFonts w:eastAsia="宋体"/>
          <w:szCs w:val="17"/>
          <w:lang w:val="en-US" w:eastAsia="zh-CN"/>
        </w:rPr>
        <w:t>ing</w:t>
      </w:r>
      <w:r w:rsidR="00D115F1" w:rsidRPr="00903E8C">
        <w:rPr>
          <w:rFonts w:eastAsia="宋体"/>
          <w:szCs w:val="17"/>
          <w:lang w:val="en-US" w:eastAsia="zh-CN"/>
        </w:rPr>
        <w:t xml:space="preserve"> to Co 2p</w:t>
      </w:r>
      <w:r w:rsidR="00D115F1" w:rsidRPr="00903E8C">
        <w:rPr>
          <w:rFonts w:eastAsia="宋体"/>
          <w:szCs w:val="17"/>
          <w:vertAlign w:val="subscript"/>
          <w:lang w:val="en-US" w:eastAsia="zh-CN"/>
        </w:rPr>
        <w:t>3/2</w:t>
      </w:r>
      <w:r w:rsidR="00D115F1" w:rsidRPr="00903E8C">
        <w:rPr>
          <w:rFonts w:eastAsia="宋体"/>
          <w:szCs w:val="17"/>
          <w:lang w:val="en-US" w:eastAsia="zh-CN"/>
        </w:rPr>
        <w:t xml:space="preserve"> spin orbit peak</w:t>
      </w:r>
      <w:r w:rsidR="008F075F" w:rsidRPr="00903E8C">
        <w:rPr>
          <w:rFonts w:eastAsia="宋体"/>
          <w:szCs w:val="17"/>
          <w:lang w:val="en-US" w:eastAsia="zh-CN"/>
        </w:rPr>
        <w:t xml:space="preserve"> that</w:t>
      </w:r>
      <w:r w:rsidR="00D115F1" w:rsidRPr="00903E8C">
        <w:rPr>
          <w:rFonts w:eastAsia="宋体"/>
          <w:szCs w:val="17"/>
          <w:lang w:val="en-US" w:eastAsia="zh-CN"/>
        </w:rPr>
        <w:t xml:space="preserve"> </w:t>
      </w:r>
      <w:r w:rsidR="0039459B" w:rsidRPr="00903E8C">
        <w:rPr>
          <w:rFonts w:eastAsia="宋体"/>
          <w:szCs w:val="17"/>
          <w:lang w:val="en-US" w:eastAsia="zh-CN"/>
        </w:rPr>
        <w:t xml:space="preserve">is </w:t>
      </w:r>
      <w:r w:rsidR="00D115F1" w:rsidRPr="00903E8C">
        <w:rPr>
          <w:rFonts w:eastAsia="宋体"/>
          <w:szCs w:val="17"/>
          <w:lang w:val="en-US" w:eastAsia="zh-CN"/>
        </w:rPr>
        <w:t>high</w:t>
      </w:r>
      <w:r w:rsidR="00413E11" w:rsidRPr="00903E8C">
        <w:rPr>
          <w:rFonts w:eastAsia="宋体"/>
          <w:szCs w:val="17"/>
          <w:lang w:val="en-US" w:eastAsia="zh-CN"/>
        </w:rPr>
        <w:t xml:space="preserve">er than </w:t>
      </w:r>
      <w:r w:rsidR="0039459B" w:rsidRPr="00903E8C">
        <w:rPr>
          <w:rFonts w:eastAsia="宋体"/>
          <w:szCs w:val="17"/>
          <w:lang w:val="en-US" w:eastAsia="zh-CN"/>
        </w:rPr>
        <w:t>metallic Co</w:t>
      </w:r>
      <w:r w:rsidR="00F94A4D" w:rsidRPr="00903E8C">
        <w:rPr>
          <w:rFonts w:eastAsia="宋体"/>
          <w:szCs w:val="17"/>
          <w:lang w:val="en-US" w:eastAsia="zh-CN"/>
        </w:rPr>
        <w:t xml:space="preserve"> (777.6 eV</w:t>
      </w:r>
      <w:r w:rsidR="00B53078" w:rsidRPr="00903E8C">
        <w:rPr>
          <w:rFonts w:eastAsia="宋体"/>
          <w:szCs w:val="17"/>
          <w:lang w:val="en-US" w:eastAsia="zh-CN"/>
        </w:rPr>
        <w:t>)</w:t>
      </w:r>
      <w:r w:rsidR="00D115F1" w:rsidRPr="00903E8C">
        <w:rPr>
          <w:rFonts w:eastAsia="宋体"/>
          <w:szCs w:val="17"/>
          <w:lang w:val="en-US" w:eastAsia="zh-CN"/>
        </w:rPr>
        <w:t xml:space="preserve"> and lower than Co</w:t>
      </w:r>
      <w:r w:rsidR="00D115F1" w:rsidRPr="00903E8C">
        <w:rPr>
          <w:rFonts w:eastAsia="宋体"/>
          <w:szCs w:val="17"/>
          <w:vertAlign w:val="superscript"/>
          <w:lang w:val="en-US" w:eastAsia="zh-CN"/>
        </w:rPr>
        <w:t>2+</w:t>
      </w:r>
      <w:r w:rsidR="00D5798C" w:rsidRPr="00903E8C">
        <w:rPr>
          <w:rFonts w:eastAsia="宋体"/>
          <w:szCs w:val="17"/>
          <w:lang w:val="en-US" w:eastAsia="zh-CN"/>
        </w:rPr>
        <w:t xml:space="preserve"> (780.1 eV</w:t>
      </w:r>
      <w:r w:rsidR="00D115F1" w:rsidRPr="00903E8C">
        <w:rPr>
          <w:rFonts w:eastAsia="宋体"/>
          <w:szCs w:val="17"/>
          <w:lang w:val="en-US" w:eastAsia="zh-CN"/>
        </w:rPr>
        <w:t>)</w:t>
      </w:r>
      <w:r w:rsidR="001B6EAF" w:rsidRPr="00903E8C">
        <w:rPr>
          <w:rFonts w:eastAsia="宋体"/>
          <w:szCs w:val="17"/>
          <w:lang w:val="en-US" w:eastAsia="zh-CN"/>
        </w:rPr>
        <w:t>;</w:t>
      </w:r>
      <w:r w:rsidR="0039459B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this implies</w:t>
      </w:r>
      <w:r w:rsidR="0039459B" w:rsidRPr="00903E8C">
        <w:rPr>
          <w:rFonts w:eastAsia="宋体"/>
          <w:szCs w:val="17"/>
          <w:lang w:val="en-US" w:eastAsia="zh-CN"/>
        </w:rPr>
        <w:t xml:space="preserve"> the</w:t>
      </w:r>
      <w:r w:rsidR="00DF0B5A" w:rsidRPr="00903E8C">
        <w:rPr>
          <w:rFonts w:eastAsia="宋体"/>
          <w:szCs w:val="17"/>
          <w:lang w:val="en-US" w:eastAsia="zh-CN"/>
        </w:rPr>
        <w:t>re is</w:t>
      </w:r>
      <w:r w:rsidR="0039459B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 reduced </w:t>
      </w:r>
      <w:r w:rsidR="0039459B" w:rsidRPr="00903E8C">
        <w:rPr>
          <w:rFonts w:eastAsia="宋体"/>
          <w:szCs w:val="17"/>
          <w:lang w:val="en-US" w:eastAsia="zh-CN"/>
        </w:rPr>
        <w:t>valence state of Co between 0 and 2</w:t>
      </w:r>
      <w:r w:rsidR="00D115F1" w:rsidRPr="00903E8C">
        <w:rPr>
          <w:rFonts w:eastAsia="宋体"/>
          <w:szCs w:val="17"/>
          <w:lang w:val="en-US" w:eastAsia="zh-CN"/>
        </w:rPr>
        <w:t xml:space="preserve"> </w:t>
      </w:r>
      <w:r w:rsidR="00D115F1" w:rsidRPr="00903E8C">
        <w:rPr>
          <w:rFonts w:eastAsia="宋体" w:hint="eastAsia"/>
          <w:szCs w:val="17"/>
          <w:lang w:val="en-US" w:eastAsia="zh-CN"/>
        </w:rPr>
        <w:t>(</w:t>
      </w:r>
      <w:proofErr w:type="spellStart"/>
      <w:r w:rsidR="00A57395" w:rsidRPr="00903E8C">
        <w:rPr>
          <w:rFonts w:eastAsia="宋体"/>
          <w:szCs w:val="17"/>
          <w:lang w:val="en-US" w:eastAsia="zh-CN"/>
        </w:rPr>
        <w:t>Co</w:t>
      </w:r>
      <w:r w:rsidR="00A57395" w:rsidRPr="00903E8C">
        <w:rPr>
          <w:rFonts w:eastAsia="宋体"/>
          <w:szCs w:val="17"/>
          <w:vertAlign w:val="superscript"/>
          <w:lang w:val="en-US" w:eastAsia="zh-CN"/>
        </w:rPr>
        <w:t>δ</w:t>
      </w:r>
      <w:proofErr w:type="spellEnd"/>
      <w:r w:rsidR="00A57395" w:rsidRPr="00903E8C">
        <w:rPr>
          <w:rFonts w:eastAsia="宋体"/>
          <w:szCs w:val="17"/>
          <w:vertAlign w:val="superscript"/>
          <w:lang w:val="en-US" w:eastAsia="zh-CN"/>
        </w:rPr>
        <w:t>+</w:t>
      </w:r>
      <w:r w:rsidR="00A57395" w:rsidRPr="00903E8C">
        <w:rPr>
          <w:rFonts w:eastAsia="宋体"/>
          <w:szCs w:val="17"/>
          <w:lang w:val="en-US" w:eastAsia="zh-CN"/>
        </w:rPr>
        <w:t>, 0 &lt; δ &lt; 2</w:t>
      </w:r>
      <w:r w:rsidR="00D115F1" w:rsidRPr="00903E8C">
        <w:rPr>
          <w:rFonts w:eastAsia="宋体"/>
          <w:szCs w:val="17"/>
          <w:lang w:val="en-US" w:eastAsia="zh-CN"/>
        </w:rPr>
        <w:t>)</w:t>
      </w:r>
      <w:r w:rsidR="001B6EAF" w:rsidRPr="00903E8C">
        <w:rPr>
          <w:rFonts w:eastAsia="宋体"/>
          <w:szCs w:val="17"/>
          <w:lang w:val="en-US" w:eastAsia="zh-CN"/>
        </w:rPr>
        <w:t xml:space="preserve"> compared to the original ZIF-67</w:t>
      </w:r>
      <w:r w:rsidR="0039459B" w:rsidRPr="00903E8C">
        <w:rPr>
          <w:rFonts w:eastAsia="宋体"/>
          <w:szCs w:val="17"/>
          <w:lang w:val="en-US" w:eastAsia="zh-CN"/>
        </w:rPr>
        <w:t>.</w:t>
      </w:r>
      <w:r w:rsidR="00162BA6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PEVuZE5vdGU+PENpdGU+PEF1dGhvcj5QcmFtYW5pazwvQXV0aG9yPjxZZWFyPjIwMTc8L1llYXI+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PEVuZE5vdGU+PENpdGU+PEF1dGhvcj5QcmFtYW5pazwvQXV0aG9yPjxZZWFyPjIwMTc8L1llYXI+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Cs w:val="17"/>
          <w:lang w:val="en-US" w:eastAsia="zh-CN"/>
        </w:rPr>
      </w:r>
      <w:r w:rsidR="00380EC9" w:rsidRPr="00903E8C">
        <w:rPr>
          <w:rFonts w:eastAsia="宋体"/>
          <w:szCs w:val="17"/>
          <w:lang w:val="en-US" w:eastAsia="zh-CN"/>
        </w:rPr>
        <w:fldChar w:fldCharType="end"/>
      </w:r>
      <w:r w:rsidR="00162BA6" w:rsidRPr="00903E8C">
        <w:rPr>
          <w:rFonts w:eastAsia="宋体"/>
          <w:szCs w:val="17"/>
          <w:lang w:val="en-US" w:eastAsia="zh-CN"/>
        </w:rPr>
      </w:r>
      <w:r w:rsidR="00162BA6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38" w:tooltip="Pramanik, 2017 #23300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15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162BA6" w:rsidRPr="00903E8C">
        <w:rPr>
          <w:rFonts w:eastAsia="宋体"/>
          <w:szCs w:val="17"/>
          <w:lang w:val="en-US" w:eastAsia="zh-CN"/>
        </w:rPr>
        <w:fldChar w:fldCharType="end"/>
      </w:r>
      <w:r w:rsidR="0039459B" w:rsidRPr="00903E8C">
        <w:rPr>
          <w:rFonts w:eastAsia="宋体"/>
          <w:szCs w:val="17"/>
          <w:lang w:val="en-US" w:eastAsia="zh-CN"/>
        </w:rPr>
        <w:t xml:space="preserve"> </w:t>
      </w:r>
      <w:r w:rsidR="00BA3E48" w:rsidRPr="00903E8C">
        <w:rPr>
          <w:rFonts w:eastAsia="宋体"/>
          <w:szCs w:val="17"/>
          <w:lang w:val="en-US" w:eastAsia="zh-CN"/>
        </w:rPr>
        <w:t>The binding energy of phosphorus in Co</w:t>
      </w:r>
      <w:r w:rsidR="00BA3E48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BA3E48" w:rsidRPr="00903E8C">
        <w:rPr>
          <w:rFonts w:eastAsia="宋体"/>
          <w:szCs w:val="17"/>
          <w:lang w:val="en-US" w:eastAsia="zh-CN"/>
        </w:rPr>
        <w:t>P@CN</w:t>
      </w:r>
      <w:r w:rsidR="00BA3E48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BA3E48" w:rsidRPr="00903E8C">
        <w:rPr>
          <w:rFonts w:eastAsia="宋体"/>
          <w:szCs w:val="17"/>
          <w:lang w:val="en-US" w:eastAsia="zh-CN"/>
        </w:rPr>
        <w:t xml:space="preserve"> located at </w:t>
      </w:r>
      <w:r w:rsidR="00F74EDE" w:rsidRPr="00903E8C">
        <w:rPr>
          <w:rFonts w:eastAsia="宋体"/>
          <w:szCs w:val="17"/>
          <w:lang w:val="en-US" w:eastAsia="zh-CN"/>
        </w:rPr>
        <w:t>129.7</w:t>
      </w:r>
      <w:r w:rsidR="00BA3E48" w:rsidRPr="00903E8C">
        <w:rPr>
          <w:rFonts w:eastAsia="宋体"/>
          <w:szCs w:val="17"/>
          <w:lang w:val="en-US" w:eastAsia="zh-CN"/>
        </w:rPr>
        <w:t xml:space="preserve"> e</w:t>
      </w:r>
      <w:r w:rsidR="00DF2146" w:rsidRPr="00903E8C">
        <w:rPr>
          <w:rFonts w:eastAsia="宋体"/>
          <w:szCs w:val="17"/>
          <w:lang w:val="en-US" w:eastAsia="zh-CN"/>
        </w:rPr>
        <w:t>V</w:t>
      </w:r>
      <w:r w:rsidR="00BA3E48" w:rsidRPr="00903E8C">
        <w:rPr>
          <w:rFonts w:eastAsia="宋体"/>
          <w:szCs w:val="17"/>
          <w:lang w:val="en-US" w:eastAsia="zh-CN"/>
        </w:rPr>
        <w:t xml:space="preserve">, is lower than </w:t>
      </w:r>
      <w:r w:rsidR="001B6EAF" w:rsidRPr="00903E8C">
        <w:rPr>
          <w:rFonts w:eastAsia="宋体"/>
          <w:szCs w:val="17"/>
          <w:lang w:val="en-US" w:eastAsia="zh-CN"/>
        </w:rPr>
        <w:t>elemental</w:t>
      </w:r>
      <w:r w:rsidR="00BA3E48" w:rsidRPr="00903E8C">
        <w:rPr>
          <w:rFonts w:eastAsia="宋体"/>
          <w:szCs w:val="17"/>
          <w:lang w:val="en-US" w:eastAsia="zh-CN"/>
        </w:rPr>
        <w:t xml:space="preserve"> phosphorus</w:t>
      </w:r>
      <w:r w:rsidR="00F74EDE" w:rsidRPr="00903E8C">
        <w:rPr>
          <w:rFonts w:eastAsia="宋体"/>
          <w:szCs w:val="17"/>
          <w:lang w:val="en-US" w:eastAsia="zh-CN"/>
        </w:rPr>
        <w:t xml:space="preserve"> (130.1 eV), implying </w:t>
      </w:r>
      <w:r w:rsidR="001B6EAF" w:rsidRPr="00903E8C">
        <w:rPr>
          <w:rFonts w:eastAsia="宋体"/>
          <w:szCs w:val="17"/>
          <w:lang w:val="en-US" w:eastAsia="zh-CN"/>
        </w:rPr>
        <w:t>a partially negative charge</w:t>
      </w:r>
      <w:r w:rsidR="00F74EDE" w:rsidRPr="00903E8C">
        <w:rPr>
          <w:rFonts w:eastAsia="宋体"/>
          <w:szCs w:val="17"/>
          <w:lang w:val="en-US" w:eastAsia="zh-CN"/>
        </w:rPr>
        <w:t xml:space="preserve"> </w:t>
      </w:r>
      <w:r w:rsidR="000B210C" w:rsidRPr="00903E8C">
        <w:rPr>
          <w:rFonts w:eastAsia="宋体"/>
          <w:szCs w:val="17"/>
          <w:lang w:val="en-US" w:eastAsia="zh-CN"/>
        </w:rPr>
        <w:t>(</w:t>
      </w:r>
      <w:proofErr w:type="spellStart"/>
      <w:r w:rsidR="00A57395" w:rsidRPr="00903E8C">
        <w:rPr>
          <w:rFonts w:eastAsia="宋体"/>
          <w:szCs w:val="17"/>
          <w:lang w:val="en-US" w:eastAsia="zh-CN"/>
        </w:rPr>
        <w:t>P</w:t>
      </w:r>
      <w:r w:rsidR="00A57395" w:rsidRPr="00903E8C">
        <w:rPr>
          <w:rFonts w:eastAsia="宋体"/>
          <w:szCs w:val="17"/>
          <w:vertAlign w:val="superscript"/>
          <w:lang w:val="en-US" w:eastAsia="zh-CN"/>
        </w:rPr>
        <w:t>δ</w:t>
      </w:r>
      <w:proofErr w:type="spellEnd"/>
      <w:r w:rsidR="00A57395" w:rsidRPr="00903E8C">
        <w:rPr>
          <w:rFonts w:eastAsia="宋体"/>
          <w:szCs w:val="17"/>
          <w:vertAlign w:val="superscript"/>
          <w:lang w:val="en-US" w:eastAsia="zh-CN"/>
        </w:rPr>
        <w:t>-</w:t>
      </w:r>
      <w:r w:rsidR="00A57395" w:rsidRPr="00903E8C">
        <w:rPr>
          <w:rFonts w:eastAsia="宋体"/>
          <w:szCs w:val="17"/>
          <w:lang w:val="en-US" w:eastAsia="zh-CN"/>
        </w:rPr>
        <w:t xml:space="preserve">, -1 &lt; δ &lt; 0, </w:t>
      </w:r>
      <w:r w:rsidR="000B210C" w:rsidRPr="00903E8C">
        <w:rPr>
          <w:rFonts w:eastAsia="宋体"/>
          <w:szCs w:val="17"/>
          <w:lang w:val="en-US" w:eastAsia="zh-CN"/>
        </w:rPr>
        <w:t xml:space="preserve">Figure </w:t>
      </w:r>
      <w:r w:rsidR="0095621F" w:rsidRPr="00903E8C">
        <w:rPr>
          <w:rFonts w:eastAsia="宋体"/>
          <w:szCs w:val="17"/>
          <w:lang w:val="en-US" w:eastAsia="zh-CN"/>
        </w:rPr>
        <w:t>2</w:t>
      </w:r>
      <w:r w:rsidR="00BB3124" w:rsidRPr="00903E8C">
        <w:rPr>
          <w:rFonts w:eastAsia="宋体"/>
          <w:szCs w:val="17"/>
          <w:lang w:val="en-US" w:eastAsia="zh-CN"/>
        </w:rPr>
        <w:t>d</w:t>
      </w:r>
      <w:r w:rsidR="000B210C" w:rsidRPr="00903E8C">
        <w:rPr>
          <w:rFonts w:eastAsia="宋体"/>
          <w:szCs w:val="17"/>
          <w:lang w:val="en-US" w:eastAsia="zh-CN"/>
        </w:rPr>
        <w:t>)</w:t>
      </w:r>
      <w:r w:rsidR="00BA3E48" w:rsidRPr="00903E8C">
        <w:rPr>
          <w:rFonts w:eastAsia="宋体"/>
          <w:szCs w:val="17"/>
          <w:lang w:val="en-US" w:eastAsia="zh-CN"/>
        </w:rPr>
        <w:t>.</w:t>
      </w:r>
      <w:r w:rsidR="00162BA6" w:rsidRPr="00903E8C">
        <w:rPr>
          <w:rFonts w:eastAsia="宋体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&lt;EndNote&gt;&lt;Cite&gt;&lt;Author&gt;Wang&lt;/Author&gt;&lt;Year&gt;2017&lt;/Year&gt;&lt;RecNum&gt;23157&lt;/RecNum&gt;&lt;DisplayText&gt;&lt;style face="superscript"&gt;[16]&lt;/style&gt;&lt;/DisplayText&gt;&lt;record&gt;&lt;rec-number&gt;23157&lt;/rec-number&gt;&lt;foreign-keys&gt;&lt;key app="EN" db-id="x2wvet2s5xwpsdee2f5xsd9o5s2xffadte9a" timestamp="1502744291"&gt;23157&lt;/key&gt;&lt;/foreign-keys&gt;&lt;ref-type name="Journal Article"&gt;17&lt;/ref-type&gt;&lt;contributors&gt;&lt;authors&gt;&lt;author&gt;Wang, Haitao&lt;/author&gt;&lt;author&gt;Wang, Wei&lt;/author&gt;&lt;author&gt;Xu, Yang Yang&lt;/author&gt;&lt;author&gt;Asif, Muhammad&lt;/author&gt;&lt;author&gt;Liu, Hongfang&lt;/author&gt;&lt;author&gt;Xia, Bao Yu&lt;/author&gt;&lt;/authors&gt;&lt;/contributors&gt;&lt;titles&gt;&lt;title&gt;Ball-milling synthesis of Co2P nanoparticles encapsulated in nitrogen doped hollow carbon rods as efficient electrocatalysts&lt;/title&gt;&lt;secondary-title&gt;Journal of Materials Chemistry A&lt;/secondary-title&gt;&lt;/titles&gt;&lt;periodical&gt;&lt;full-title&gt;Journal of Materials Chemistry A&lt;/full-title&gt;&lt;/periodical&gt;&lt;pages&gt;17563-17569&lt;/pages&gt;&lt;volume&gt;5&lt;/volume&gt;&lt;dates&gt;&lt;year&gt;2017&lt;/year&gt;&lt;/dates&gt;&lt;publisher&gt;The Royal Society of Chemistry&lt;/publisher&gt;&lt;isbn&gt;2050-7488&lt;/isbn&gt;&lt;label&gt;WD587&lt;/label&gt;&lt;work-type&gt;10.1039/C7TA05510B&lt;/work-type&gt;&lt;urls&gt;&lt;related-urls&gt;&lt;url&gt;http://dx.doi.org/10.1039/C7TA05510B&lt;/url&gt;&lt;/related-urls&gt;&lt;/urls&gt;&lt;electronic-resource-num&gt;10.1039/c7ta05510b&lt;/electronic-resource-num&gt;&lt;research-notes&gt;&l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style face="normal"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球磨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size="100%"&gt;Co&lt;/style&gt;&lt;style face="normal" font="default" charset="134" size="100%"&gt;(&lt;/style&gt;&lt;style face="normal" font="default" size="100%"&gt;OAc&lt;/style&gt;&lt;style face="normal" font="default" charset="134" size="100%"&gt;)2+(NH4)2HPO4</w:instrText>
      </w:r>
      <w:r w:rsidR="00380EC9" w:rsidRPr="00903E8C">
        <w:rPr>
          <w:rFonts w:eastAsia="宋体" w:hint="eastAsia"/>
          <w:szCs w:val="17"/>
          <w:lang w:val="en-US" w:eastAsia="zh-CN"/>
        </w:rPr>
        <w:instrText>磷酸氢二铵作为氮源和磷源</w:instrText>
      </w:r>
      <w:r w:rsidR="00380EC9" w:rsidRPr="00903E8C">
        <w:rPr>
          <w:rFonts w:eastAsia="宋体" w:hint="eastAsia"/>
          <w:szCs w:val="17"/>
          <w:lang w:val="en-US" w:eastAsia="zh-CN"/>
        </w:rPr>
        <w:instrText>+</w:instrText>
      </w:r>
      <w:r w:rsidR="00380EC9" w:rsidRPr="00903E8C">
        <w:rPr>
          <w:rFonts w:eastAsia="宋体" w:hint="eastAsia"/>
          <w:szCs w:val="17"/>
          <w:lang w:val="en-US" w:eastAsia="zh-CN"/>
        </w:rPr>
        <w:instrText>柠檬酸后碳化制备磷化钴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size="100%"&gt;Co2P/CNx&lt;/style&gt;&lt;style face="normal"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催化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size="100%"&gt;OER+ORR+HER&lt;/style&gt;&lt;style face="normal" font="default" charset="134" size="100%"&gt;-</w:instrText>
      </w:r>
      <w:r w:rsidR="00380EC9" w:rsidRPr="00903E8C">
        <w:rPr>
          <w:rFonts w:eastAsia="宋体" w:hint="eastAsia"/>
          <w:szCs w:val="17"/>
          <w:lang w:val="en-US" w:eastAsia="zh-CN"/>
        </w:rPr>
        <w:instrText>红磷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&lt;/style&gt;&lt;/research-notes&gt;&lt;/record&gt;&lt;/Cite&gt;&lt;/EndNote&gt;</w:instrText>
      </w:r>
      <w:r w:rsidR="00162BA6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40" w:tooltip="Wang, 2017 #23157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16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162BA6" w:rsidRPr="00903E8C">
        <w:rPr>
          <w:rFonts w:eastAsia="宋体"/>
          <w:szCs w:val="17"/>
          <w:lang w:val="en-US" w:eastAsia="zh-CN"/>
        </w:rPr>
        <w:fldChar w:fldCharType="end"/>
      </w:r>
      <w:r w:rsidR="00BA3E48" w:rsidRPr="00903E8C">
        <w:rPr>
          <w:rFonts w:eastAsia="宋体"/>
          <w:szCs w:val="17"/>
          <w:lang w:val="en-US" w:eastAsia="zh-CN"/>
        </w:rPr>
        <w:t xml:space="preserve"> </w:t>
      </w:r>
      <w:r w:rsidR="005B5F3A" w:rsidRPr="00903E8C">
        <w:t xml:space="preserve">Meanwhile, </w:t>
      </w:r>
      <w:r w:rsidR="005B5F3A" w:rsidRPr="00903E8C">
        <w:rPr>
          <w:rFonts w:eastAsia="宋体"/>
          <w:szCs w:val="17"/>
          <w:lang w:val="en-US" w:eastAsia="zh-CN"/>
        </w:rPr>
        <w:t xml:space="preserve">a peak located at 133.0 eV represents some partially oxidized phosphate species, which </w:t>
      </w:r>
      <w:r w:rsidR="001B6EAF" w:rsidRPr="00903E8C">
        <w:rPr>
          <w:rFonts w:eastAsia="宋体"/>
          <w:szCs w:val="17"/>
          <w:lang w:val="en-US" w:eastAsia="zh-CN"/>
        </w:rPr>
        <w:t xml:space="preserve">likely forms from </w:t>
      </w:r>
      <w:r w:rsidR="00BA3E48" w:rsidRPr="00903E8C">
        <w:rPr>
          <w:rFonts w:eastAsia="宋体"/>
          <w:szCs w:val="17"/>
          <w:lang w:val="en-US" w:eastAsia="zh-CN"/>
        </w:rPr>
        <w:t>air exposure during the preparation process.</w:t>
      </w:r>
      <w:r w:rsidR="00162BA6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PEVuZE5vdGU+PENpdGU+PEF1dGhvcj5Db2JvPC9BdXRob3I+PFllYXI+MjAxMjwvWWVhcj48UmVj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PEVuZE5vdGU+PENpdGU+PEF1dGhvcj5Db2JvPC9BdXRob3I+PFllYXI+MjAxMjwvWWVhcj48UmVj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Cs w:val="17"/>
          <w:lang w:val="en-US" w:eastAsia="zh-CN"/>
        </w:rPr>
      </w:r>
      <w:r w:rsidR="00380EC9" w:rsidRPr="00903E8C">
        <w:rPr>
          <w:rFonts w:eastAsia="宋体"/>
          <w:szCs w:val="17"/>
          <w:lang w:val="en-US" w:eastAsia="zh-CN"/>
        </w:rPr>
        <w:fldChar w:fldCharType="end"/>
      </w:r>
      <w:r w:rsidR="00162BA6" w:rsidRPr="00903E8C">
        <w:rPr>
          <w:rFonts w:eastAsia="宋体"/>
          <w:szCs w:val="17"/>
          <w:lang w:val="en-US" w:eastAsia="zh-CN"/>
        </w:rPr>
      </w:r>
      <w:r w:rsidR="00162BA6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41" w:tooltip="Cobo, 2012 #23303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17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162BA6" w:rsidRPr="00903E8C">
        <w:rPr>
          <w:rFonts w:eastAsia="宋体"/>
          <w:szCs w:val="17"/>
          <w:lang w:val="en-US" w:eastAsia="zh-CN"/>
        </w:rPr>
        <w:fldChar w:fldCharType="end"/>
      </w:r>
    </w:p>
    <w:p w14:paraId="023C9B67" w14:textId="198A5646" w:rsidR="008D370F" w:rsidRPr="00903E8C" w:rsidRDefault="007654AE" w:rsidP="008D370F">
      <w:pPr>
        <w:spacing w:afterLines="50" w:after="120"/>
        <w:jc w:val="center"/>
        <w:rPr>
          <w:rFonts w:ascii="Arial" w:eastAsia="宋体" w:hAnsi="Arial" w:cs="Arial"/>
          <w:noProof/>
          <w:sz w:val="14"/>
          <w:szCs w:val="16"/>
          <w:lang w:val="en-US" w:eastAsia="zh-CN"/>
        </w:rPr>
      </w:pPr>
      <w:r w:rsidRPr="007654AE">
        <w:rPr>
          <w:rFonts w:ascii="Arial" w:eastAsia="宋体" w:hAnsi="Arial" w:cs="Arial"/>
          <w:noProof/>
          <w:sz w:val="14"/>
          <w:szCs w:val="16"/>
          <w:lang w:val="fr-CH" w:eastAsia="zh-CN"/>
        </w:rPr>
        <w:drawing>
          <wp:inline distT="0" distB="0" distL="0" distR="0" wp14:anchorId="6B1C81C9" wp14:editId="7D137E9C">
            <wp:extent cx="3095625" cy="2501900"/>
            <wp:effectExtent l="0" t="0" r="9525" b="0"/>
            <wp:docPr id="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91" t="1780"/>
                    <a:stretch/>
                  </pic:blipFill>
                  <pic:spPr>
                    <a:xfrm>
                      <a:off x="0" y="0"/>
                      <a:ext cx="3095625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26202" w14:textId="5801EBEA" w:rsidR="004B0B0E" w:rsidRPr="00903E8C" w:rsidRDefault="008D370F" w:rsidP="008D370F">
      <w:pPr>
        <w:pStyle w:val="FigureCaption"/>
        <w:spacing w:before="0" w:after="0"/>
        <w:rPr>
          <w:rFonts w:eastAsia="宋体"/>
          <w:bCs/>
          <w:iCs/>
          <w:lang w:val="en-US" w:eastAsia="zh-CN"/>
        </w:rPr>
      </w:pPr>
      <w:r w:rsidRPr="00903E8C">
        <w:rPr>
          <w:b/>
        </w:rPr>
        <w:t>Figure</w:t>
      </w:r>
      <w:r w:rsidRPr="00903E8C">
        <w:rPr>
          <w:rFonts w:eastAsia="宋体" w:hint="eastAsia"/>
          <w:b/>
          <w:lang w:eastAsia="zh-CN"/>
        </w:rPr>
        <w:t xml:space="preserve"> </w:t>
      </w:r>
      <w:r w:rsidR="0095621F" w:rsidRPr="00903E8C">
        <w:rPr>
          <w:rFonts w:eastAsia="宋体"/>
          <w:b/>
          <w:lang w:eastAsia="zh-CN"/>
        </w:rPr>
        <w:t>2</w:t>
      </w:r>
      <w:r w:rsidRPr="00903E8C">
        <w:rPr>
          <w:b/>
        </w:rPr>
        <w:t>.</w:t>
      </w:r>
      <w:r w:rsidRPr="00903E8C">
        <w:rPr>
          <w:rFonts w:eastAsia="宋体" w:hint="eastAsia"/>
          <w:b/>
          <w:lang w:eastAsia="zh-CN"/>
        </w:rPr>
        <w:t xml:space="preserve"> </w:t>
      </w:r>
      <w:r w:rsidR="00352EE2" w:rsidRPr="00903E8C">
        <w:rPr>
          <w:rFonts w:eastAsia="宋体"/>
          <w:bCs/>
          <w:iCs/>
          <w:lang w:val="en-US" w:eastAsia="zh-CN"/>
        </w:rPr>
        <w:t>Full spectrum (a) and high-resolution XPS spectra of N</w:t>
      </w:r>
      <w:r w:rsidR="00BD1D91" w:rsidRPr="00903E8C">
        <w:rPr>
          <w:rFonts w:eastAsia="宋体"/>
          <w:bCs/>
          <w:iCs/>
          <w:lang w:val="en-US" w:eastAsia="zh-CN"/>
        </w:rPr>
        <w:t xml:space="preserve"> </w:t>
      </w:r>
      <w:r w:rsidR="00352EE2" w:rsidRPr="00903E8C">
        <w:rPr>
          <w:rFonts w:eastAsia="宋体"/>
          <w:bCs/>
          <w:iCs/>
          <w:lang w:val="en-US" w:eastAsia="zh-CN"/>
        </w:rPr>
        <w:t xml:space="preserve">1s (b), </w:t>
      </w:r>
      <w:r w:rsidR="005D6B5D" w:rsidRPr="00903E8C">
        <w:rPr>
          <w:rFonts w:eastAsia="宋体"/>
          <w:bCs/>
          <w:iCs/>
          <w:lang w:val="en-US" w:eastAsia="zh-CN"/>
        </w:rPr>
        <w:t>Co</w:t>
      </w:r>
      <w:r w:rsidR="00BD1D91" w:rsidRPr="00903E8C">
        <w:rPr>
          <w:rFonts w:eastAsia="宋体"/>
          <w:bCs/>
          <w:iCs/>
          <w:lang w:val="en-US" w:eastAsia="zh-CN"/>
        </w:rPr>
        <w:t xml:space="preserve"> </w:t>
      </w:r>
      <w:r w:rsidR="005D6B5D" w:rsidRPr="00903E8C">
        <w:rPr>
          <w:rFonts w:eastAsia="宋体"/>
          <w:bCs/>
          <w:iCs/>
          <w:lang w:val="en-US" w:eastAsia="zh-CN"/>
        </w:rPr>
        <w:t>2p (c)</w:t>
      </w:r>
      <w:r w:rsidR="00352EE2" w:rsidRPr="00903E8C">
        <w:rPr>
          <w:rFonts w:eastAsia="宋体"/>
          <w:bCs/>
          <w:iCs/>
          <w:lang w:val="en-US" w:eastAsia="zh-CN"/>
        </w:rPr>
        <w:t xml:space="preserve"> and</w:t>
      </w:r>
      <w:r w:rsidR="005D6B5D" w:rsidRPr="00903E8C">
        <w:rPr>
          <w:rFonts w:eastAsia="宋体"/>
          <w:bCs/>
          <w:iCs/>
          <w:lang w:val="en-US" w:eastAsia="zh-CN"/>
        </w:rPr>
        <w:t xml:space="preserve"> P</w:t>
      </w:r>
      <w:r w:rsidR="00BD1D91" w:rsidRPr="00903E8C">
        <w:rPr>
          <w:rFonts w:eastAsia="宋体"/>
          <w:bCs/>
          <w:iCs/>
          <w:lang w:val="en-US" w:eastAsia="zh-CN"/>
        </w:rPr>
        <w:t xml:space="preserve"> </w:t>
      </w:r>
      <w:r w:rsidR="005D6B5D" w:rsidRPr="00903E8C">
        <w:rPr>
          <w:rFonts w:eastAsia="宋体"/>
          <w:bCs/>
          <w:iCs/>
          <w:lang w:val="en-US" w:eastAsia="zh-CN"/>
        </w:rPr>
        <w:t>2p (d)</w:t>
      </w:r>
      <w:r w:rsidR="00352EE2" w:rsidRPr="00903E8C">
        <w:rPr>
          <w:rFonts w:eastAsia="宋体"/>
          <w:bCs/>
          <w:iCs/>
          <w:lang w:val="en-US" w:eastAsia="zh-CN"/>
        </w:rPr>
        <w:t xml:space="preserve"> of Co</w:t>
      </w:r>
      <w:r w:rsidR="00352EE2" w:rsidRPr="00903E8C">
        <w:rPr>
          <w:rFonts w:eastAsia="宋体"/>
          <w:bCs/>
          <w:iCs/>
          <w:vertAlign w:val="subscript"/>
          <w:lang w:val="en-US" w:eastAsia="zh-CN"/>
        </w:rPr>
        <w:t>2</w:t>
      </w:r>
      <w:r w:rsidR="00352EE2" w:rsidRPr="00903E8C">
        <w:rPr>
          <w:rFonts w:eastAsia="宋体"/>
          <w:bCs/>
          <w:iCs/>
          <w:lang w:val="en-US" w:eastAsia="zh-CN"/>
        </w:rPr>
        <w:t>P@CN</w:t>
      </w:r>
      <w:r w:rsidR="00352EE2" w:rsidRPr="00903E8C">
        <w:rPr>
          <w:rFonts w:eastAsia="宋体"/>
          <w:bCs/>
          <w:iCs/>
          <w:vertAlign w:val="subscript"/>
          <w:lang w:val="en-US" w:eastAsia="zh-CN"/>
        </w:rPr>
        <w:t>x</w:t>
      </w:r>
      <w:r w:rsidR="00352EE2" w:rsidRPr="00903E8C">
        <w:rPr>
          <w:rFonts w:eastAsia="宋体"/>
          <w:bCs/>
          <w:iCs/>
          <w:lang w:val="en-US" w:eastAsia="zh-CN"/>
        </w:rPr>
        <w:t xml:space="preserve"> </w:t>
      </w:r>
      <w:proofErr w:type="spellStart"/>
      <w:r w:rsidR="00352EE2" w:rsidRPr="00903E8C">
        <w:rPr>
          <w:rFonts w:eastAsia="宋体"/>
          <w:bCs/>
          <w:iCs/>
          <w:lang w:val="en-US" w:eastAsia="zh-CN"/>
        </w:rPr>
        <w:t>nanocubes</w:t>
      </w:r>
      <w:proofErr w:type="spellEnd"/>
      <w:r w:rsidR="008F075F" w:rsidRPr="00903E8C">
        <w:rPr>
          <w:rFonts w:eastAsia="宋体"/>
          <w:bCs/>
          <w:iCs/>
          <w:lang w:val="en-US" w:eastAsia="zh-CN"/>
        </w:rPr>
        <w:t xml:space="preserve"> prepared at </w:t>
      </w:r>
      <w:r w:rsidR="008E7C8D" w:rsidRPr="00903E8C">
        <w:rPr>
          <w:rFonts w:eastAsia="宋体"/>
          <w:bCs/>
          <w:iCs/>
          <w:lang w:val="en-US" w:eastAsia="zh-CN"/>
        </w:rPr>
        <w:t xml:space="preserve">800 </w:t>
      </w:r>
      <w:r w:rsidR="008F075F" w:rsidRPr="00903E8C">
        <w:rPr>
          <w:rFonts w:eastAsia="宋体" w:cs="Arial"/>
          <w:bCs/>
          <w:iCs/>
          <w:lang w:val="en-US" w:eastAsia="zh-CN"/>
        </w:rPr>
        <w:t>º</w:t>
      </w:r>
      <w:r w:rsidR="008F075F" w:rsidRPr="00903E8C">
        <w:rPr>
          <w:rFonts w:eastAsia="宋体"/>
          <w:bCs/>
          <w:iCs/>
          <w:lang w:val="en-US" w:eastAsia="zh-CN"/>
        </w:rPr>
        <w:t>C</w:t>
      </w:r>
      <w:r w:rsidR="00352EE2" w:rsidRPr="00903E8C">
        <w:rPr>
          <w:rFonts w:eastAsia="宋体"/>
          <w:bCs/>
          <w:iCs/>
          <w:lang w:val="en-US" w:eastAsia="zh-CN"/>
        </w:rPr>
        <w:t>.</w:t>
      </w:r>
    </w:p>
    <w:p w14:paraId="4416CB48" w14:textId="77777777" w:rsidR="004B0B0E" w:rsidRPr="00903E8C" w:rsidRDefault="004B0B0E" w:rsidP="008D370F">
      <w:pPr>
        <w:pStyle w:val="FigureCaption"/>
        <w:spacing w:before="0" w:after="0"/>
        <w:rPr>
          <w:rFonts w:eastAsia="宋体"/>
          <w:bCs/>
          <w:iCs/>
          <w:lang w:val="en-US" w:eastAsia="zh-CN"/>
        </w:rPr>
      </w:pPr>
    </w:p>
    <w:p w14:paraId="398170DC" w14:textId="131EC607" w:rsidR="00215B03" w:rsidRPr="00903E8C" w:rsidRDefault="00F241EA" w:rsidP="00C10DE3">
      <w:pPr>
        <w:pStyle w:val="P1withIndendation"/>
        <w:spacing w:after="0"/>
        <w:ind w:firstLineChars="100" w:firstLine="170"/>
        <w:rPr>
          <w:rFonts w:eastAsia="宋体"/>
          <w:sz w:val="16"/>
          <w:szCs w:val="16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t>The porosity of Co</w:t>
      </w:r>
      <w:r w:rsidRPr="00903E8C">
        <w:rPr>
          <w:rFonts w:eastAsia="宋体"/>
          <w:szCs w:val="17"/>
          <w:vertAlign w:val="subscript"/>
          <w:lang w:val="en-US" w:eastAsia="zh-CN"/>
        </w:rPr>
        <w:t>2</w:t>
      </w:r>
      <w:r w:rsidRPr="00903E8C">
        <w:rPr>
          <w:rFonts w:eastAsia="宋体"/>
          <w:szCs w:val="17"/>
          <w:lang w:val="en-US" w:eastAsia="zh-CN"/>
        </w:rPr>
        <w:t>P@CN</w:t>
      </w:r>
      <w:r w:rsidRPr="00903E8C">
        <w:rPr>
          <w:rFonts w:eastAsia="宋体"/>
          <w:szCs w:val="17"/>
          <w:vertAlign w:val="subscript"/>
          <w:lang w:val="en-US" w:eastAsia="zh-CN"/>
        </w:rPr>
        <w:t>x</w:t>
      </w:r>
      <w:r w:rsidRPr="00903E8C">
        <w:rPr>
          <w:rFonts w:eastAsia="宋体"/>
          <w:szCs w:val="17"/>
          <w:lang w:val="en-US" w:eastAsia="zh-CN"/>
        </w:rPr>
        <w:t xml:space="preserve"> was </w:t>
      </w:r>
      <w:r w:rsidR="001B6EAF" w:rsidRPr="00903E8C">
        <w:rPr>
          <w:rFonts w:eastAsia="宋体"/>
          <w:szCs w:val="17"/>
          <w:lang w:val="en-US" w:eastAsia="zh-CN"/>
        </w:rPr>
        <w:t>probed</w:t>
      </w:r>
      <w:r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via</w:t>
      </w:r>
      <w:r w:rsidRPr="00903E8C">
        <w:rPr>
          <w:rFonts w:eastAsia="宋体"/>
          <w:szCs w:val="17"/>
          <w:lang w:val="en-US" w:eastAsia="zh-CN"/>
        </w:rPr>
        <w:t xml:space="preserve"> N</w:t>
      </w:r>
      <w:r w:rsidRPr="00903E8C">
        <w:rPr>
          <w:rFonts w:eastAsia="宋体"/>
          <w:szCs w:val="17"/>
          <w:vertAlign w:val="subscript"/>
          <w:lang w:val="en-US" w:eastAsia="zh-CN"/>
        </w:rPr>
        <w:t>2</w:t>
      </w:r>
      <w:r w:rsidRPr="00903E8C">
        <w:rPr>
          <w:rFonts w:eastAsia="宋体"/>
          <w:szCs w:val="17"/>
          <w:lang w:val="en-US" w:eastAsia="zh-CN"/>
        </w:rPr>
        <w:t xml:space="preserve"> adsorption</w:t>
      </w:r>
      <w:r w:rsidR="001B6EAF" w:rsidRPr="00903E8C">
        <w:rPr>
          <w:rFonts w:eastAsia="宋体"/>
          <w:szCs w:val="17"/>
          <w:lang w:val="en-US" w:eastAsia="zh-CN"/>
        </w:rPr>
        <w:t xml:space="preserve"> measurements taken at 77 K</w:t>
      </w:r>
      <w:r w:rsidRPr="00903E8C">
        <w:rPr>
          <w:rFonts w:eastAsia="宋体"/>
          <w:szCs w:val="17"/>
          <w:lang w:val="en-US" w:eastAsia="zh-CN"/>
        </w:rPr>
        <w:t>. Before pyrolysis, the ZIF</w:t>
      </w:r>
      <w:r w:rsidR="004B0B0E" w:rsidRPr="00903E8C">
        <w:rPr>
          <w:rFonts w:eastAsia="宋体"/>
          <w:szCs w:val="17"/>
          <w:lang w:val="en-US" w:eastAsia="zh-CN"/>
        </w:rPr>
        <w:t xml:space="preserve">-67 </w:t>
      </w:r>
      <w:proofErr w:type="spellStart"/>
      <w:r w:rsidR="004B0B0E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4B0B0E" w:rsidRPr="00903E8C">
        <w:rPr>
          <w:rFonts w:eastAsia="宋体"/>
          <w:szCs w:val="17"/>
          <w:lang w:val="en-US" w:eastAsia="zh-CN"/>
        </w:rPr>
        <w:t xml:space="preserve"> display</w:t>
      </w:r>
      <w:r w:rsidR="001B6EAF" w:rsidRPr="00903E8C">
        <w:rPr>
          <w:rFonts w:eastAsia="宋体"/>
          <w:szCs w:val="17"/>
          <w:lang w:val="en-US" w:eastAsia="zh-CN"/>
        </w:rPr>
        <w:t xml:space="preserve"> a</w:t>
      </w:r>
      <w:r w:rsidR="004B0B0E" w:rsidRPr="00903E8C">
        <w:rPr>
          <w:rFonts w:eastAsia="宋体"/>
          <w:szCs w:val="17"/>
          <w:lang w:val="en-US" w:eastAsia="zh-CN"/>
        </w:rPr>
        <w:t xml:space="preserve"> typical</w:t>
      </w:r>
      <w:r w:rsidRPr="00903E8C">
        <w:rPr>
          <w:rFonts w:eastAsia="宋体"/>
          <w:szCs w:val="17"/>
          <w:lang w:val="en-US" w:eastAsia="zh-CN"/>
        </w:rPr>
        <w:t xml:space="preserve"> </w:t>
      </w:r>
      <w:proofErr w:type="gramStart"/>
      <w:r w:rsidRPr="00903E8C">
        <w:rPr>
          <w:rFonts w:eastAsia="宋体"/>
          <w:szCs w:val="17"/>
          <w:lang w:val="en-US" w:eastAsia="zh-CN"/>
        </w:rPr>
        <w:t>type</w:t>
      </w:r>
      <w:proofErr w:type="gramEnd"/>
      <w:r w:rsidRPr="00903E8C">
        <w:rPr>
          <w:rFonts w:eastAsia="宋体"/>
          <w:szCs w:val="17"/>
          <w:lang w:val="en-US" w:eastAsia="zh-CN"/>
        </w:rPr>
        <w:t>-</w:t>
      </w:r>
      <w:r w:rsidR="0013689C" w:rsidRPr="00903E8C">
        <w:rPr>
          <w:rFonts w:eastAsia="宋体"/>
          <w:szCs w:val="17"/>
          <w:lang w:val="en-US" w:eastAsia="zh-CN"/>
        </w:rPr>
        <w:t>I</w:t>
      </w:r>
      <w:r w:rsidRPr="00903E8C">
        <w:rPr>
          <w:rFonts w:eastAsia="宋体"/>
          <w:szCs w:val="17"/>
          <w:lang w:val="en-US" w:eastAsia="zh-CN"/>
        </w:rPr>
        <w:t xml:space="preserve"> </w:t>
      </w:r>
      <w:r w:rsidR="004B0B0E" w:rsidRPr="00903E8C">
        <w:rPr>
          <w:rFonts w:eastAsia="宋体"/>
          <w:szCs w:val="17"/>
          <w:lang w:val="en-US" w:eastAsia="zh-CN"/>
        </w:rPr>
        <w:t>curve</w:t>
      </w:r>
      <w:r w:rsidR="0098596F" w:rsidRPr="00903E8C">
        <w:rPr>
          <w:rFonts w:eastAsia="宋体"/>
          <w:szCs w:val="17"/>
          <w:lang w:val="en-US" w:eastAsia="zh-CN"/>
        </w:rPr>
        <w:t xml:space="preserve">, </w:t>
      </w:r>
      <w:r w:rsidR="001B6EAF" w:rsidRPr="00903E8C">
        <w:rPr>
          <w:rFonts w:eastAsia="宋体"/>
          <w:szCs w:val="17"/>
          <w:lang w:val="en-US" w:eastAsia="zh-CN"/>
        </w:rPr>
        <w:t xml:space="preserve">indicative of </w:t>
      </w:r>
      <w:proofErr w:type="spellStart"/>
      <w:r w:rsidR="0098596F" w:rsidRPr="00903E8C">
        <w:rPr>
          <w:rFonts w:eastAsia="宋体"/>
          <w:szCs w:val="17"/>
          <w:lang w:val="en-US" w:eastAsia="zh-CN"/>
        </w:rPr>
        <w:t>micropores</w:t>
      </w:r>
      <w:proofErr w:type="spellEnd"/>
      <w:r w:rsidR="0098596F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as expected from the </w:t>
      </w:r>
      <w:r w:rsidR="0098596F" w:rsidRPr="00903E8C">
        <w:rPr>
          <w:rFonts w:eastAsia="宋体"/>
          <w:szCs w:val="17"/>
          <w:lang w:val="en-US" w:eastAsia="zh-CN"/>
        </w:rPr>
        <w:t xml:space="preserve">ZIF-67 </w:t>
      </w:r>
      <w:r w:rsidR="001B6EAF" w:rsidRPr="00903E8C">
        <w:rPr>
          <w:rFonts w:eastAsia="宋体"/>
          <w:szCs w:val="17"/>
          <w:lang w:val="en-US" w:eastAsia="zh-CN"/>
        </w:rPr>
        <w:t>structure</w:t>
      </w:r>
      <w:r w:rsidR="00F62206" w:rsidRPr="00903E8C">
        <w:rPr>
          <w:rFonts w:eastAsia="宋体"/>
          <w:szCs w:val="17"/>
          <w:lang w:val="en-US" w:eastAsia="zh-CN"/>
        </w:rPr>
        <w:t xml:space="preserve"> (Figure </w:t>
      </w:r>
      <w:r w:rsidR="00D21915" w:rsidRPr="00903E8C">
        <w:rPr>
          <w:rFonts w:eastAsia="宋体"/>
          <w:szCs w:val="17"/>
          <w:lang w:val="en-US" w:eastAsia="zh-CN"/>
        </w:rPr>
        <w:t>S8</w:t>
      </w:r>
      <w:r w:rsidR="00F62206" w:rsidRPr="00903E8C">
        <w:rPr>
          <w:rFonts w:eastAsia="宋体"/>
          <w:szCs w:val="17"/>
          <w:lang w:val="en-US" w:eastAsia="zh-CN"/>
        </w:rPr>
        <w:t>)</w:t>
      </w:r>
      <w:r w:rsidR="008D370F" w:rsidRPr="00903E8C">
        <w:rPr>
          <w:rFonts w:eastAsia="宋体"/>
          <w:szCs w:val="17"/>
          <w:lang w:val="en-US" w:eastAsia="zh-CN"/>
        </w:rPr>
        <w:t>. However, the calcined Co</w:t>
      </w:r>
      <w:r w:rsidR="008D370F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8D370F" w:rsidRPr="00903E8C">
        <w:rPr>
          <w:rFonts w:eastAsia="宋体"/>
          <w:szCs w:val="17"/>
          <w:lang w:val="en-US" w:eastAsia="zh-CN"/>
        </w:rPr>
        <w:t>P@CN</w:t>
      </w:r>
      <w:r w:rsidR="008D370F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8D370F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8D370F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8D370F" w:rsidRPr="00903E8C">
        <w:rPr>
          <w:rFonts w:eastAsia="宋体"/>
          <w:szCs w:val="17"/>
          <w:lang w:val="en-US" w:eastAsia="zh-CN"/>
        </w:rPr>
        <w:t xml:space="preserve"> show a typical type-IV </w:t>
      </w:r>
      <w:r w:rsidR="005B30B3" w:rsidRPr="00903E8C">
        <w:rPr>
          <w:rFonts w:eastAsia="宋体"/>
          <w:szCs w:val="17"/>
          <w:lang w:val="en-US" w:eastAsia="zh-CN"/>
        </w:rPr>
        <w:t>isotherm</w:t>
      </w:r>
      <w:r w:rsidR="008D370F" w:rsidRPr="00903E8C">
        <w:rPr>
          <w:rFonts w:eastAsia="宋体"/>
          <w:szCs w:val="17"/>
          <w:lang w:val="en-US" w:eastAsia="zh-CN"/>
        </w:rPr>
        <w:t xml:space="preserve"> with a distinct hysteresis loop</w:t>
      </w:r>
      <w:r w:rsidR="004B0B0E" w:rsidRPr="00903E8C">
        <w:rPr>
          <w:rFonts w:eastAsia="宋体"/>
          <w:szCs w:val="17"/>
          <w:lang w:val="en-US" w:eastAsia="zh-CN"/>
        </w:rPr>
        <w:t xml:space="preserve"> after calcination</w:t>
      </w:r>
      <w:r w:rsidR="008D370F" w:rsidRPr="00903E8C">
        <w:rPr>
          <w:rFonts w:eastAsia="宋体"/>
          <w:szCs w:val="17"/>
          <w:lang w:val="en-US" w:eastAsia="zh-CN"/>
        </w:rPr>
        <w:t xml:space="preserve">, </w:t>
      </w:r>
      <w:r w:rsidR="001B6EAF" w:rsidRPr="00903E8C">
        <w:rPr>
          <w:rFonts w:eastAsia="宋体"/>
          <w:szCs w:val="17"/>
          <w:lang w:val="en-US" w:eastAsia="zh-CN"/>
        </w:rPr>
        <w:t>indicative of</w:t>
      </w:r>
      <w:r w:rsidR="008D370F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newly formed </w:t>
      </w:r>
      <w:proofErr w:type="spellStart"/>
      <w:r w:rsidR="008D370F" w:rsidRPr="00903E8C">
        <w:rPr>
          <w:rFonts w:eastAsia="宋体"/>
          <w:szCs w:val="17"/>
          <w:lang w:val="en-US" w:eastAsia="zh-CN"/>
        </w:rPr>
        <w:t>mesopor</w:t>
      </w:r>
      <w:r w:rsidR="001B6EAF" w:rsidRPr="00903E8C">
        <w:rPr>
          <w:rFonts w:eastAsia="宋体"/>
          <w:szCs w:val="17"/>
          <w:lang w:val="en-US" w:eastAsia="zh-CN"/>
        </w:rPr>
        <w:t>es</w:t>
      </w:r>
      <w:proofErr w:type="spellEnd"/>
      <w:r w:rsidR="008D370F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in the </w:t>
      </w:r>
      <w:r w:rsidR="008D370F" w:rsidRPr="00903E8C">
        <w:rPr>
          <w:rFonts w:eastAsia="宋体"/>
          <w:szCs w:val="17"/>
          <w:lang w:val="en-US" w:eastAsia="zh-CN"/>
        </w:rPr>
        <w:t>Co</w:t>
      </w:r>
      <w:r w:rsidR="008D370F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8D370F" w:rsidRPr="00903E8C">
        <w:rPr>
          <w:rFonts w:eastAsia="宋体"/>
          <w:szCs w:val="17"/>
          <w:lang w:val="en-US" w:eastAsia="zh-CN"/>
        </w:rPr>
        <w:t>P@CN</w:t>
      </w:r>
      <w:r w:rsidR="008D370F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A33C5C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composite </w:t>
      </w:r>
      <w:r w:rsidR="00A33C5C" w:rsidRPr="00903E8C">
        <w:rPr>
          <w:rFonts w:eastAsia="宋体"/>
          <w:szCs w:val="17"/>
          <w:lang w:val="en-US" w:eastAsia="zh-CN"/>
        </w:rPr>
        <w:t xml:space="preserve">(Figure </w:t>
      </w:r>
      <w:r w:rsidR="00D21915" w:rsidRPr="00903E8C">
        <w:rPr>
          <w:rFonts w:eastAsia="宋体"/>
          <w:szCs w:val="17"/>
          <w:lang w:val="en-US" w:eastAsia="zh-CN"/>
        </w:rPr>
        <w:t>S</w:t>
      </w:r>
      <w:r w:rsidR="00E76335" w:rsidRPr="00903E8C">
        <w:rPr>
          <w:rFonts w:eastAsia="宋体"/>
          <w:szCs w:val="17"/>
          <w:lang w:val="en-US" w:eastAsia="zh-CN"/>
        </w:rPr>
        <w:t>9</w:t>
      </w:r>
      <w:r w:rsidR="00D21915" w:rsidRPr="00903E8C">
        <w:rPr>
          <w:rFonts w:eastAsia="宋体"/>
          <w:szCs w:val="17"/>
          <w:lang w:val="en-US" w:eastAsia="zh-CN"/>
        </w:rPr>
        <w:t>a</w:t>
      </w:r>
      <w:r w:rsidR="00A33C5C" w:rsidRPr="00903E8C">
        <w:rPr>
          <w:rFonts w:eastAsia="宋体"/>
          <w:szCs w:val="17"/>
          <w:lang w:val="en-US" w:eastAsia="zh-CN"/>
        </w:rPr>
        <w:t>)</w:t>
      </w:r>
      <w:r w:rsidR="008D370F" w:rsidRPr="00903E8C">
        <w:rPr>
          <w:rFonts w:eastAsia="宋体"/>
          <w:szCs w:val="17"/>
          <w:lang w:val="en-US" w:eastAsia="zh-CN"/>
        </w:rPr>
        <w:t xml:space="preserve">. Meanwhile, the </w:t>
      </w:r>
      <w:r w:rsidR="001B6EAF" w:rsidRPr="00903E8C">
        <w:rPr>
          <w:rFonts w:eastAsia="宋体"/>
          <w:szCs w:val="17"/>
          <w:lang w:val="en-US" w:eastAsia="zh-CN"/>
        </w:rPr>
        <w:t xml:space="preserve">BET </w:t>
      </w:r>
      <w:r w:rsidR="008D370F" w:rsidRPr="00903E8C">
        <w:rPr>
          <w:rFonts w:eastAsia="宋体"/>
          <w:szCs w:val="17"/>
          <w:lang w:val="en-US" w:eastAsia="zh-CN"/>
        </w:rPr>
        <w:t xml:space="preserve">surface area </w:t>
      </w:r>
      <w:r w:rsidR="008F075F" w:rsidRPr="00903E8C">
        <w:rPr>
          <w:rFonts w:eastAsia="宋体"/>
          <w:szCs w:val="17"/>
          <w:lang w:val="en-US" w:eastAsia="zh-CN"/>
        </w:rPr>
        <w:t xml:space="preserve">decreases </w:t>
      </w:r>
      <w:r w:rsidR="008D370F" w:rsidRPr="00903E8C">
        <w:rPr>
          <w:rFonts w:eastAsia="宋体"/>
          <w:szCs w:val="17"/>
          <w:lang w:val="en-US" w:eastAsia="zh-CN"/>
        </w:rPr>
        <w:t>from 1648 to 383 m</w:t>
      </w:r>
      <w:r w:rsidR="008D370F" w:rsidRPr="00903E8C">
        <w:rPr>
          <w:rFonts w:eastAsia="宋体"/>
          <w:szCs w:val="17"/>
          <w:vertAlign w:val="superscript"/>
          <w:lang w:val="en-US" w:eastAsia="zh-CN"/>
        </w:rPr>
        <w:t>2</w:t>
      </w:r>
      <w:r w:rsidR="004B0B0E" w:rsidRPr="00903E8C">
        <w:rPr>
          <w:rFonts w:eastAsia="宋体"/>
          <w:szCs w:val="17"/>
          <w:lang w:val="en-US" w:eastAsia="zh-CN"/>
        </w:rPr>
        <w:t xml:space="preserve"> </w:t>
      </w:r>
      <w:r w:rsidR="008D370F" w:rsidRPr="00903E8C">
        <w:rPr>
          <w:rFonts w:eastAsia="宋体"/>
          <w:szCs w:val="17"/>
          <w:lang w:val="en-US" w:eastAsia="zh-CN"/>
        </w:rPr>
        <w:t>g</w:t>
      </w:r>
      <w:r w:rsidR="008D370F" w:rsidRPr="00903E8C">
        <w:rPr>
          <w:rFonts w:eastAsia="宋体"/>
          <w:szCs w:val="17"/>
          <w:vertAlign w:val="superscript"/>
          <w:lang w:val="en-US" w:eastAsia="zh-CN"/>
        </w:rPr>
        <w:t>-1</w:t>
      </w:r>
      <w:r w:rsidR="001B6EAF" w:rsidRPr="00903E8C">
        <w:rPr>
          <w:rFonts w:eastAsia="宋体"/>
          <w:szCs w:val="17"/>
          <w:vertAlign w:val="superscript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from the ZIF</w:t>
      </w:r>
      <w:r w:rsidR="001B6EAF" w:rsidRPr="00903E8C">
        <w:rPr>
          <w:rFonts w:eastAsia="宋体"/>
          <w:szCs w:val="17"/>
          <w:vertAlign w:val="superscript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to the composite, </w:t>
      </w:r>
      <w:r w:rsidR="001B6EAF" w:rsidRPr="00903E8C">
        <w:rPr>
          <w:rFonts w:eastAsia="宋体"/>
          <w:szCs w:val="17"/>
          <w:lang w:val="en-US" w:eastAsia="zh-CN"/>
        </w:rPr>
        <w:lastRenderedPageBreak/>
        <w:t>respectively</w:t>
      </w:r>
      <w:r w:rsidR="008D370F" w:rsidRPr="00903E8C">
        <w:rPr>
          <w:rFonts w:eastAsia="宋体"/>
          <w:szCs w:val="17"/>
          <w:lang w:val="en-US" w:eastAsia="zh-CN"/>
        </w:rPr>
        <w:t xml:space="preserve">. The decreased surface area </w:t>
      </w:r>
      <w:r w:rsidR="00576D85" w:rsidRPr="00903E8C">
        <w:rPr>
          <w:rFonts w:eastAsia="宋体"/>
          <w:szCs w:val="17"/>
          <w:lang w:val="en-US" w:eastAsia="zh-CN"/>
        </w:rPr>
        <w:t>result</w:t>
      </w:r>
      <w:r w:rsidR="001B6EAF" w:rsidRPr="00903E8C">
        <w:rPr>
          <w:rFonts w:eastAsia="宋体"/>
          <w:szCs w:val="17"/>
          <w:lang w:val="en-US" w:eastAsia="zh-CN"/>
        </w:rPr>
        <w:t>s</w:t>
      </w:r>
      <w:r w:rsidR="00576D85" w:rsidRPr="00903E8C">
        <w:rPr>
          <w:rFonts w:eastAsia="宋体"/>
          <w:szCs w:val="17"/>
          <w:lang w:val="en-US" w:eastAsia="zh-CN"/>
        </w:rPr>
        <w:t xml:space="preserve"> from</w:t>
      </w:r>
      <w:r w:rsidR="008D370F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the </w:t>
      </w:r>
      <w:r w:rsidR="004B0B0E" w:rsidRPr="00903E8C">
        <w:rPr>
          <w:rFonts w:eastAsia="宋体"/>
          <w:szCs w:val="17"/>
          <w:lang w:val="en-US" w:eastAsia="zh-CN"/>
        </w:rPr>
        <w:t xml:space="preserve">collapse of well-organized </w:t>
      </w:r>
      <w:proofErr w:type="spellStart"/>
      <w:r w:rsidR="004B0B0E" w:rsidRPr="00903E8C">
        <w:rPr>
          <w:rFonts w:eastAsia="宋体"/>
          <w:szCs w:val="17"/>
          <w:lang w:val="en-US" w:eastAsia="zh-CN"/>
        </w:rPr>
        <w:t>micropores</w:t>
      </w:r>
      <w:proofErr w:type="spellEnd"/>
      <w:r w:rsidR="004B0B0E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upon ligand</w:t>
      </w:r>
      <w:r w:rsidR="008D370F" w:rsidRPr="00903E8C">
        <w:rPr>
          <w:rFonts w:eastAsia="宋体"/>
          <w:szCs w:val="17"/>
          <w:lang w:val="en-US" w:eastAsia="zh-CN"/>
        </w:rPr>
        <w:t xml:space="preserve"> </w:t>
      </w:r>
      <w:r w:rsidR="004B0B0E" w:rsidRPr="00903E8C">
        <w:rPr>
          <w:rFonts w:eastAsia="宋体"/>
          <w:szCs w:val="17"/>
          <w:lang w:val="en-US" w:eastAsia="zh-CN"/>
        </w:rPr>
        <w:t xml:space="preserve">decomposition </w:t>
      </w:r>
      <w:r w:rsidR="001B6EAF" w:rsidRPr="00903E8C">
        <w:rPr>
          <w:rFonts w:eastAsia="宋体"/>
          <w:szCs w:val="17"/>
          <w:lang w:val="en-US" w:eastAsia="zh-CN"/>
        </w:rPr>
        <w:t>and cobal</w:t>
      </w:r>
      <w:r w:rsidR="00D5798C" w:rsidRPr="00903E8C">
        <w:rPr>
          <w:rFonts w:eastAsia="宋体"/>
          <w:szCs w:val="17"/>
          <w:lang w:val="en-US" w:eastAsia="zh-CN"/>
        </w:rPr>
        <w:t>t</w:t>
      </w:r>
      <w:r w:rsidR="001B6EAF" w:rsidRPr="00903E8C">
        <w:rPr>
          <w:rFonts w:eastAsia="宋体"/>
          <w:szCs w:val="17"/>
          <w:lang w:val="en-US" w:eastAsia="zh-CN"/>
        </w:rPr>
        <w:t xml:space="preserve"> reduction</w:t>
      </w:r>
      <w:r w:rsidR="00A0401F" w:rsidRPr="00903E8C">
        <w:rPr>
          <w:rFonts w:eastAsia="宋体"/>
          <w:szCs w:val="17"/>
          <w:lang w:val="en-US" w:eastAsia="zh-CN"/>
        </w:rPr>
        <w:t xml:space="preserve"> </w:t>
      </w:r>
      <w:r w:rsidR="00DF7A39" w:rsidRPr="00903E8C">
        <w:rPr>
          <w:rFonts w:eastAsia="宋体"/>
          <w:szCs w:val="17"/>
          <w:lang w:val="en-US" w:eastAsia="zh-CN"/>
        </w:rPr>
        <w:t>during</w:t>
      </w:r>
      <w:r w:rsidR="00576D85" w:rsidRPr="00903E8C">
        <w:rPr>
          <w:rFonts w:eastAsia="宋体"/>
          <w:szCs w:val="17"/>
          <w:lang w:val="en-US" w:eastAsia="zh-CN"/>
        </w:rPr>
        <w:t xml:space="preserve"> the pyrolysis treatment</w:t>
      </w:r>
      <w:r w:rsidR="004B0B0E" w:rsidRPr="00903E8C">
        <w:rPr>
          <w:rFonts w:eastAsia="宋体"/>
          <w:szCs w:val="17"/>
          <w:lang w:val="en-US" w:eastAsia="zh-CN"/>
        </w:rPr>
        <w:t>.</w:t>
      </w:r>
      <w:r w:rsidR="00DF7A39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>Further</w:t>
      </w:r>
      <w:r w:rsidR="00DF7A39" w:rsidRPr="00903E8C">
        <w:rPr>
          <w:rFonts w:eastAsia="宋体"/>
          <w:szCs w:val="17"/>
          <w:lang w:val="en-US" w:eastAsia="zh-CN"/>
        </w:rPr>
        <w:t xml:space="preserve">, </w:t>
      </w:r>
      <w:r w:rsidR="00215B03" w:rsidRPr="00903E8C">
        <w:rPr>
          <w:rFonts w:eastAsia="宋体"/>
          <w:szCs w:val="17"/>
          <w:lang w:val="en-US" w:eastAsia="zh-CN"/>
        </w:rPr>
        <w:t>t</w:t>
      </w:r>
      <w:r w:rsidR="00DF7A39" w:rsidRPr="00903E8C">
        <w:rPr>
          <w:rFonts w:eastAsia="宋体"/>
          <w:szCs w:val="17"/>
          <w:lang w:val="en-US" w:eastAsia="zh-CN"/>
        </w:rPr>
        <w:t>he pore size distribution</w:t>
      </w:r>
      <w:r w:rsidR="001B6EAF" w:rsidRPr="00903E8C">
        <w:rPr>
          <w:rFonts w:eastAsia="宋体"/>
          <w:szCs w:val="17"/>
          <w:lang w:val="en-US" w:eastAsia="zh-CN"/>
        </w:rPr>
        <w:t>, obtained using the</w:t>
      </w:r>
      <w:r w:rsidR="00DF7A39" w:rsidRPr="00903E8C">
        <w:rPr>
          <w:rFonts w:eastAsia="宋体"/>
          <w:szCs w:val="17"/>
          <w:lang w:val="en-US" w:eastAsia="zh-CN"/>
        </w:rPr>
        <w:t xml:space="preserve"> </w:t>
      </w:r>
      <w:r w:rsidR="00AE1820" w:rsidRPr="00903E8C">
        <w:rPr>
          <w:rFonts w:eastAsia="宋体"/>
          <w:szCs w:val="17"/>
          <w:lang w:val="en-US" w:eastAsia="zh-CN"/>
        </w:rPr>
        <w:t>Barrett</w:t>
      </w:r>
      <w:r w:rsidR="00AE1820" w:rsidRPr="00903E8C">
        <w:rPr>
          <w:rFonts w:eastAsia="宋体" w:hint="eastAsia"/>
          <w:szCs w:val="17"/>
          <w:lang w:val="en-US" w:eastAsia="zh-CN"/>
        </w:rPr>
        <w:t>-</w:t>
      </w:r>
      <w:r w:rsidR="00AE1820" w:rsidRPr="00903E8C">
        <w:rPr>
          <w:rFonts w:eastAsia="宋体"/>
          <w:szCs w:val="17"/>
          <w:lang w:val="en-US" w:eastAsia="zh-CN"/>
        </w:rPr>
        <w:t>Joyner</w:t>
      </w:r>
      <w:r w:rsidR="00AE1820" w:rsidRPr="00903E8C">
        <w:rPr>
          <w:rFonts w:eastAsia="宋体" w:hint="eastAsia"/>
          <w:szCs w:val="17"/>
          <w:lang w:val="en-US" w:eastAsia="zh-CN"/>
        </w:rPr>
        <w:t>-</w:t>
      </w:r>
      <w:proofErr w:type="spellStart"/>
      <w:r w:rsidR="00AE1820" w:rsidRPr="00903E8C">
        <w:rPr>
          <w:rFonts w:eastAsia="宋体"/>
          <w:szCs w:val="17"/>
          <w:lang w:val="en-US" w:eastAsia="zh-CN"/>
        </w:rPr>
        <w:t>Halenda</w:t>
      </w:r>
      <w:proofErr w:type="spellEnd"/>
      <w:r w:rsidR="00AE1820" w:rsidRPr="00903E8C">
        <w:rPr>
          <w:rFonts w:eastAsia="宋体"/>
          <w:szCs w:val="17"/>
          <w:lang w:val="en-US" w:eastAsia="zh-CN"/>
        </w:rPr>
        <w:t xml:space="preserve"> (BJH) </w:t>
      </w:r>
      <w:r w:rsidR="00215B03" w:rsidRPr="00903E8C">
        <w:rPr>
          <w:rFonts w:eastAsia="宋体"/>
          <w:szCs w:val="17"/>
          <w:lang w:val="en-US" w:eastAsia="zh-CN"/>
        </w:rPr>
        <w:t>method</w:t>
      </w:r>
      <w:r w:rsidR="001B6EAF" w:rsidRPr="00903E8C">
        <w:rPr>
          <w:rFonts w:eastAsia="宋体"/>
          <w:szCs w:val="17"/>
          <w:lang w:val="en-US" w:eastAsia="zh-CN"/>
        </w:rPr>
        <w:t xml:space="preserve">, indicates that there are </w:t>
      </w:r>
      <w:r w:rsidR="00E8718D" w:rsidRPr="00903E8C">
        <w:rPr>
          <w:rFonts w:eastAsia="宋体"/>
          <w:szCs w:val="17"/>
          <w:lang w:val="en-US" w:eastAsia="zh-CN"/>
        </w:rPr>
        <w:t>irregular</w:t>
      </w:r>
      <w:r w:rsidR="008A3102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8A3102" w:rsidRPr="00903E8C">
        <w:rPr>
          <w:rFonts w:eastAsia="宋体"/>
          <w:szCs w:val="17"/>
          <w:lang w:val="en-US" w:eastAsia="zh-CN"/>
        </w:rPr>
        <w:t>meso</w:t>
      </w:r>
      <w:r w:rsidR="00DF7A39" w:rsidRPr="00903E8C">
        <w:rPr>
          <w:rFonts w:eastAsia="宋体"/>
          <w:szCs w:val="17"/>
          <w:lang w:val="en-US" w:eastAsia="zh-CN"/>
        </w:rPr>
        <w:t>pore</w:t>
      </w:r>
      <w:r w:rsidR="00E8718D" w:rsidRPr="00903E8C">
        <w:rPr>
          <w:rFonts w:eastAsia="宋体"/>
          <w:szCs w:val="17"/>
          <w:lang w:val="en-US" w:eastAsia="zh-CN"/>
        </w:rPr>
        <w:t>s</w:t>
      </w:r>
      <w:proofErr w:type="spellEnd"/>
      <w:r w:rsidR="00DF7A39" w:rsidRPr="00903E8C">
        <w:rPr>
          <w:rFonts w:eastAsia="宋体"/>
          <w:szCs w:val="17"/>
          <w:lang w:val="en-US" w:eastAsia="zh-CN"/>
        </w:rPr>
        <w:t xml:space="preserve"> </w:t>
      </w:r>
      <w:r w:rsidR="00E8718D" w:rsidRPr="00903E8C">
        <w:rPr>
          <w:rFonts w:eastAsia="宋体"/>
          <w:szCs w:val="17"/>
          <w:lang w:val="en-US" w:eastAsia="zh-CN"/>
        </w:rPr>
        <w:t>inside the Co</w:t>
      </w:r>
      <w:r w:rsidR="00E8718D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E8718D" w:rsidRPr="00903E8C">
        <w:rPr>
          <w:rFonts w:eastAsia="宋体"/>
          <w:szCs w:val="17"/>
          <w:lang w:val="en-US" w:eastAsia="zh-CN"/>
        </w:rPr>
        <w:t>P@CN</w:t>
      </w:r>
      <w:r w:rsidR="00E8718D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84748A" w:rsidRPr="00903E8C">
        <w:rPr>
          <w:rFonts w:eastAsia="宋体"/>
          <w:szCs w:val="17"/>
          <w:lang w:val="en-US" w:eastAsia="zh-CN"/>
        </w:rPr>
        <w:t xml:space="preserve"> (Figure </w:t>
      </w:r>
      <w:r w:rsidR="00D21915" w:rsidRPr="00903E8C">
        <w:rPr>
          <w:rFonts w:eastAsia="宋体"/>
          <w:szCs w:val="17"/>
          <w:lang w:val="en-US" w:eastAsia="zh-CN"/>
        </w:rPr>
        <w:t>S</w:t>
      </w:r>
      <w:r w:rsidR="00E76335" w:rsidRPr="00903E8C">
        <w:rPr>
          <w:rFonts w:eastAsia="宋体"/>
          <w:szCs w:val="17"/>
          <w:lang w:val="en-US" w:eastAsia="zh-CN"/>
        </w:rPr>
        <w:t>9</w:t>
      </w:r>
      <w:r w:rsidR="00D21915" w:rsidRPr="00903E8C">
        <w:rPr>
          <w:rFonts w:eastAsia="宋体"/>
          <w:szCs w:val="17"/>
          <w:lang w:val="en-US" w:eastAsia="zh-CN"/>
        </w:rPr>
        <w:t>b</w:t>
      </w:r>
      <w:r w:rsidR="0084748A" w:rsidRPr="00903E8C">
        <w:rPr>
          <w:rFonts w:eastAsia="宋体"/>
          <w:szCs w:val="17"/>
          <w:lang w:val="en-US" w:eastAsia="zh-CN"/>
        </w:rPr>
        <w:t>)</w:t>
      </w:r>
      <w:r w:rsidR="00E9459B" w:rsidRPr="00903E8C">
        <w:rPr>
          <w:rFonts w:eastAsia="宋体"/>
          <w:szCs w:val="17"/>
          <w:lang w:val="en-US" w:eastAsia="zh-CN"/>
        </w:rPr>
        <w:t>.</w:t>
      </w:r>
      <w:r w:rsidR="00E8718D" w:rsidRPr="00903E8C">
        <w:rPr>
          <w:rFonts w:eastAsia="宋体"/>
          <w:szCs w:val="17"/>
          <w:lang w:val="en-US" w:eastAsia="zh-CN"/>
        </w:rPr>
        <w:t xml:space="preserve"> </w:t>
      </w:r>
      <w:r w:rsidR="001B6EAF" w:rsidRPr="00903E8C">
        <w:rPr>
          <w:rFonts w:eastAsia="宋体"/>
          <w:szCs w:val="17"/>
          <w:lang w:val="en-US" w:eastAsia="zh-CN"/>
        </w:rPr>
        <w:t xml:space="preserve">A </w:t>
      </w:r>
      <w:r w:rsidR="00697CF0" w:rsidRPr="00903E8C">
        <w:rPr>
          <w:rFonts w:eastAsia="宋体"/>
          <w:szCs w:val="17"/>
          <w:lang w:val="en-US" w:eastAsia="zh-CN"/>
        </w:rPr>
        <w:t>R</w:t>
      </w:r>
      <w:r w:rsidR="00E8718D" w:rsidRPr="00903E8C">
        <w:rPr>
          <w:rFonts w:eastAsia="宋体"/>
          <w:szCs w:val="17"/>
          <w:lang w:val="en-US" w:eastAsia="zh-CN"/>
        </w:rPr>
        <w:t>aman</w:t>
      </w:r>
      <w:r w:rsidR="00E8718D" w:rsidRPr="00903E8C">
        <w:t xml:space="preserve"> </w:t>
      </w:r>
      <w:r w:rsidR="00E8718D" w:rsidRPr="00903E8C">
        <w:rPr>
          <w:rFonts w:eastAsia="宋体"/>
          <w:szCs w:val="17"/>
          <w:lang w:val="en-US" w:eastAsia="zh-CN"/>
        </w:rPr>
        <w:t>spectrum of Co</w:t>
      </w:r>
      <w:r w:rsidR="00E8718D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E8718D" w:rsidRPr="00903E8C">
        <w:rPr>
          <w:rFonts w:eastAsia="宋体"/>
          <w:szCs w:val="17"/>
          <w:lang w:val="en-US" w:eastAsia="zh-CN"/>
        </w:rPr>
        <w:t>P@CN</w:t>
      </w:r>
      <w:r w:rsidR="00E8718D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8F075F" w:rsidRPr="00903E8C">
        <w:rPr>
          <w:rFonts w:eastAsia="宋体"/>
          <w:szCs w:val="17"/>
          <w:lang w:val="en-US" w:eastAsia="zh-CN"/>
        </w:rPr>
        <w:t>,</w:t>
      </w:r>
      <w:r w:rsidR="001B6EAF" w:rsidRPr="00903E8C">
        <w:rPr>
          <w:rFonts w:eastAsia="宋体"/>
          <w:szCs w:val="17"/>
          <w:lang w:val="en-US" w:eastAsia="zh-CN"/>
        </w:rPr>
        <w:t xml:space="preserve"> </w:t>
      </w:r>
      <w:r w:rsidR="008F075F" w:rsidRPr="00903E8C">
        <w:rPr>
          <w:rFonts w:eastAsia="宋体"/>
          <w:szCs w:val="17"/>
          <w:lang w:val="en-US" w:eastAsia="zh-CN"/>
        </w:rPr>
        <w:t>used to determine that</w:t>
      </w:r>
      <w:r w:rsidR="00E8718D" w:rsidRPr="00903E8C">
        <w:rPr>
          <w:rFonts w:eastAsia="宋体"/>
          <w:szCs w:val="17"/>
          <w:lang w:val="en-US" w:eastAsia="zh-CN"/>
        </w:rPr>
        <w:t xml:space="preserve"> I</w:t>
      </w:r>
      <w:r w:rsidR="00C47AC1" w:rsidRPr="00903E8C">
        <w:rPr>
          <w:rFonts w:eastAsia="宋体"/>
          <w:szCs w:val="17"/>
          <w:vertAlign w:val="subscript"/>
          <w:lang w:val="en-US" w:eastAsia="zh-CN"/>
        </w:rPr>
        <w:t>D</w:t>
      </w:r>
      <w:r w:rsidR="00C47AC1" w:rsidRPr="00903E8C">
        <w:rPr>
          <w:rFonts w:eastAsia="宋体"/>
          <w:szCs w:val="17"/>
          <w:lang w:val="en-US" w:eastAsia="zh-CN"/>
        </w:rPr>
        <w:t>/I</w:t>
      </w:r>
      <w:r w:rsidR="00C47AC1" w:rsidRPr="00903E8C">
        <w:rPr>
          <w:rFonts w:eastAsia="宋体"/>
          <w:szCs w:val="17"/>
          <w:vertAlign w:val="subscript"/>
          <w:lang w:val="en-US" w:eastAsia="zh-CN"/>
        </w:rPr>
        <w:t>G</w:t>
      </w:r>
      <w:r w:rsidR="00C47AC1" w:rsidRPr="00903E8C">
        <w:rPr>
          <w:rFonts w:eastAsia="宋体"/>
          <w:szCs w:val="17"/>
          <w:lang w:val="en-US" w:eastAsia="zh-CN"/>
        </w:rPr>
        <w:t xml:space="preserve"> </w:t>
      </w:r>
      <w:r w:rsidR="008F075F" w:rsidRPr="00903E8C">
        <w:rPr>
          <w:rFonts w:eastAsia="宋体"/>
          <w:szCs w:val="17"/>
          <w:lang w:val="en-US" w:eastAsia="zh-CN"/>
        </w:rPr>
        <w:t xml:space="preserve">is equal to </w:t>
      </w:r>
      <w:r w:rsidR="00C47AC1" w:rsidRPr="00903E8C">
        <w:rPr>
          <w:rFonts w:eastAsia="宋体"/>
          <w:szCs w:val="17"/>
          <w:lang w:val="en-US" w:eastAsia="zh-CN"/>
        </w:rPr>
        <w:t xml:space="preserve">0.99, </w:t>
      </w:r>
      <w:r w:rsidR="008F075F" w:rsidRPr="00903E8C">
        <w:rPr>
          <w:rFonts w:eastAsia="宋体"/>
          <w:szCs w:val="17"/>
          <w:lang w:val="en-US" w:eastAsia="zh-CN"/>
        </w:rPr>
        <w:t xml:space="preserve">reveals </w:t>
      </w:r>
      <w:r w:rsidR="00CB1E86" w:rsidRPr="00903E8C">
        <w:rPr>
          <w:rFonts w:eastAsia="宋体"/>
          <w:szCs w:val="17"/>
          <w:lang w:val="en-US" w:eastAsia="zh-CN"/>
        </w:rPr>
        <w:t xml:space="preserve">the coexistence of both </w:t>
      </w:r>
      <w:r w:rsidR="00C47AC1" w:rsidRPr="00903E8C">
        <w:rPr>
          <w:rFonts w:eastAsia="宋体"/>
          <w:szCs w:val="17"/>
          <w:lang w:val="en-US" w:eastAsia="zh-CN"/>
        </w:rPr>
        <w:t xml:space="preserve">defects </w:t>
      </w:r>
      <w:r w:rsidR="00CB1E86" w:rsidRPr="00903E8C">
        <w:rPr>
          <w:rFonts w:eastAsia="宋体"/>
          <w:szCs w:val="17"/>
          <w:lang w:val="en-US" w:eastAsia="zh-CN"/>
        </w:rPr>
        <w:t>and sp</w:t>
      </w:r>
      <w:r w:rsidR="00CB1E86" w:rsidRPr="00903E8C">
        <w:rPr>
          <w:rFonts w:eastAsia="宋体"/>
          <w:szCs w:val="17"/>
          <w:vertAlign w:val="superscript"/>
          <w:lang w:val="en-US" w:eastAsia="zh-CN"/>
        </w:rPr>
        <w:t>2</w:t>
      </w:r>
      <w:r w:rsidR="00CB1E86" w:rsidRPr="00903E8C">
        <w:rPr>
          <w:rFonts w:eastAsia="宋体"/>
          <w:szCs w:val="17"/>
          <w:lang w:val="en-US" w:eastAsia="zh-CN"/>
        </w:rPr>
        <w:t xml:space="preserve">-bonded graphitic sheets </w:t>
      </w:r>
      <w:r w:rsidR="00C47AC1" w:rsidRPr="00903E8C">
        <w:rPr>
          <w:rFonts w:eastAsia="宋体"/>
          <w:szCs w:val="17"/>
          <w:lang w:val="en-US" w:eastAsia="zh-CN"/>
        </w:rPr>
        <w:t>inside the nitrogen doped carbon matrix</w:t>
      </w:r>
      <w:r w:rsidR="00DE52B3" w:rsidRPr="00903E8C">
        <w:rPr>
          <w:rFonts w:eastAsia="宋体"/>
          <w:szCs w:val="17"/>
          <w:lang w:val="en-US" w:eastAsia="zh-CN"/>
        </w:rPr>
        <w:t xml:space="preserve"> </w:t>
      </w:r>
      <w:r w:rsidR="00C47AC1" w:rsidRPr="00903E8C">
        <w:rPr>
          <w:rFonts w:eastAsia="宋体"/>
          <w:szCs w:val="17"/>
          <w:lang w:val="en-US" w:eastAsia="zh-CN"/>
        </w:rPr>
        <w:t xml:space="preserve">(Figure </w:t>
      </w:r>
      <w:r w:rsidR="00D21915" w:rsidRPr="00903E8C">
        <w:rPr>
          <w:rFonts w:eastAsia="宋体"/>
          <w:szCs w:val="17"/>
          <w:lang w:val="en-US" w:eastAsia="zh-CN"/>
        </w:rPr>
        <w:t>S</w:t>
      </w:r>
      <w:r w:rsidR="00E76335" w:rsidRPr="00903E8C">
        <w:rPr>
          <w:rFonts w:eastAsia="宋体"/>
          <w:szCs w:val="17"/>
          <w:lang w:val="en-US" w:eastAsia="zh-CN"/>
        </w:rPr>
        <w:t>10</w:t>
      </w:r>
      <w:r w:rsidR="00C47AC1" w:rsidRPr="00903E8C">
        <w:rPr>
          <w:rFonts w:eastAsia="宋体"/>
          <w:szCs w:val="17"/>
          <w:lang w:val="en-US" w:eastAsia="zh-CN"/>
        </w:rPr>
        <w:t>).</w:t>
      </w:r>
    </w:p>
    <w:p w14:paraId="696FBCA6" w14:textId="0E12B539" w:rsidR="00620BE4" w:rsidRPr="00903E8C" w:rsidRDefault="00203C3C" w:rsidP="00C10DE3">
      <w:pPr>
        <w:pStyle w:val="P1withIndendation"/>
        <w:spacing w:after="0"/>
        <w:ind w:firstLineChars="100" w:firstLine="170"/>
        <w:rPr>
          <w:rFonts w:eastAsia="宋体"/>
          <w:szCs w:val="17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t>Co-based catalysts have found wide application</w:t>
      </w:r>
      <w:r w:rsidR="008A3102" w:rsidRPr="00903E8C">
        <w:rPr>
          <w:rFonts w:eastAsia="宋体"/>
          <w:szCs w:val="17"/>
          <w:lang w:val="en-US" w:eastAsia="zh-CN"/>
        </w:rPr>
        <w:t>s</w:t>
      </w:r>
      <w:r w:rsidRPr="00903E8C">
        <w:rPr>
          <w:rFonts w:eastAsia="宋体"/>
          <w:szCs w:val="17"/>
          <w:lang w:val="en-US" w:eastAsia="zh-CN"/>
        </w:rPr>
        <w:t xml:space="preserve"> in both electrochemical</w:t>
      </w:r>
      <w:r w:rsidR="00BC376A" w:rsidRPr="00903E8C">
        <w:rPr>
          <w:rFonts w:eastAsia="宋体"/>
          <w:szCs w:val="17"/>
          <w:lang w:val="en-US" w:eastAsia="zh-CN"/>
        </w:rPr>
        <w:t>ly and thermally driven</w:t>
      </w:r>
      <w:r w:rsidRPr="00903E8C">
        <w:rPr>
          <w:rFonts w:eastAsia="宋体"/>
          <w:szCs w:val="17"/>
          <w:lang w:val="en-US" w:eastAsia="zh-CN"/>
        </w:rPr>
        <w:t xml:space="preserve"> catalysis.</w:t>
      </w:r>
      <w:r w:rsidR="00697CF0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PEVuZE5vdGU+PENpdGU+PEF1dGhvcj5XZXN0ZXJoYXVzPC9BdXRob3I+PFllYXI+MjAxMzwvWWVh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szCs w:val="17"/>
          <w:lang w:val="en-US" w:eastAsia="zh-CN"/>
        </w:rPr>
        <w:fldChar w:fldCharType="begin">
          <w:fldData xml:space="preserve">PEVuZE5vdGU+PENpdGU+PEF1dGhvcj5XZXN0ZXJoYXVzPC9BdXRob3I+PFllYXI+MjAxMzwvWWVh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</w:fldData>
        </w:fldChar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szCs w:val="17"/>
          <w:lang w:val="en-US" w:eastAsia="zh-CN"/>
        </w:rPr>
      </w:r>
      <w:r w:rsidR="00380EC9" w:rsidRPr="00903E8C">
        <w:rPr>
          <w:rFonts w:eastAsia="宋体"/>
          <w:szCs w:val="17"/>
          <w:lang w:val="en-US" w:eastAsia="zh-CN"/>
        </w:rPr>
        <w:fldChar w:fldCharType="end"/>
      </w:r>
      <w:r w:rsidR="00697CF0" w:rsidRPr="00903E8C">
        <w:rPr>
          <w:rFonts w:eastAsia="宋体"/>
          <w:szCs w:val="17"/>
          <w:lang w:val="en-US" w:eastAsia="zh-CN"/>
        </w:rPr>
      </w:r>
      <w:r w:rsidR="00697CF0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25" w:tooltip="Sahoo, 2017 #22823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9a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 xml:space="preserve">, </w:t>
      </w:r>
      <w:hyperlink w:anchor="_ENREF_43" w:tooltip="Westerhaus, 2013 #10902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18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697CF0" w:rsidRPr="00903E8C">
        <w:rPr>
          <w:rFonts w:eastAsia="宋体"/>
          <w:szCs w:val="17"/>
          <w:lang w:val="en-US" w:eastAsia="zh-CN"/>
        </w:rPr>
        <w:fldChar w:fldCharType="end"/>
      </w:r>
      <w:r w:rsidRPr="00903E8C">
        <w:rPr>
          <w:rFonts w:eastAsia="宋体"/>
          <w:szCs w:val="17"/>
          <w:lang w:val="en-US" w:eastAsia="zh-CN"/>
        </w:rPr>
        <w:t xml:space="preserve"> For example, </w:t>
      </w:r>
      <w:proofErr w:type="spellStart"/>
      <w:r w:rsidRPr="00903E8C">
        <w:rPr>
          <w:rFonts w:eastAsia="宋体"/>
          <w:szCs w:val="17"/>
          <w:lang w:val="en-US" w:eastAsia="zh-CN"/>
        </w:rPr>
        <w:t>Beller</w:t>
      </w:r>
      <w:proofErr w:type="spellEnd"/>
      <w:r w:rsidRPr="00903E8C">
        <w:rPr>
          <w:rFonts w:eastAsia="宋体"/>
          <w:szCs w:val="17"/>
          <w:lang w:val="en-US" w:eastAsia="zh-CN"/>
        </w:rPr>
        <w:t xml:space="preserve"> </w:t>
      </w:r>
      <w:r w:rsidRPr="00903E8C">
        <w:rPr>
          <w:rFonts w:eastAsia="宋体"/>
          <w:i/>
          <w:szCs w:val="17"/>
          <w:lang w:val="en-US" w:eastAsia="zh-CN"/>
        </w:rPr>
        <w:t>et al</w:t>
      </w:r>
      <w:r w:rsidRPr="00903E8C">
        <w:rPr>
          <w:rFonts w:eastAsia="宋体"/>
          <w:szCs w:val="17"/>
          <w:lang w:val="en-US" w:eastAsia="zh-CN"/>
        </w:rPr>
        <w:t xml:space="preserve"> </w:t>
      </w:r>
      <w:r w:rsidR="00C53DDD" w:rsidRPr="00903E8C">
        <w:rPr>
          <w:rFonts w:eastAsia="宋体"/>
          <w:szCs w:val="17"/>
          <w:lang w:val="en-US" w:eastAsia="zh-CN"/>
        </w:rPr>
        <w:t xml:space="preserve">recently </w:t>
      </w:r>
      <w:r w:rsidRPr="00903E8C">
        <w:rPr>
          <w:rFonts w:eastAsia="宋体"/>
          <w:szCs w:val="17"/>
          <w:lang w:val="en-US" w:eastAsia="zh-CN"/>
        </w:rPr>
        <w:t xml:space="preserve">reported an </w:t>
      </w:r>
      <w:r w:rsidR="002320EC" w:rsidRPr="00903E8C">
        <w:rPr>
          <w:rFonts w:eastAsia="宋体"/>
          <w:szCs w:val="17"/>
          <w:lang w:val="en-US" w:eastAsia="zh-CN"/>
        </w:rPr>
        <w:t>interesting</w:t>
      </w:r>
      <w:r w:rsidRPr="00903E8C">
        <w:rPr>
          <w:rFonts w:eastAsia="宋体"/>
          <w:szCs w:val="17"/>
          <w:lang w:val="en-US" w:eastAsia="zh-CN"/>
        </w:rPr>
        <w:t xml:space="preserve"> work using </w:t>
      </w:r>
      <w:r w:rsidR="00C53DDD" w:rsidRPr="00903E8C">
        <w:rPr>
          <w:rFonts w:eastAsia="宋体"/>
          <w:szCs w:val="17"/>
          <w:lang w:val="en-US" w:eastAsia="zh-CN"/>
        </w:rPr>
        <w:t>a</w:t>
      </w:r>
      <w:r w:rsidRPr="00903E8C">
        <w:rPr>
          <w:rFonts w:eastAsia="宋体"/>
          <w:szCs w:val="17"/>
          <w:lang w:val="en-US" w:eastAsia="zh-CN"/>
        </w:rPr>
        <w:t xml:space="preserve"> Co-MOF derived </w:t>
      </w:r>
      <w:r w:rsidR="000A6CC4" w:rsidRPr="00903E8C">
        <w:rPr>
          <w:rFonts w:eastAsia="宋体"/>
          <w:szCs w:val="17"/>
          <w:lang w:val="en-US" w:eastAsia="zh-CN"/>
        </w:rPr>
        <w:t>compos</w:t>
      </w:r>
      <w:r w:rsidR="000B4504" w:rsidRPr="00903E8C">
        <w:rPr>
          <w:rFonts w:eastAsia="宋体"/>
          <w:szCs w:val="17"/>
          <w:lang w:val="en-US" w:eastAsia="zh-CN"/>
        </w:rPr>
        <w:t>i</w:t>
      </w:r>
      <w:r w:rsidR="00BC376A" w:rsidRPr="00903E8C">
        <w:rPr>
          <w:rFonts w:eastAsia="宋体"/>
          <w:szCs w:val="17"/>
          <w:lang w:val="en-US" w:eastAsia="zh-CN"/>
        </w:rPr>
        <w:t>te</w:t>
      </w:r>
      <w:r w:rsidR="000A6CC4" w:rsidRPr="00903E8C">
        <w:rPr>
          <w:rFonts w:eastAsia="宋体"/>
          <w:szCs w:val="17"/>
          <w:lang w:val="en-US" w:eastAsia="zh-CN"/>
        </w:rPr>
        <w:t xml:space="preserve"> </w:t>
      </w:r>
      <w:r w:rsidRPr="00903E8C">
        <w:rPr>
          <w:rFonts w:eastAsia="宋体"/>
          <w:szCs w:val="17"/>
          <w:lang w:val="en-US" w:eastAsia="zh-CN"/>
        </w:rPr>
        <w:t xml:space="preserve">for </w:t>
      </w:r>
      <w:r w:rsidR="00DE52B3" w:rsidRPr="00903E8C">
        <w:rPr>
          <w:rFonts w:eastAsia="宋体"/>
          <w:szCs w:val="17"/>
          <w:lang w:val="en-US" w:eastAsia="zh-CN"/>
        </w:rPr>
        <w:t>the</w:t>
      </w:r>
      <w:r w:rsidR="00BC376A" w:rsidRPr="00903E8C">
        <w:rPr>
          <w:rFonts w:eastAsia="宋体"/>
          <w:szCs w:val="17"/>
          <w:lang w:val="en-US" w:eastAsia="zh-CN"/>
        </w:rPr>
        <w:t xml:space="preserve"> synthesis </w:t>
      </w:r>
      <w:r w:rsidR="00DE52B3" w:rsidRPr="00903E8C">
        <w:rPr>
          <w:rFonts w:eastAsia="宋体"/>
          <w:szCs w:val="17"/>
          <w:lang w:val="en-US" w:eastAsia="zh-CN"/>
        </w:rPr>
        <w:t>of</w:t>
      </w:r>
      <w:r w:rsidR="00BC376A" w:rsidRPr="00903E8C">
        <w:rPr>
          <w:rFonts w:eastAsia="宋体"/>
          <w:szCs w:val="17"/>
          <w:lang w:val="en-US" w:eastAsia="zh-CN"/>
        </w:rPr>
        <w:t xml:space="preserve"> a wide array of amines</w:t>
      </w:r>
      <w:r w:rsidRPr="00903E8C">
        <w:rPr>
          <w:rFonts w:eastAsia="宋体"/>
          <w:szCs w:val="17"/>
          <w:lang w:val="en-US" w:eastAsia="zh-CN"/>
        </w:rPr>
        <w:t>.</w:t>
      </w:r>
      <w:r w:rsidR="00697CF0" w:rsidRPr="00903E8C">
        <w:rPr>
          <w:rFonts w:eastAsia="宋体"/>
          <w:szCs w:val="17"/>
          <w:lang w:val="en-US" w:eastAsia="zh-CN"/>
        </w:rPr>
        <w:fldChar w:fldCharType="begin"/>
      </w:r>
      <w:r w:rsidR="00380EC9" w:rsidRPr="00903E8C">
        <w:rPr>
          <w:rFonts w:eastAsia="宋体"/>
          <w:szCs w:val="17"/>
          <w:lang w:val="en-US" w:eastAsia="zh-CN"/>
        </w:rPr>
        <w:instrText xml:space="preserve"> ADDIN EN.CITE &lt;EndNote&gt;&lt;Cite&gt;&lt;Author&gt;Jagadeesh&lt;/Author&gt;&lt;Year&gt;2017&lt;/Year&gt;&lt;RecNum&gt;23317&lt;/RecNum&gt;&lt;DisplayText&gt;&lt;style face="superscript"&gt;[6]&lt;/style&gt;&lt;/DisplayText&gt;&lt;record&gt;&lt;rec-number&gt;23317&lt;/rec-number&gt;&lt;foreign-keys&gt;&lt;key app="EN" db-id="x2wvet2s5xwpsdee2f5xsd9o5s2xffadte9a" timestamp="1506797389"&gt;23317&lt;/key&gt;&lt;/foreign-keys&gt;&lt;ref-type name="Journal Article"&gt;17&lt;/ref-type&gt;&lt;contributors&gt;&lt;authors&gt;&lt;author&gt;Jagadeesh, Rajenahally V.&lt;/author&gt;&lt;author&gt;Murugesan, Kathiravan&lt;/author&gt;&lt;author&gt;Alshammari, Ahmad S.&lt;/author&gt;&lt;author&gt;Neumann, Helfried&lt;/author&gt;&lt;author&gt;Pohl, Marga-Martina&lt;/author&gt;&lt;author&gt;Radnik, Jörg&lt;/author&gt;&lt;author&gt;Beller, Matthias&lt;/author&gt;&lt;/authors&gt;&lt;/contributors&gt;&lt;titles&gt;&lt;title&gt;MOF-derived cobalt nanoparticles catalyze a general synthesis of amines&lt;/title&gt;&lt;secondary-title&gt;Science&lt;/secondary-title&gt;&lt;/titles&gt;&lt;periodical&gt;&lt;full-title&gt;Science&lt;/full-title&gt;&lt;abbr-1&gt;Science&lt;/abbr-1&gt;&lt;abbr-2&gt;Science&lt;/abbr-2&gt;&lt;/periodical&gt;&lt;dates&gt;&lt;year&gt;2017&lt;/year&gt;&lt;/dates&gt;&lt;label&gt;&lt;style face="normal" font="default" size="100%"&gt;WD&lt;/style&gt;&lt;style face="normal" font="default" charset="134" size="100%"&gt;641&lt;/style&gt;&lt;/label&gt;&lt;urls&gt;&lt;/urls&gt;&lt;electronic-resource-num&gt;10.1126/science.aan6245&lt;/electronic-resource-num&gt;&lt;research-notes&gt;&lt;style face="normal" font="default" size="100%"&gt;Beller-Science: Co-MOF-XC&lt;/style&gt;&lt;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style face="normal" font="default" charset="134" size="100%"&gt;-72&lt;/style&gt;&lt;style face="normal" font="default" size="100%"&gt;R&lt;/style&gt;&lt;style face="normal"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活性炭上负载制备钴催化剂在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&lt;/style&gt;&lt;style face="normal" font="default" size="100%"&gt;NH&lt;/style&gt;&lt;style face="normal" font="default" charset="134" size="100%"&gt;3-&lt;/style&gt;&lt;style face="normal" font="default" size="100%"&gt;H2&lt;/style&gt;&lt;style face="normal" font="default" charset="134" size="100%"&gt;</w:instrText>
      </w:r>
      <w:r w:rsidR="00380EC9" w:rsidRPr="00903E8C">
        <w:rPr>
          <w:rFonts w:eastAsia="宋体" w:hint="eastAsia"/>
          <w:szCs w:val="17"/>
          <w:lang w:val="en-US" w:eastAsia="zh-CN"/>
        </w:rPr>
        <w:instrText>氨气氢气下催化胺合成</w:instrText>
      </w:r>
      <w:r w:rsidR="00380EC9" w:rsidRPr="00903E8C">
        <w:rPr>
          <w:rFonts w:eastAsia="宋体" w:hint="eastAsia"/>
          <w:szCs w:val="17"/>
          <w:lang w:val="en-US" w:eastAsia="zh-CN"/>
        </w:rPr>
        <w:instrText>-</w:instrText>
      </w:r>
      <w:r w:rsidR="00380EC9" w:rsidRPr="00903E8C">
        <w:rPr>
          <w:rFonts w:eastAsia="宋体" w:hint="eastAsia"/>
          <w:szCs w:val="17"/>
          <w:lang w:val="en-US" w:eastAsia="zh-CN"/>
        </w:rPr>
        <w:instrText>贝勒</w:instrText>
      </w:r>
      <w:r w:rsidR="00380EC9" w:rsidRPr="00903E8C">
        <w:rPr>
          <w:rFonts w:eastAsia="宋体" w:hint="eastAsia"/>
          <w:szCs w:val="17"/>
          <w:lang w:val="en-US" w:eastAsia="zh-CN"/>
        </w:rPr>
        <w:instrText>&lt;/style&gt;&lt;/research-notes&gt;&lt;/record&gt;&lt;</w:instrText>
      </w:r>
      <w:r w:rsidR="00380EC9" w:rsidRPr="00903E8C">
        <w:rPr>
          <w:rFonts w:eastAsia="宋体"/>
          <w:szCs w:val="17"/>
          <w:lang w:val="en-US" w:eastAsia="zh-CN"/>
        </w:rPr>
        <w:instrText>/Cite&gt;&lt;/EndNote&gt;</w:instrText>
      </w:r>
      <w:r w:rsidR="00697CF0" w:rsidRPr="00903E8C">
        <w:rPr>
          <w:rFonts w:eastAsia="宋体"/>
          <w:szCs w:val="17"/>
          <w:lang w:val="en-US" w:eastAsia="zh-CN"/>
        </w:rPr>
        <w:fldChar w:fldCharType="separate"/>
      </w:r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[</w:t>
      </w:r>
      <w:hyperlink w:anchor="_ENREF_20" w:tooltip="Jagadeesh, 2017 #23317" w:history="1">
        <w:r w:rsidR="004A732A" w:rsidRPr="00903E8C">
          <w:rPr>
            <w:rFonts w:eastAsia="宋体"/>
            <w:noProof/>
            <w:szCs w:val="17"/>
            <w:vertAlign w:val="superscript"/>
            <w:lang w:val="en-US" w:eastAsia="zh-CN"/>
          </w:rPr>
          <w:t>6</w:t>
        </w:r>
      </w:hyperlink>
      <w:r w:rsidR="00380EC9" w:rsidRPr="00903E8C">
        <w:rPr>
          <w:rFonts w:eastAsia="宋体"/>
          <w:noProof/>
          <w:szCs w:val="17"/>
          <w:vertAlign w:val="superscript"/>
          <w:lang w:val="en-US" w:eastAsia="zh-CN"/>
        </w:rPr>
        <w:t>]</w:t>
      </w:r>
      <w:r w:rsidR="00697CF0" w:rsidRPr="00903E8C">
        <w:rPr>
          <w:rFonts w:eastAsia="宋体"/>
          <w:szCs w:val="17"/>
          <w:lang w:val="en-US" w:eastAsia="zh-CN"/>
        </w:rPr>
        <w:fldChar w:fldCharType="end"/>
      </w:r>
      <w:r w:rsidRPr="00903E8C">
        <w:rPr>
          <w:rFonts w:eastAsia="宋体"/>
          <w:szCs w:val="17"/>
          <w:lang w:val="en-US" w:eastAsia="zh-CN"/>
        </w:rPr>
        <w:t xml:space="preserve"> </w:t>
      </w:r>
      <w:r w:rsidR="000A6CC4" w:rsidRPr="00903E8C">
        <w:rPr>
          <w:rFonts w:eastAsia="宋体"/>
          <w:szCs w:val="17"/>
          <w:lang w:val="en-US" w:eastAsia="zh-CN"/>
        </w:rPr>
        <w:t xml:space="preserve">Considering the importance of amines </w:t>
      </w:r>
      <w:r w:rsidR="00DE52B3" w:rsidRPr="00903E8C">
        <w:rPr>
          <w:rFonts w:eastAsia="宋体"/>
          <w:szCs w:val="17"/>
          <w:lang w:val="en-US" w:eastAsia="zh-CN"/>
        </w:rPr>
        <w:t>in</w:t>
      </w:r>
      <w:r w:rsidR="000A6CC4" w:rsidRPr="00903E8C">
        <w:rPr>
          <w:rFonts w:eastAsia="宋体"/>
          <w:szCs w:val="17"/>
          <w:lang w:val="en-US" w:eastAsia="zh-CN"/>
        </w:rPr>
        <w:t xml:space="preserve"> the modern </w:t>
      </w:r>
      <w:r w:rsidR="00BC376A" w:rsidRPr="00903E8C">
        <w:rPr>
          <w:rFonts w:eastAsia="宋体"/>
          <w:szCs w:val="17"/>
          <w:lang w:val="en-US" w:eastAsia="zh-CN"/>
        </w:rPr>
        <w:t xml:space="preserve">chemical </w:t>
      </w:r>
      <w:r w:rsidR="000A6CC4" w:rsidRPr="00903E8C">
        <w:rPr>
          <w:rFonts w:eastAsia="宋体"/>
          <w:szCs w:val="17"/>
          <w:lang w:val="en-US" w:eastAsia="zh-CN"/>
        </w:rPr>
        <w:t xml:space="preserve">industry, we decided to </w:t>
      </w:r>
      <w:r w:rsidR="00BC376A" w:rsidRPr="00903E8C">
        <w:rPr>
          <w:rFonts w:eastAsia="宋体"/>
          <w:szCs w:val="17"/>
          <w:lang w:val="en-US" w:eastAsia="zh-CN"/>
        </w:rPr>
        <w:t>explore the</w:t>
      </w:r>
      <w:r w:rsidR="000A6CC4" w:rsidRPr="00903E8C">
        <w:rPr>
          <w:rFonts w:eastAsia="宋体"/>
          <w:szCs w:val="17"/>
          <w:lang w:val="en-US" w:eastAsia="zh-CN"/>
        </w:rPr>
        <w:t xml:space="preserve"> hydrogenation of </w:t>
      </w:r>
      <w:proofErr w:type="spellStart"/>
      <w:r w:rsidR="000B4504" w:rsidRPr="00903E8C">
        <w:rPr>
          <w:rFonts w:eastAsia="宋体"/>
          <w:szCs w:val="17"/>
          <w:lang w:val="en-US" w:eastAsia="zh-CN"/>
        </w:rPr>
        <w:t>nitroarenes</w:t>
      </w:r>
      <w:proofErr w:type="spellEnd"/>
      <w:r w:rsidR="000A6CC4" w:rsidRPr="00903E8C">
        <w:rPr>
          <w:rFonts w:eastAsia="宋体"/>
          <w:szCs w:val="17"/>
          <w:lang w:val="en-US" w:eastAsia="zh-CN"/>
        </w:rPr>
        <w:t xml:space="preserve"> to anilines a</w:t>
      </w:r>
      <w:r w:rsidR="00457D33" w:rsidRPr="00903E8C">
        <w:rPr>
          <w:rFonts w:eastAsia="宋体"/>
          <w:szCs w:val="17"/>
          <w:lang w:val="en-US" w:eastAsia="zh-CN"/>
        </w:rPr>
        <w:t>s a proof of concept application for the new Co</w:t>
      </w:r>
      <w:r w:rsidR="00457D33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457D33" w:rsidRPr="00903E8C">
        <w:rPr>
          <w:rFonts w:eastAsia="宋体"/>
          <w:szCs w:val="17"/>
          <w:lang w:val="en-US" w:eastAsia="zh-CN"/>
        </w:rPr>
        <w:t>P@CN</w:t>
      </w:r>
      <w:r w:rsidR="00457D33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457D33" w:rsidRPr="00903E8C">
        <w:rPr>
          <w:rFonts w:eastAsia="宋体"/>
          <w:szCs w:val="17"/>
          <w:lang w:val="en-US" w:eastAsia="zh-CN"/>
        </w:rPr>
        <w:t xml:space="preserve"> composite</w:t>
      </w:r>
      <w:r w:rsidR="00C10DE3" w:rsidRPr="00903E8C">
        <w:rPr>
          <w:rFonts w:eastAsia="宋体"/>
          <w:szCs w:val="17"/>
          <w:lang w:val="en-US" w:eastAsia="zh-CN"/>
        </w:rPr>
        <w:t>.</w:t>
      </w:r>
    </w:p>
    <w:p w14:paraId="33665D26" w14:textId="5EE2A93B" w:rsidR="00AB4C38" w:rsidRPr="00903E8C" w:rsidRDefault="00C53DDD" w:rsidP="00C10DE3">
      <w:pPr>
        <w:pStyle w:val="P1withIndendation"/>
        <w:spacing w:after="0"/>
        <w:ind w:firstLineChars="100" w:firstLine="170"/>
        <w:rPr>
          <w:rFonts w:eastAsia="宋体"/>
          <w:szCs w:val="17"/>
          <w:lang w:val="en-US" w:eastAsia="zh-CN"/>
        </w:rPr>
      </w:pPr>
      <w:r w:rsidRPr="00903E8C">
        <w:rPr>
          <w:rFonts w:eastAsia="宋体"/>
          <w:szCs w:val="17"/>
          <w:lang w:val="en-US" w:eastAsia="zh-CN"/>
        </w:rPr>
        <w:t xml:space="preserve">First, </w:t>
      </w:r>
      <w:r w:rsidR="00BC376A" w:rsidRPr="00903E8C">
        <w:rPr>
          <w:rFonts w:eastAsia="宋体"/>
          <w:szCs w:val="17"/>
          <w:lang w:val="en-US" w:eastAsia="zh-CN"/>
        </w:rPr>
        <w:t>c</w:t>
      </w:r>
      <w:r w:rsidR="00185C01" w:rsidRPr="00903E8C">
        <w:rPr>
          <w:rFonts w:eastAsia="宋体"/>
          <w:szCs w:val="17"/>
          <w:lang w:val="en-US" w:eastAsia="zh-CN"/>
        </w:rPr>
        <w:t>ontrol experiment</w:t>
      </w:r>
      <w:r w:rsidR="00D9016D" w:rsidRPr="00903E8C">
        <w:rPr>
          <w:rFonts w:eastAsia="宋体"/>
          <w:szCs w:val="17"/>
          <w:lang w:val="en-US" w:eastAsia="zh-CN"/>
        </w:rPr>
        <w:t>s</w:t>
      </w:r>
      <w:r w:rsidR="00185C01" w:rsidRPr="00903E8C">
        <w:rPr>
          <w:rFonts w:eastAsia="宋体"/>
          <w:szCs w:val="17"/>
          <w:lang w:val="en-US" w:eastAsia="zh-CN"/>
        </w:rPr>
        <w:t xml:space="preserve"> </w:t>
      </w:r>
      <w:r w:rsidR="00D9016D" w:rsidRPr="00903E8C">
        <w:rPr>
          <w:rFonts w:eastAsia="宋体"/>
          <w:szCs w:val="17"/>
          <w:lang w:val="en-US" w:eastAsia="zh-CN"/>
        </w:rPr>
        <w:t xml:space="preserve">were </w:t>
      </w:r>
      <w:r w:rsidR="00BC376A" w:rsidRPr="00903E8C">
        <w:rPr>
          <w:rFonts w:eastAsia="宋体"/>
          <w:szCs w:val="17"/>
          <w:lang w:val="en-US" w:eastAsia="zh-CN"/>
        </w:rPr>
        <w:t>developed to show that the</w:t>
      </w:r>
      <w:r w:rsidR="00185C01" w:rsidRPr="00903E8C">
        <w:rPr>
          <w:rFonts w:eastAsia="宋体"/>
          <w:szCs w:val="17"/>
          <w:lang w:val="en-US" w:eastAsia="zh-CN"/>
        </w:rPr>
        <w:t xml:space="preserve"> hydrogenation of </w:t>
      </w:r>
      <w:proofErr w:type="spellStart"/>
      <w:r w:rsidR="000B4504" w:rsidRPr="00903E8C">
        <w:rPr>
          <w:rFonts w:eastAsia="宋体"/>
          <w:szCs w:val="17"/>
          <w:lang w:val="en-US" w:eastAsia="zh-CN"/>
        </w:rPr>
        <w:t>nitroarenes</w:t>
      </w:r>
      <w:proofErr w:type="spellEnd"/>
      <w:r w:rsidR="00185C01" w:rsidRPr="00903E8C">
        <w:rPr>
          <w:rFonts w:eastAsia="宋体"/>
          <w:szCs w:val="17"/>
          <w:lang w:val="en-US" w:eastAsia="zh-CN"/>
        </w:rPr>
        <w:t xml:space="preserve"> to anilines could not be </w:t>
      </w:r>
      <w:r w:rsidR="00BC376A" w:rsidRPr="00903E8C">
        <w:rPr>
          <w:rFonts w:eastAsia="宋体"/>
          <w:szCs w:val="17"/>
          <w:lang w:val="en-US" w:eastAsia="zh-CN"/>
        </w:rPr>
        <w:t>achieved</w:t>
      </w:r>
      <w:r w:rsidR="00185C01" w:rsidRPr="00903E8C">
        <w:rPr>
          <w:rFonts w:eastAsia="宋体"/>
          <w:szCs w:val="17"/>
          <w:lang w:val="en-US" w:eastAsia="zh-CN"/>
        </w:rPr>
        <w:t xml:space="preserve"> without </w:t>
      </w:r>
      <w:r w:rsidR="00BC376A" w:rsidRPr="00903E8C">
        <w:rPr>
          <w:rFonts w:eastAsia="宋体"/>
          <w:szCs w:val="17"/>
          <w:lang w:val="en-US" w:eastAsia="zh-CN"/>
        </w:rPr>
        <w:t>a catalyst</w:t>
      </w:r>
      <w:r w:rsidR="00D9016D" w:rsidRPr="00903E8C">
        <w:rPr>
          <w:rFonts w:eastAsia="宋体"/>
          <w:szCs w:val="17"/>
          <w:lang w:val="en-US" w:eastAsia="zh-CN"/>
        </w:rPr>
        <w:t xml:space="preserve"> or </w:t>
      </w:r>
      <w:r w:rsidR="003F4729" w:rsidRPr="00903E8C">
        <w:rPr>
          <w:rFonts w:eastAsia="宋体"/>
          <w:szCs w:val="17"/>
          <w:lang w:val="en-US" w:eastAsia="zh-CN"/>
        </w:rPr>
        <w:t xml:space="preserve">in the </w:t>
      </w:r>
      <w:r w:rsidR="00BC376A" w:rsidRPr="00903E8C">
        <w:rPr>
          <w:rFonts w:eastAsia="宋体"/>
          <w:szCs w:val="17"/>
          <w:lang w:val="en-US" w:eastAsia="zh-CN"/>
        </w:rPr>
        <w:t xml:space="preserve">presence of the original </w:t>
      </w:r>
      <w:r w:rsidR="00185C01" w:rsidRPr="00903E8C">
        <w:rPr>
          <w:rFonts w:eastAsia="宋体"/>
          <w:szCs w:val="17"/>
          <w:lang w:val="en-US" w:eastAsia="zh-CN"/>
        </w:rPr>
        <w:t xml:space="preserve">ZIF-67 </w:t>
      </w:r>
      <w:r w:rsidR="00BC376A" w:rsidRPr="00903E8C">
        <w:rPr>
          <w:rFonts w:eastAsia="宋体"/>
          <w:szCs w:val="17"/>
          <w:lang w:val="en-US" w:eastAsia="zh-CN"/>
        </w:rPr>
        <w:t>structure</w:t>
      </w:r>
      <w:r w:rsidR="003F4729" w:rsidRPr="00903E8C">
        <w:rPr>
          <w:rFonts w:eastAsia="宋体"/>
          <w:szCs w:val="17"/>
          <w:lang w:val="en-US" w:eastAsia="zh-CN"/>
        </w:rPr>
        <w:t xml:space="preserve"> </w:t>
      </w:r>
      <w:r w:rsidR="00185C01" w:rsidRPr="00903E8C">
        <w:rPr>
          <w:rFonts w:eastAsia="宋体"/>
          <w:szCs w:val="17"/>
          <w:lang w:val="en-US" w:eastAsia="zh-CN"/>
        </w:rPr>
        <w:t>(</w:t>
      </w:r>
      <w:r w:rsidR="000A7533" w:rsidRPr="00903E8C">
        <w:rPr>
          <w:rFonts w:eastAsia="宋体"/>
          <w:szCs w:val="17"/>
          <w:lang w:val="en-US" w:eastAsia="zh-CN"/>
        </w:rPr>
        <w:t xml:space="preserve">Table S1, </w:t>
      </w:r>
      <w:r w:rsidR="00D9016D" w:rsidRPr="00903E8C">
        <w:rPr>
          <w:rFonts w:eastAsia="宋体"/>
          <w:szCs w:val="17"/>
          <w:lang w:val="en-US" w:eastAsia="zh-CN"/>
        </w:rPr>
        <w:t>entries 1-</w:t>
      </w:r>
      <w:r w:rsidR="00185C01" w:rsidRPr="00903E8C">
        <w:rPr>
          <w:rFonts w:eastAsia="宋体"/>
          <w:szCs w:val="17"/>
          <w:lang w:val="en-US" w:eastAsia="zh-CN"/>
        </w:rPr>
        <w:t xml:space="preserve">2). </w:t>
      </w:r>
      <w:r w:rsidR="003F4729" w:rsidRPr="00903E8C">
        <w:rPr>
          <w:rFonts w:eastAsia="宋体"/>
          <w:szCs w:val="17"/>
          <w:lang w:val="en-US" w:eastAsia="zh-CN"/>
        </w:rPr>
        <w:t xml:space="preserve">After pyrolysis, </w:t>
      </w:r>
      <w:r w:rsidR="00BC376A" w:rsidRPr="00903E8C">
        <w:rPr>
          <w:rFonts w:eastAsia="宋体"/>
          <w:szCs w:val="17"/>
          <w:lang w:val="en-US" w:eastAsia="zh-CN"/>
        </w:rPr>
        <w:t>the</w:t>
      </w:r>
      <w:r w:rsidR="00185C01" w:rsidRPr="00903E8C">
        <w:rPr>
          <w:rFonts w:eastAsia="宋体"/>
          <w:szCs w:val="17"/>
          <w:lang w:val="en-US" w:eastAsia="zh-CN"/>
        </w:rPr>
        <w:t xml:space="preserve"> </w:t>
      </w:r>
      <w:r w:rsidR="00DC63BB" w:rsidRPr="00903E8C">
        <w:rPr>
          <w:rFonts w:eastAsia="宋体"/>
          <w:szCs w:val="17"/>
          <w:lang w:val="en-US" w:eastAsia="zh-CN"/>
        </w:rPr>
        <w:t>ZIF-67 derived Co/</w:t>
      </w:r>
      <w:proofErr w:type="spellStart"/>
      <w:r w:rsidR="00DC63BB" w:rsidRPr="00903E8C">
        <w:rPr>
          <w:rFonts w:eastAsia="宋体"/>
          <w:szCs w:val="17"/>
          <w:lang w:val="en-US" w:eastAsia="zh-CN"/>
        </w:rPr>
        <w:t>CN</w:t>
      </w:r>
      <w:r w:rsidR="00DC63BB" w:rsidRPr="00903E8C">
        <w:rPr>
          <w:rFonts w:eastAsia="宋体"/>
          <w:szCs w:val="17"/>
          <w:vertAlign w:val="subscript"/>
          <w:lang w:val="en-US" w:eastAsia="zh-CN"/>
        </w:rPr>
        <w:t>x</w:t>
      </w:r>
      <w:proofErr w:type="spellEnd"/>
      <w:r w:rsidR="00DC63BB" w:rsidRPr="00903E8C">
        <w:rPr>
          <w:rFonts w:eastAsia="宋体"/>
          <w:szCs w:val="17"/>
          <w:lang w:val="en-US" w:eastAsia="zh-CN"/>
        </w:rPr>
        <w:t xml:space="preserve"> </w:t>
      </w:r>
      <w:r w:rsidR="003F4729" w:rsidRPr="00903E8C">
        <w:rPr>
          <w:rFonts w:eastAsia="宋体"/>
          <w:szCs w:val="17"/>
          <w:lang w:val="en-US" w:eastAsia="zh-CN"/>
        </w:rPr>
        <w:t>does</w:t>
      </w:r>
      <w:r w:rsidR="00DC63BB" w:rsidRPr="00903E8C">
        <w:rPr>
          <w:rFonts w:eastAsia="宋体"/>
          <w:szCs w:val="17"/>
          <w:lang w:val="en-US" w:eastAsia="zh-CN"/>
        </w:rPr>
        <w:t xml:space="preserve"> </w:t>
      </w:r>
      <w:r w:rsidR="00D25D53" w:rsidRPr="00903E8C">
        <w:rPr>
          <w:rFonts w:eastAsia="宋体"/>
          <w:szCs w:val="17"/>
          <w:lang w:val="en-US" w:eastAsia="zh-CN"/>
        </w:rPr>
        <w:t>catalyze</w:t>
      </w:r>
      <w:r w:rsidR="003F4729" w:rsidRPr="00903E8C">
        <w:rPr>
          <w:rFonts w:eastAsia="宋体"/>
          <w:szCs w:val="17"/>
          <w:lang w:val="en-US" w:eastAsia="zh-CN"/>
        </w:rPr>
        <w:t xml:space="preserve"> this reaction; however,</w:t>
      </w:r>
      <w:r w:rsidR="00DC63BB" w:rsidRPr="00903E8C">
        <w:rPr>
          <w:rFonts w:eastAsia="宋体"/>
          <w:szCs w:val="17"/>
          <w:lang w:val="en-US" w:eastAsia="zh-CN"/>
        </w:rPr>
        <w:t xml:space="preserve"> the selectivity is </w:t>
      </w:r>
      <w:r w:rsidR="003F4729" w:rsidRPr="00903E8C">
        <w:rPr>
          <w:rFonts w:eastAsia="宋体"/>
          <w:szCs w:val="17"/>
          <w:lang w:val="en-US" w:eastAsia="zh-CN"/>
        </w:rPr>
        <w:t xml:space="preserve">found to be </w:t>
      </w:r>
      <w:r w:rsidR="00DC63BB" w:rsidRPr="00903E8C">
        <w:rPr>
          <w:rFonts w:eastAsia="宋体"/>
          <w:szCs w:val="17"/>
          <w:lang w:val="en-US" w:eastAsia="zh-CN"/>
        </w:rPr>
        <w:t xml:space="preserve">lower than the </w:t>
      </w:r>
      <w:r w:rsidR="00BC376A" w:rsidRPr="00903E8C">
        <w:rPr>
          <w:rFonts w:eastAsia="宋体"/>
          <w:szCs w:val="17"/>
          <w:lang w:val="en-US" w:eastAsia="zh-CN"/>
        </w:rPr>
        <w:t xml:space="preserve">reactions carried out in the presence of </w:t>
      </w:r>
      <w:r w:rsidR="007E4D6D" w:rsidRPr="00903E8C">
        <w:rPr>
          <w:rFonts w:eastAsia="宋体"/>
          <w:szCs w:val="17"/>
          <w:lang w:val="en-US" w:eastAsia="zh-CN"/>
        </w:rPr>
        <w:t>Co</w:t>
      </w:r>
      <w:r w:rsidR="007E4D6D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7E4D6D" w:rsidRPr="00903E8C">
        <w:rPr>
          <w:rFonts w:eastAsia="宋体"/>
          <w:szCs w:val="17"/>
          <w:lang w:val="en-US" w:eastAsia="zh-CN"/>
        </w:rPr>
        <w:t>P@CN</w:t>
      </w:r>
      <w:r w:rsidR="007E4D6D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7E4D6D" w:rsidRPr="00903E8C">
        <w:rPr>
          <w:rFonts w:eastAsia="宋体"/>
          <w:szCs w:val="17"/>
          <w:lang w:val="en-US" w:eastAsia="zh-CN"/>
        </w:rPr>
        <w:t xml:space="preserve"> </w:t>
      </w:r>
      <w:proofErr w:type="spellStart"/>
      <w:r w:rsidR="007E4D6D" w:rsidRPr="00903E8C">
        <w:rPr>
          <w:rFonts w:eastAsia="宋体"/>
          <w:szCs w:val="17"/>
          <w:lang w:val="en-US" w:eastAsia="zh-CN"/>
        </w:rPr>
        <w:t>nanocubes</w:t>
      </w:r>
      <w:proofErr w:type="spellEnd"/>
      <w:r w:rsidR="00BC376A" w:rsidRPr="00903E8C">
        <w:rPr>
          <w:rFonts w:eastAsia="宋体"/>
          <w:szCs w:val="17"/>
          <w:lang w:val="en-US" w:eastAsia="zh-CN"/>
        </w:rPr>
        <w:t xml:space="preserve"> </w:t>
      </w:r>
      <w:r w:rsidR="007E4D6D" w:rsidRPr="00903E8C">
        <w:rPr>
          <w:rFonts w:eastAsia="宋体"/>
          <w:szCs w:val="17"/>
          <w:lang w:val="en-US" w:eastAsia="zh-CN"/>
        </w:rPr>
        <w:t>(78% to 95%</w:t>
      </w:r>
      <w:r w:rsidR="009B620C" w:rsidRPr="00903E8C">
        <w:rPr>
          <w:rFonts w:eastAsia="宋体"/>
          <w:szCs w:val="17"/>
          <w:lang w:val="en-US" w:eastAsia="zh-CN"/>
        </w:rPr>
        <w:t xml:space="preserve">, </w:t>
      </w:r>
      <w:r w:rsidR="000A7533" w:rsidRPr="00903E8C">
        <w:rPr>
          <w:rFonts w:eastAsia="宋体"/>
          <w:szCs w:val="17"/>
          <w:lang w:val="en-US" w:eastAsia="zh-CN"/>
        </w:rPr>
        <w:t xml:space="preserve">Table S1, </w:t>
      </w:r>
      <w:r w:rsidR="009B620C" w:rsidRPr="00903E8C">
        <w:rPr>
          <w:rFonts w:eastAsia="宋体"/>
          <w:szCs w:val="17"/>
          <w:lang w:val="en-US" w:eastAsia="zh-CN"/>
        </w:rPr>
        <w:t xml:space="preserve">entries </w:t>
      </w:r>
      <w:r w:rsidR="003F4729" w:rsidRPr="00903E8C">
        <w:rPr>
          <w:rFonts w:eastAsia="宋体"/>
          <w:szCs w:val="17"/>
          <w:lang w:val="en-US" w:eastAsia="zh-CN"/>
        </w:rPr>
        <w:t>3</w:t>
      </w:r>
      <w:r w:rsidR="009B620C" w:rsidRPr="00903E8C">
        <w:rPr>
          <w:rFonts w:eastAsia="宋体"/>
          <w:szCs w:val="17"/>
          <w:lang w:val="en-US" w:eastAsia="zh-CN"/>
        </w:rPr>
        <w:t>-</w:t>
      </w:r>
      <w:r w:rsidR="003F4729" w:rsidRPr="00903E8C">
        <w:rPr>
          <w:rFonts w:eastAsia="宋体"/>
          <w:szCs w:val="17"/>
          <w:lang w:val="en-US" w:eastAsia="zh-CN"/>
        </w:rPr>
        <w:t>4</w:t>
      </w:r>
      <w:r w:rsidR="007E4D6D" w:rsidRPr="00903E8C">
        <w:rPr>
          <w:rFonts w:eastAsia="宋体"/>
          <w:szCs w:val="17"/>
          <w:lang w:val="en-US" w:eastAsia="zh-CN"/>
        </w:rPr>
        <w:t>).</w:t>
      </w:r>
      <w:r w:rsidR="003A7D92" w:rsidRPr="00903E8C">
        <w:rPr>
          <w:rFonts w:eastAsia="宋体"/>
          <w:szCs w:val="17"/>
          <w:lang w:val="en-US" w:eastAsia="zh-CN"/>
        </w:rPr>
        <w:t xml:space="preserve"> </w:t>
      </w:r>
      <w:r w:rsidR="00D9016D" w:rsidRPr="00903E8C">
        <w:rPr>
          <w:rFonts w:eastAsia="宋体"/>
          <w:szCs w:val="17"/>
          <w:lang w:val="en-US" w:eastAsia="zh-CN"/>
        </w:rPr>
        <w:t xml:space="preserve">Further, </w:t>
      </w:r>
      <w:r w:rsidR="008F075F" w:rsidRPr="00903E8C">
        <w:rPr>
          <w:rFonts w:eastAsia="宋体"/>
          <w:szCs w:val="17"/>
          <w:lang w:val="en-US" w:eastAsia="zh-CN"/>
        </w:rPr>
        <w:t xml:space="preserve">efforts to optimize the </w:t>
      </w:r>
      <w:r w:rsidR="00D9016D" w:rsidRPr="00903E8C">
        <w:rPr>
          <w:rFonts w:eastAsia="宋体"/>
          <w:szCs w:val="17"/>
          <w:lang w:val="en-US" w:eastAsia="zh-CN"/>
        </w:rPr>
        <w:t>pyrolysis temperature reveal</w:t>
      </w:r>
      <w:r w:rsidR="00BC376A" w:rsidRPr="00903E8C">
        <w:rPr>
          <w:rFonts w:eastAsia="宋体"/>
          <w:szCs w:val="17"/>
          <w:lang w:val="en-US" w:eastAsia="zh-CN"/>
        </w:rPr>
        <w:t xml:space="preserve"> that</w:t>
      </w:r>
      <w:r w:rsidR="003A7D92" w:rsidRPr="00903E8C">
        <w:rPr>
          <w:rFonts w:eastAsia="宋体"/>
          <w:szCs w:val="17"/>
          <w:lang w:val="en-US" w:eastAsia="zh-CN"/>
        </w:rPr>
        <w:t xml:space="preserve"> Co</w:t>
      </w:r>
      <w:r w:rsidR="003A7D92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3A7D92" w:rsidRPr="00903E8C">
        <w:rPr>
          <w:rFonts w:eastAsia="宋体"/>
          <w:szCs w:val="17"/>
          <w:lang w:val="en-US" w:eastAsia="zh-CN"/>
        </w:rPr>
        <w:t>P@CN</w:t>
      </w:r>
      <w:r w:rsidR="003A7D92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3A7D92" w:rsidRPr="00903E8C">
        <w:rPr>
          <w:rFonts w:eastAsia="宋体"/>
          <w:szCs w:val="17"/>
          <w:lang w:val="en-US" w:eastAsia="zh-CN"/>
        </w:rPr>
        <w:t xml:space="preserve"> prepared at 800 </w:t>
      </w:r>
      <w:proofErr w:type="spellStart"/>
      <w:r w:rsidR="003A7D92" w:rsidRPr="00903E8C">
        <w:rPr>
          <w:rFonts w:eastAsia="宋体"/>
          <w:szCs w:val="17"/>
          <w:vertAlign w:val="superscript"/>
          <w:lang w:val="en-US" w:eastAsia="zh-CN"/>
        </w:rPr>
        <w:t>o</w:t>
      </w:r>
      <w:r w:rsidR="003A7D92" w:rsidRPr="00903E8C">
        <w:rPr>
          <w:rFonts w:eastAsia="宋体"/>
          <w:szCs w:val="17"/>
          <w:lang w:val="en-US" w:eastAsia="zh-CN"/>
        </w:rPr>
        <w:t>C</w:t>
      </w:r>
      <w:proofErr w:type="spellEnd"/>
      <w:r w:rsidR="00304AA7" w:rsidRPr="00903E8C">
        <w:rPr>
          <w:rFonts w:eastAsia="宋体"/>
          <w:szCs w:val="17"/>
          <w:lang w:val="en-US" w:eastAsia="zh-CN"/>
        </w:rPr>
        <w:t xml:space="preserve"> </w:t>
      </w:r>
      <w:r w:rsidR="00BC376A" w:rsidRPr="00903E8C">
        <w:rPr>
          <w:rFonts w:eastAsia="宋体"/>
          <w:szCs w:val="17"/>
          <w:lang w:val="en-US" w:eastAsia="zh-CN"/>
        </w:rPr>
        <w:t>ha</w:t>
      </w:r>
      <w:r w:rsidR="009026FF" w:rsidRPr="00903E8C">
        <w:rPr>
          <w:rFonts w:eastAsia="宋体"/>
          <w:szCs w:val="17"/>
          <w:lang w:val="en-US" w:eastAsia="zh-CN"/>
        </w:rPr>
        <w:t>s</w:t>
      </w:r>
      <w:r w:rsidR="00BC376A" w:rsidRPr="00903E8C">
        <w:rPr>
          <w:rFonts w:eastAsia="宋体"/>
          <w:szCs w:val="17"/>
          <w:lang w:val="en-US" w:eastAsia="zh-CN"/>
        </w:rPr>
        <w:t xml:space="preserve"> optimized</w:t>
      </w:r>
      <w:r w:rsidR="003A7D92" w:rsidRPr="00903E8C">
        <w:rPr>
          <w:rFonts w:eastAsia="宋体"/>
          <w:szCs w:val="17"/>
          <w:lang w:val="en-US" w:eastAsia="zh-CN"/>
        </w:rPr>
        <w:t xml:space="preserve"> activity</w:t>
      </w:r>
      <w:r w:rsidR="00BC376A" w:rsidRPr="00903E8C">
        <w:rPr>
          <w:rFonts w:eastAsia="宋体"/>
          <w:szCs w:val="17"/>
          <w:lang w:val="en-US" w:eastAsia="zh-CN"/>
        </w:rPr>
        <w:t xml:space="preserve"> </w:t>
      </w:r>
      <w:r w:rsidR="00D9016D" w:rsidRPr="00903E8C">
        <w:rPr>
          <w:rFonts w:eastAsia="宋体"/>
          <w:szCs w:val="17"/>
          <w:lang w:val="en-US" w:eastAsia="zh-CN"/>
        </w:rPr>
        <w:t xml:space="preserve">when </w:t>
      </w:r>
      <w:r w:rsidR="00BC376A" w:rsidRPr="00903E8C">
        <w:rPr>
          <w:rFonts w:eastAsia="宋体"/>
          <w:szCs w:val="17"/>
          <w:lang w:val="en-US" w:eastAsia="zh-CN"/>
        </w:rPr>
        <w:t>compared to the</w:t>
      </w:r>
      <w:r w:rsidR="003A7D92" w:rsidRPr="00903E8C">
        <w:rPr>
          <w:rFonts w:eastAsia="宋体"/>
          <w:szCs w:val="17"/>
          <w:lang w:val="en-US" w:eastAsia="zh-CN"/>
        </w:rPr>
        <w:t xml:space="preserve"> samples </w:t>
      </w:r>
      <w:r w:rsidR="00BC376A" w:rsidRPr="00903E8C">
        <w:rPr>
          <w:rFonts w:eastAsia="宋体"/>
          <w:szCs w:val="17"/>
          <w:lang w:val="en-US" w:eastAsia="zh-CN"/>
        </w:rPr>
        <w:t>prep</w:t>
      </w:r>
      <w:r w:rsidR="000B052F" w:rsidRPr="00903E8C">
        <w:rPr>
          <w:rFonts w:eastAsia="宋体"/>
          <w:szCs w:val="17"/>
          <w:lang w:val="en-US" w:eastAsia="zh-CN"/>
        </w:rPr>
        <w:t>ar</w:t>
      </w:r>
      <w:r w:rsidR="00BC376A" w:rsidRPr="00903E8C">
        <w:rPr>
          <w:rFonts w:eastAsia="宋体"/>
          <w:szCs w:val="17"/>
          <w:lang w:val="en-US" w:eastAsia="zh-CN"/>
        </w:rPr>
        <w:t xml:space="preserve">ed at </w:t>
      </w:r>
      <w:r w:rsidR="003A7D92" w:rsidRPr="00903E8C">
        <w:rPr>
          <w:rFonts w:eastAsia="宋体"/>
          <w:szCs w:val="17"/>
          <w:lang w:val="en-US" w:eastAsia="zh-CN"/>
        </w:rPr>
        <w:t xml:space="preserve">700 </w:t>
      </w:r>
      <w:proofErr w:type="spellStart"/>
      <w:r w:rsidR="003A7D92" w:rsidRPr="00903E8C">
        <w:rPr>
          <w:rFonts w:eastAsia="宋体"/>
          <w:szCs w:val="17"/>
          <w:vertAlign w:val="superscript"/>
          <w:lang w:val="en-US" w:eastAsia="zh-CN"/>
        </w:rPr>
        <w:t>o</w:t>
      </w:r>
      <w:r w:rsidR="003A7D92" w:rsidRPr="00903E8C">
        <w:rPr>
          <w:rFonts w:eastAsia="宋体"/>
          <w:szCs w:val="17"/>
          <w:lang w:val="en-US" w:eastAsia="zh-CN"/>
        </w:rPr>
        <w:t>C</w:t>
      </w:r>
      <w:proofErr w:type="spellEnd"/>
      <w:r w:rsidR="003A7D92" w:rsidRPr="00903E8C">
        <w:rPr>
          <w:rFonts w:eastAsia="宋体"/>
          <w:szCs w:val="17"/>
          <w:lang w:val="en-US" w:eastAsia="zh-CN"/>
        </w:rPr>
        <w:t xml:space="preserve"> </w:t>
      </w:r>
      <w:r w:rsidR="00BC376A" w:rsidRPr="00903E8C">
        <w:rPr>
          <w:rFonts w:eastAsia="宋体"/>
          <w:szCs w:val="17"/>
          <w:lang w:val="en-US" w:eastAsia="zh-CN"/>
        </w:rPr>
        <w:t xml:space="preserve">or </w:t>
      </w:r>
      <w:r w:rsidR="003A7D92" w:rsidRPr="00903E8C">
        <w:rPr>
          <w:rFonts w:eastAsia="宋体"/>
          <w:szCs w:val="17"/>
          <w:lang w:val="en-US" w:eastAsia="zh-CN"/>
        </w:rPr>
        <w:t xml:space="preserve">900 </w:t>
      </w:r>
      <w:proofErr w:type="spellStart"/>
      <w:r w:rsidR="003A7D92" w:rsidRPr="00903E8C">
        <w:rPr>
          <w:rFonts w:eastAsia="宋体"/>
          <w:szCs w:val="17"/>
          <w:vertAlign w:val="superscript"/>
          <w:lang w:val="en-US" w:eastAsia="zh-CN"/>
        </w:rPr>
        <w:t>o</w:t>
      </w:r>
      <w:r w:rsidR="003A7D92" w:rsidRPr="00903E8C">
        <w:rPr>
          <w:rFonts w:eastAsia="宋体"/>
          <w:szCs w:val="17"/>
          <w:lang w:val="en-US" w:eastAsia="zh-CN"/>
        </w:rPr>
        <w:t>C</w:t>
      </w:r>
      <w:proofErr w:type="spellEnd"/>
      <w:r w:rsidR="00BC376A" w:rsidRPr="00903E8C">
        <w:rPr>
          <w:rFonts w:eastAsia="宋体"/>
          <w:szCs w:val="17"/>
          <w:lang w:val="en-US" w:eastAsia="zh-CN"/>
        </w:rPr>
        <w:t xml:space="preserve"> (</w:t>
      </w:r>
      <w:r w:rsidR="000A7533" w:rsidRPr="00903E8C">
        <w:rPr>
          <w:rFonts w:eastAsia="宋体"/>
          <w:szCs w:val="17"/>
          <w:lang w:val="en-US" w:eastAsia="zh-CN"/>
        </w:rPr>
        <w:t xml:space="preserve">Table S1, </w:t>
      </w:r>
      <w:r w:rsidR="00DF2205" w:rsidRPr="00903E8C">
        <w:rPr>
          <w:rFonts w:eastAsia="宋体"/>
          <w:szCs w:val="17"/>
          <w:lang w:val="en-US" w:eastAsia="zh-CN"/>
        </w:rPr>
        <w:t xml:space="preserve">entries </w:t>
      </w:r>
      <w:r w:rsidR="009B620C" w:rsidRPr="00903E8C">
        <w:rPr>
          <w:rFonts w:eastAsia="宋体"/>
          <w:szCs w:val="17"/>
          <w:lang w:val="en-US" w:eastAsia="zh-CN"/>
        </w:rPr>
        <w:t>4</w:t>
      </w:r>
      <w:r w:rsidR="003D1D42" w:rsidRPr="00903E8C">
        <w:rPr>
          <w:rFonts w:eastAsia="宋体"/>
          <w:szCs w:val="17"/>
          <w:lang w:val="en-US" w:eastAsia="zh-CN"/>
        </w:rPr>
        <w:t>-</w:t>
      </w:r>
      <w:r w:rsidR="009B620C" w:rsidRPr="00903E8C">
        <w:rPr>
          <w:rFonts w:eastAsia="宋体"/>
          <w:szCs w:val="17"/>
          <w:lang w:val="en-US" w:eastAsia="zh-CN"/>
        </w:rPr>
        <w:t>6</w:t>
      </w:r>
      <w:r w:rsidR="00DF2205" w:rsidRPr="00903E8C">
        <w:rPr>
          <w:rFonts w:eastAsia="宋体"/>
          <w:szCs w:val="17"/>
          <w:lang w:val="en-US" w:eastAsia="zh-CN"/>
        </w:rPr>
        <w:t xml:space="preserve">). When the reaction time </w:t>
      </w:r>
      <w:r w:rsidR="009026FF" w:rsidRPr="00903E8C">
        <w:rPr>
          <w:rFonts w:eastAsia="宋体"/>
          <w:szCs w:val="17"/>
          <w:lang w:val="en-US" w:eastAsia="zh-CN"/>
        </w:rPr>
        <w:t xml:space="preserve">is </w:t>
      </w:r>
      <w:r w:rsidR="00DF2205" w:rsidRPr="00903E8C">
        <w:rPr>
          <w:rFonts w:eastAsia="宋体"/>
          <w:szCs w:val="17"/>
          <w:lang w:val="en-US" w:eastAsia="zh-CN"/>
        </w:rPr>
        <w:t xml:space="preserve">prolonged to 6 h, </w:t>
      </w:r>
      <w:r w:rsidR="00F2583F" w:rsidRPr="00903E8C">
        <w:rPr>
          <w:rFonts w:eastAsia="宋体"/>
          <w:szCs w:val="17"/>
          <w:lang w:val="en-US" w:eastAsia="zh-CN"/>
        </w:rPr>
        <w:t xml:space="preserve">&gt;99% nitrobenzene conversion </w:t>
      </w:r>
      <w:r w:rsidR="00DF2205" w:rsidRPr="00903E8C">
        <w:rPr>
          <w:rFonts w:eastAsia="宋体"/>
          <w:szCs w:val="17"/>
          <w:lang w:val="en-US" w:eastAsia="zh-CN"/>
        </w:rPr>
        <w:t xml:space="preserve">with </w:t>
      </w:r>
      <w:r w:rsidR="00F2583F" w:rsidRPr="00903E8C">
        <w:rPr>
          <w:rFonts w:eastAsia="宋体"/>
          <w:szCs w:val="17"/>
          <w:lang w:val="en-US" w:eastAsia="zh-CN"/>
        </w:rPr>
        <w:t>&gt;99% selectivity for aniline</w:t>
      </w:r>
      <w:r w:rsidR="009026FF" w:rsidRPr="00903E8C">
        <w:rPr>
          <w:rFonts w:eastAsia="宋体"/>
          <w:szCs w:val="17"/>
          <w:lang w:val="en-US" w:eastAsia="zh-CN"/>
        </w:rPr>
        <w:t xml:space="preserve"> is</w:t>
      </w:r>
      <w:r w:rsidR="00D9016D" w:rsidRPr="00903E8C">
        <w:rPr>
          <w:rFonts w:eastAsia="宋体"/>
          <w:szCs w:val="17"/>
          <w:lang w:val="en-US" w:eastAsia="zh-CN"/>
        </w:rPr>
        <w:t xml:space="preserve"> </w:t>
      </w:r>
      <w:r w:rsidR="00DF2205" w:rsidRPr="00903E8C">
        <w:rPr>
          <w:rFonts w:eastAsia="宋体"/>
          <w:szCs w:val="17"/>
          <w:lang w:val="en-US" w:eastAsia="zh-CN"/>
        </w:rPr>
        <w:t>obtained</w:t>
      </w:r>
      <w:r w:rsidR="009B620C" w:rsidRPr="00903E8C">
        <w:rPr>
          <w:rFonts w:eastAsia="宋体"/>
          <w:szCs w:val="17"/>
          <w:lang w:val="en-US" w:eastAsia="zh-CN"/>
        </w:rPr>
        <w:t xml:space="preserve"> (</w:t>
      </w:r>
      <w:r w:rsidR="000A7533" w:rsidRPr="00903E8C">
        <w:rPr>
          <w:rFonts w:eastAsia="宋体"/>
          <w:szCs w:val="17"/>
          <w:lang w:val="en-US" w:eastAsia="zh-CN"/>
        </w:rPr>
        <w:t xml:space="preserve">Table S1, </w:t>
      </w:r>
      <w:r w:rsidR="009B620C" w:rsidRPr="00903E8C">
        <w:rPr>
          <w:rFonts w:eastAsia="宋体"/>
          <w:szCs w:val="17"/>
          <w:lang w:val="en-US" w:eastAsia="zh-CN"/>
        </w:rPr>
        <w:t>entry 7)</w:t>
      </w:r>
      <w:r w:rsidR="00DF2205" w:rsidRPr="00903E8C">
        <w:rPr>
          <w:rFonts w:eastAsia="宋体"/>
          <w:szCs w:val="17"/>
          <w:lang w:val="en-US" w:eastAsia="zh-CN"/>
        </w:rPr>
        <w:t xml:space="preserve">. </w:t>
      </w:r>
      <w:r w:rsidR="00DE52B3" w:rsidRPr="00903E8C">
        <w:rPr>
          <w:rFonts w:eastAsia="宋体"/>
          <w:szCs w:val="17"/>
          <w:lang w:val="en-US" w:eastAsia="zh-CN"/>
        </w:rPr>
        <w:t>While f</w:t>
      </w:r>
      <w:r w:rsidR="00DF2205" w:rsidRPr="00903E8C">
        <w:rPr>
          <w:rFonts w:eastAsia="宋体"/>
          <w:szCs w:val="17"/>
          <w:lang w:val="en-US" w:eastAsia="zh-CN"/>
        </w:rPr>
        <w:t xml:space="preserve">urther </w:t>
      </w:r>
      <w:r w:rsidR="00BC376A" w:rsidRPr="00903E8C">
        <w:rPr>
          <w:rFonts w:eastAsia="宋体"/>
          <w:szCs w:val="17"/>
          <w:lang w:val="en-US" w:eastAsia="zh-CN"/>
        </w:rPr>
        <w:t xml:space="preserve">efforts </w:t>
      </w:r>
      <w:r w:rsidR="00DE52B3" w:rsidRPr="00903E8C">
        <w:rPr>
          <w:rFonts w:eastAsia="宋体"/>
          <w:szCs w:val="17"/>
          <w:lang w:val="en-US" w:eastAsia="zh-CN"/>
        </w:rPr>
        <w:t>were made to</w:t>
      </w:r>
      <w:r w:rsidR="00BC376A" w:rsidRPr="00903E8C">
        <w:rPr>
          <w:rFonts w:eastAsia="宋体"/>
          <w:szCs w:val="17"/>
          <w:lang w:val="en-US" w:eastAsia="zh-CN"/>
        </w:rPr>
        <w:t xml:space="preserve"> </w:t>
      </w:r>
      <w:r w:rsidR="00DE52B3" w:rsidRPr="00903E8C">
        <w:rPr>
          <w:rFonts w:eastAsia="宋体"/>
          <w:szCs w:val="17"/>
          <w:lang w:val="en-US" w:eastAsia="zh-CN"/>
        </w:rPr>
        <w:t xml:space="preserve">make the </w:t>
      </w:r>
      <w:r w:rsidR="003F4729" w:rsidRPr="00903E8C">
        <w:rPr>
          <w:rFonts w:eastAsia="宋体"/>
          <w:szCs w:val="17"/>
          <w:lang w:val="en-US" w:eastAsia="zh-CN"/>
        </w:rPr>
        <w:t xml:space="preserve">reaction </w:t>
      </w:r>
      <w:r w:rsidR="00DE52B3" w:rsidRPr="00903E8C">
        <w:rPr>
          <w:rFonts w:eastAsia="宋体"/>
          <w:szCs w:val="17"/>
          <w:lang w:val="en-US" w:eastAsia="zh-CN"/>
        </w:rPr>
        <w:t>conditions more mild, through the use of less solvent (2</w:t>
      </w:r>
      <w:r w:rsidR="006F286E" w:rsidRPr="00903E8C">
        <w:rPr>
          <w:rFonts w:eastAsia="宋体"/>
          <w:szCs w:val="17"/>
          <w:lang w:val="en-US" w:eastAsia="zh-CN"/>
        </w:rPr>
        <w:t xml:space="preserve"> </w:t>
      </w:r>
      <w:r w:rsidR="00DE52B3" w:rsidRPr="00903E8C">
        <w:rPr>
          <w:rFonts w:eastAsia="宋体"/>
          <w:szCs w:val="17"/>
          <w:lang w:val="en-US" w:eastAsia="zh-CN"/>
        </w:rPr>
        <w:t>mL), a single solvent (</w:t>
      </w:r>
      <w:proofErr w:type="spellStart"/>
      <w:r w:rsidR="00DE52B3" w:rsidRPr="00903E8C">
        <w:rPr>
          <w:rFonts w:eastAsia="宋体"/>
          <w:szCs w:val="17"/>
          <w:lang w:val="en-US" w:eastAsia="zh-CN"/>
        </w:rPr>
        <w:t>EtOH</w:t>
      </w:r>
      <w:proofErr w:type="spellEnd"/>
      <w:r w:rsidR="00DE52B3" w:rsidRPr="00903E8C">
        <w:rPr>
          <w:rFonts w:eastAsia="宋体"/>
          <w:szCs w:val="17"/>
          <w:lang w:val="en-US" w:eastAsia="zh-CN"/>
        </w:rPr>
        <w:t>), and lower pressures (2.0 MPa H</w:t>
      </w:r>
      <w:r w:rsidR="00DE52B3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DE52B3" w:rsidRPr="00903E8C">
        <w:rPr>
          <w:rFonts w:eastAsia="宋体"/>
          <w:szCs w:val="17"/>
          <w:lang w:val="en-US" w:eastAsia="zh-CN"/>
        </w:rPr>
        <w:t>), none of these reactions reach</w:t>
      </w:r>
      <w:r w:rsidR="00B81BBE" w:rsidRPr="00903E8C">
        <w:rPr>
          <w:rFonts w:eastAsia="宋体"/>
          <w:szCs w:val="17"/>
          <w:lang w:val="en-US" w:eastAsia="zh-CN"/>
        </w:rPr>
        <w:t>ed</w:t>
      </w:r>
      <w:r w:rsidR="00DE52B3" w:rsidRPr="00903E8C">
        <w:rPr>
          <w:rFonts w:eastAsia="宋体"/>
          <w:szCs w:val="17"/>
          <w:lang w:val="en-US" w:eastAsia="zh-CN"/>
        </w:rPr>
        <w:t xml:space="preserve"> 99% conversion </w:t>
      </w:r>
      <w:r w:rsidR="006F286E" w:rsidRPr="00903E8C">
        <w:rPr>
          <w:rFonts w:eastAsia="宋体"/>
          <w:szCs w:val="17"/>
          <w:lang w:val="en-US" w:eastAsia="zh-CN"/>
        </w:rPr>
        <w:t xml:space="preserve">after 6 </w:t>
      </w:r>
      <w:proofErr w:type="gramStart"/>
      <w:r w:rsidR="006F286E" w:rsidRPr="00903E8C">
        <w:rPr>
          <w:rFonts w:eastAsia="宋体"/>
          <w:szCs w:val="17"/>
          <w:lang w:val="en-US" w:eastAsia="zh-CN"/>
        </w:rPr>
        <w:t>hours</w:t>
      </w:r>
      <w:proofErr w:type="gramEnd"/>
      <w:r w:rsidR="006F286E" w:rsidRPr="00903E8C">
        <w:rPr>
          <w:rFonts w:eastAsia="宋体"/>
          <w:szCs w:val="17"/>
          <w:lang w:val="en-US" w:eastAsia="zh-CN"/>
        </w:rPr>
        <w:t xml:space="preserve"> reaction time</w:t>
      </w:r>
      <w:r w:rsidR="00DF2205" w:rsidRPr="00903E8C">
        <w:rPr>
          <w:rFonts w:eastAsia="宋体"/>
          <w:szCs w:val="17"/>
          <w:lang w:val="en-US" w:eastAsia="zh-CN"/>
        </w:rPr>
        <w:t xml:space="preserve"> (</w:t>
      </w:r>
      <w:r w:rsidR="00021459" w:rsidRPr="00903E8C">
        <w:rPr>
          <w:rFonts w:eastAsia="宋体"/>
          <w:szCs w:val="17"/>
          <w:lang w:val="en-US" w:eastAsia="zh-CN"/>
        </w:rPr>
        <w:t>Table S1, e</w:t>
      </w:r>
      <w:r w:rsidR="00DF2205" w:rsidRPr="00903E8C">
        <w:rPr>
          <w:rFonts w:eastAsia="宋体"/>
          <w:szCs w:val="17"/>
          <w:lang w:val="en-US" w:eastAsia="zh-CN"/>
        </w:rPr>
        <w:t xml:space="preserve">ntries </w:t>
      </w:r>
      <w:r w:rsidR="009B620C" w:rsidRPr="00903E8C">
        <w:rPr>
          <w:rFonts w:eastAsia="宋体"/>
          <w:szCs w:val="17"/>
          <w:lang w:val="en-US" w:eastAsia="zh-CN"/>
        </w:rPr>
        <w:t>8</w:t>
      </w:r>
      <w:r w:rsidR="00DF2205" w:rsidRPr="00903E8C">
        <w:rPr>
          <w:rFonts w:eastAsia="宋体"/>
          <w:szCs w:val="17"/>
          <w:lang w:val="en-US" w:eastAsia="zh-CN"/>
        </w:rPr>
        <w:t>-</w:t>
      </w:r>
      <w:r w:rsidR="009B620C" w:rsidRPr="00903E8C">
        <w:rPr>
          <w:rFonts w:eastAsia="宋体"/>
          <w:szCs w:val="17"/>
          <w:lang w:val="en-US" w:eastAsia="zh-CN"/>
        </w:rPr>
        <w:t>10</w:t>
      </w:r>
      <w:r w:rsidR="000B4504" w:rsidRPr="00903E8C">
        <w:rPr>
          <w:rFonts w:eastAsia="宋体"/>
          <w:szCs w:val="17"/>
          <w:lang w:val="en-US" w:eastAsia="zh-CN"/>
        </w:rPr>
        <w:t xml:space="preserve">). </w:t>
      </w:r>
      <w:r w:rsidR="00DE52B3" w:rsidRPr="00903E8C">
        <w:rPr>
          <w:rFonts w:eastAsia="宋体"/>
          <w:szCs w:val="17"/>
          <w:lang w:val="en-US" w:eastAsia="zh-CN"/>
        </w:rPr>
        <w:t>It should be noted that for the optimized reaction conditions, a</w:t>
      </w:r>
      <w:r w:rsidR="000B4504" w:rsidRPr="00903E8C">
        <w:rPr>
          <w:rFonts w:eastAsia="宋体"/>
          <w:szCs w:val="17"/>
          <w:lang w:val="en-US" w:eastAsia="zh-CN"/>
        </w:rPr>
        <w:t xml:space="preserve"> hot extraction experiment was conducted </w:t>
      </w:r>
      <w:r w:rsidR="00DE52B3" w:rsidRPr="00903E8C">
        <w:rPr>
          <w:rFonts w:eastAsia="宋体"/>
          <w:szCs w:val="17"/>
          <w:lang w:val="en-US" w:eastAsia="zh-CN"/>
        </w:rPr>
        <w:t xml:space="preserve">at </w:t>
      </w:r>
      <w:r w:rsidR="000354E4" w:rsidRPr="00903E8C">
        <w:rPr>
          <w:rFonts w:eastAsia="宋体"/>
          <w:szCs w:val="17"/>
          <w:lang w:val="en-US" w:eastAsia="zh-CN"/>
        </w:rPr>
        <w:t>1</w:t>
      </w:r>
      <w:r w:rsidR="00DE52B3" w:rsidRPr="00903E8C">
        <w:rPr>
          <w:rFonts w:eastAsia="宋体"/>
          <w:szCs w:val="17"/>
          <w:lang w:val="en-US" w:eastAsia="zh-CN"/>
        </w:rPr>
        <w:t xml:space="preserve"> hour, </w:t>
      </w:r>
      <w:r w:rsidR="000B4504" w:rsidRPr="00903E8C">
        <w:rPr>
          <w:rFonts w:eastAsia="宋体"/>
          <w:szCs w:val="17"/>
          <w:lang w:val="en-US" w:eastAsia="zh-CN"/>
        </w:rPr>
        <w:t>and no further ni</w:t>
      </w:r>
      <w:r w:rsidR="00DE52B3" w:rsidRPr="00903E8C">
        <w:rPr>
          <w:rFonts w:eastAsia="宋体"/>
          <w:szCs w:val="17"/>
          <w:lang w:val="en-US" w:eastAsia="zh-CN"/>
        </w:rPr>
        <w:t xml:space="preserve">trobenzene conversion </w:t>
      </w:r>
      <w:r w:rsidR="009026FF" w:rsidRPr="00903E8C">
        <w:rPr>
          <w:rFonts w:eastAsia="宋体"/>
          <w:szCs w:val="17"/>
          <w:lang w:val="en-US" w:eastAsia="zh-CN"/>
        </w:rPr>
        <w:t>occur</w:t>
      </w:r>
      <w:r w:rsidR="00B81BBE" w:rsidRPr="00903E8C">
        <w:rPr>
          <w:rFonts w:eastAsia="宋体"/>
          <w:szCs w:val="17"/>
          <w:lang w:val="en-US" w:eastAsia="zh-CN"/>
        </w:rPr>
        <w:t>red</w:t>
      </w:r>
      <w:r w:rsidR="00DE52B3" w:rsidRPr="00903E8C">
        <w:rPr>
          <w:rFonts w:eastAsia="宋体"/>
          <w:szCs w:val="17"/>
          <w:lang w:val="en-US" w:eastAsia="zh-CN"/>
        </w:rPr>
        <w:t>;</w:t>
      </w:r>
      <w:r w:rsidR="000B4504" w:rsidRPr="00903E8C">
        <w:rPr>
          <w:rFonts w:eastAsia="宋体"/>
          <w:szCs w:val="17"/>
          <w:lang w:val="en-US" w:eastAsia="zh-CN"/>
        </w:rPr>
        <w:t xml:space="preserve"> </w:t>
      </w:r>
      <w:r w:rsidR="00DE52B3" w:rsidRPr="00903E8C">
        <w:rPr>
          <w:rFonts w:eastAsia="宋体"/>
          <w:szCs w:val="17"/>
          <w:lang w:val="en-US" w:eastAsia="zh-CN"/>
        </w:rPr>
        <w:t xml:space="preserve">this confirms that the catalysis </w:t>
      </w:r>
      <w:r w:rsidR="00D9016D" w:rsidRPr="00903E8C">
        <w:rPr>
          <w:rFonts w:eastAsia="宋体"/>
          <w:szCs w:val="17"/>
          <w:lang w:val="en-US" w:eastAsia="zh-CN"/>
        </w:rPr>
        <w:t xml:space="preserve">is </w:t>
      </w:r>
      <w:r w:rsidR="00DE52B3" w:rsidRPr="00903E8C">
        <w:rPr>
          <w:rFonts w:eastAsia="宋体"/>
          <w:szCs w:val="17"/>
          <w:lang w:val="en-US" w:eastAsia="zh-CN"/>
        </w:rPr>
        <w:t xml:space="preserve">indeed </w:t>
      </w:r>
      <w:r w:rsidR="000B4504" w:rsidRPr="00903E8C">
        <w:rPr>
          <w:rFonts w:eastAsia="宋体"/>
          <w:szCs w:val="17"/>
          <w:lang w:val="en-US" w:eastAsia="zh-CN"/>
        </w:rPr>
        <w:t>exclusively heterogeneous</w:t>
      </w:r>
      <w:r w:rsidR="00B478AC" w:rsidRPr="00903E8C">
        <w:rPr>
          <w:rFonts w:eastAsia="宋体"/>
          <w:szCs w:val="17"/>
          <w:lang w:val="en-US" w:eastAsia="zh-CN"/>
        </w:rPr>
        <w:t xml:space="preserve"> </w:t>
      </w:r>
      <w:r w:rsidR="00DE52B3" w:rsidRPr="00903E8C">
        <w:rPr>
          <w:rFonts w:eastAsia="宋体"/>
          <w:szCs w:val="17"/>
          <w:lang w:val="en-US" w:eastAsia="zh-CN"/>
        </w:rPr>
        <w:t xml:space="preserve">in nature </w:t>
      </w:r>
      <w:r w:rsidR="00B478AC" w:rsidRPr="00903E8C">
        <w:rPr>
          <w:rFonts w:eastAsia="宋体"/>
          <w:szCs w:val="17"/>
          <w:lang w:val="en-US" w:eastAsia="zh-CN"/>
        </w:rPr>
        <w:t xml:space="preserve">(Figure </w:t>
      </w:r>
      <w:r w:rsidR="00E76335" w:rsidRPr="00903E8C">
        <w:rPr>
          <w:rFonts w:eastAsia="宋体"/>
          <w:szCs w:val="17"/>
          <w:lang w:val="en-US" w:eastAsia="zh-CN"/>
        </w:rPr>
        <w:t>S11</w:t>
      </w:r>
      <w:r w:rsidR="00B478AC" w:rsidRPr="00903E8C">
        <w:rPr>
          <w:rFonts w:eastAsia="宋体"/>
          <w:szCs w:val="17"/>
          <w:lang w:val="en-US" w:eastAsia="zh-CN"/>
        </w:rPr>
        <w:t>)</w:t>
      </w:r>
      <w:r w:rsidR="000B4504" w:rsidRPr="00903E8C">
        <w:rPr>
          <w:rFonts w:eastAsia="宋体" w:hint="eastAsia"/>
          <w:szCs w:val="17"/>
          <w:lang w:val="en-US" w:eastAsia="zh-CN"/>
        </w:rPr>
        <w:t>.</w:t>
      </w:r>
    </w:p>
    <w:p w14:paraId="1DB4E413" w14:textId="611DC196" w:rsidR="00620BE4" w:rsidRPr="00903E8C" w:rsidRDefault="00FC5FFC" w:rsidP="004A6879">
      <w:pPr>
        <w:pStyle w:val="P1withIndendation"/>
        <w:spacing w:after="0"/>
        <w:ind w:firstLineChars="100" w:firstLine="170"/>
        <w:rPr>
          <w:rFonts w:eastAsia="宋体"/>
          <w:lang w:val="en-US" w:eastAsia="zh-CN"/>
        </w:rPr>
      </w:pPr>
      <w:r w:rsidRPr="00903E8C">
        <w:rPr>
          <w:rFonts w:eastAsia="宋体"/>
          <w:lang w:val="en-US" w:eastAsia="zh-CN"/>
        </w:rPr>
        <w:t xml:space="preserve">With the </w:t>
      </w:r>
      <w:r w:rsidR="006B027E" w:rsidRPr="00903E8C">
        <w:rPr>
          <w:rFonts w:eastAsia="宋体"/>
          <w:lang w:val="en-US" w:eastAsia="zh-CN"/>
        </w:rPr>
        <w:t xml:space="preserve">conditions </w:t>
      </w:r>
      <w:r w:rsidRPr="00903E8C">
        <w:rPr>
          <w:rFonts w:eastAsia="宋体"/>
          <w:lang w:val="en-US" w:eastAsia="zh-CN"/>
        </w:rPr>
        <w:t xml:space="preserve">optimized, </w:t>
      </w:r>
      <w:r w:rsidR="0018783E" w:rsidRPr="00903E8C">
        <w:rPr>
          <w:rFonts w:eastAsia="宋体"/>
          <w:lang w:val="en-US" w:eastAsia="zh-CN"/>
        </w:rPr>
        <w:t>the substrates scope</w:t>
      </w:r>
      <w:r w:rsidRPr="00903E8C">
        <w:rPr>
          <w:rFonts w:eastAsia="宋体"/>
          <w:lang w:val="en-US" w:eastAsia="zh-CN"/>
        </w:rPr>
        <w:t xml:space="preserve"> </w:t>
      </w:r>
      <w:r w:rsidR="0018783E" w:rsidRPr="00903E8C">
        <w:rPr>
          <w:rFonts w:eastAsia="宋体"/>
          <w:lang w:val="en-US" w:eastAsia="zh-CN"/>
        </w:rPr>
        <w:t xml:space="preserve">was </w:t>
      </w:r>
      <w:r w:rsidRPr="00903E8C">
        <w:rPr>
          <w:rFonts w:eastAsia="宋体"/>
          <w:lang w:val="en-US" w:eastAsia="zh-CN"/>
        </w:rPr>
        <w:t>exten</w:t>
      </w:r>
      <w:r w:rsidR="003F07F6" w:rsidRPr="00903E8C">
        <w:rPr>
          <w:rFonts w:eastAsia="宋体"/>
          <w:lang w:val="en-US" w:eastAsia="zh-CN"/>
        </w:rPr>
        <w:t>d</w:t>
      </w:r>
      <w:r w:rsidRPr="00903E8C">
        <w:rPr>
          <w:rFonts w:eastAsia="宋体"/>
          <w:lang w:val="en-US" w:eastAsia="zh-CN"/>
        </w:rPr>
        <w:t xml:space="preserve">ed to </w:t>
      </w:r>
      <w:r w:rsidR="0031078F" w:rsidRPr="00903E8C">
        <w:rPr>
          <w:rFonts w:eastAsia="宋体"/>
          <w:lang w:val="en-US" w:eastAsia="zh-CN"/>
        </w:rPr>
        <w:t xml:space="preserve">a series of </w:t>
      </w:r>
      <w:r w:rsidRPr="00903E8C">
        <w:rPr>
          <w:rFonts w:eastAsia="宋体"/>
          <w:lang w:val="en-US" w:eastAsia="zh-CN"/>
        </w:rPr>
        <w:t>other nitro compounds with different functional group</w:t>
      </w:r>
      <w:r w:rsidR="004B0731" w:rsidRPr="00903E8C">
        <w:rPr>
          <w:rFonts w:eastAsia="宋体" w:hint="eastAsia"/>
          <w:lang w:val="en-US" w:eastAsia="zh-CN"/>
        </w:rPr>
        <w:t>s</w:t>
      </w:r>
      <w:r w:rsidR="0018783E" w:rsidRPr="00903E8C">
        <w:rPr>
          <w:rFonts w:eastAsia="宋体"/>
          <w:lang w:val="en-US" w:eastAsia="zh-CN"/>
        </w:rPr>
        <w:t xml:space="preserve"> (Table </w:t>
      </w:r>
      <w:r w:rsidR="000A7533" w:rsidRPr="00903E8C">
        <w:rPr>
          <w:rFonts w:eastAsia="宋体"/>
          <w:lang w:val="en-US" w:eastAsia="zh-CN"/>
        </w:rPr>
        <w:t>1</w:t>
      </w:r>
      <w:r w:rsidR="0018783E" w:rsidRPr="00903E8C">
        <w:rPr>
          <w:rFonts w:eastAsia="宋体"/>
          <w:lang w:val="en-US" w:eastAsia="zh-CN"/>
        </w:rPr>
        <w:t>)</w:t>
      </w:r>
      <w:r w:rsidRPr="00903E8C">
        <w:rPr>
          <w:rFonts w:eastAsia="宋体"/>
          <w:lang w:val="en-US" w:eastAsia="zh-CN"/>
        </w:rPr>
        <w:t>.</w:t>
      </w:r>
      <w:r w:rsidR="0018783E" w:rsidRPr="00903E8C">
        <w:rPr>
          <w:rFonts w:eastAsia="宋体"/>
          <w:lang w:val="en-US" w:eastAsia="zh-CN"/>
        </w:rPr>
        <w:t xml:space="preserve"> </w:t>
      </w:r>
      <w:r w:rsidR="00723412" w:rsidRPr="00903E8C">
        <w:rPr>
          <w:rFonts w:eastAsia="宋体"/>
          <w:lang w:val="en-US" w:eastAsia="zh-CN"/>
        </w:rPr>
        <w:t>I</w:t>
      </w:r>
      <w:r w:rsidR="003F4729" w:rsidRPr="00903E8C">
        <w:rPr>
          <w:rFonts w:eastAsia="宋体"/>
          <w:lang w:val="en-US" w:eastAsia="zh-CN"/>
        </w:rPr>
        <w:t xml:space="preserve">t </w:t>
      </w:r>
      <w:r w:rsidR="00723412" w:rsidRPr="00903E8C">
        <w:rPr>
          <w:rFonts w:eastAsia="宋体"/>
          <w:lang w:val="en-US" w:eastAsia="zh-CN"/>
        </w:rPr>
        <w:t>i</w:t>
      </w:r>
      <w:r w:rsidR="009026FF" w:rsidRPr="00903E8C">
        <w:rPr>
          <w:rFonts w:eastAsia="宋体"/>
          <w:lang w:val="en-US" w:eastAsia="zh-CN"/>
        </w:rPr>
        <w:t xml:space="preserve">s </w:t>
      </w:r>
      <w:r w:rsidR="003F4729" w:rsidRPr="00903E8C">
        <w:rPr>
          <w:rFonts w:eastAsia="宋体"/>
          <w:lang w:val="en-US" w:eastAsia="zh-CN"/>
        </w:rPr>
        <w:t xml:space="preserve">shown that </w:t>
      </w:r>
      <w:r w:rsidR="00C53DDD" w:rsidRPr="00903E8C">
        <w:rPr>
          <w:rFonts w:eastAsia="宋体"/>
          <w:lang w:val="en-US" w:eastAsia="zh-CN"/>
        </w:rPr>
        <w:t xml:space="preserve">both </w:t>
      </w:r>
      <w:r w:rsidR="003D7C14" w:rsidRPr="00903E8C">
        <w:rPr>
          <w:rFonts w:eastAsia="宋体"/>
          <w:lang w:val="en-US" w:eastAsia="zh-CN"/>
        </w:rPr>
        <w:t xml:space="preserve">electron donating </w:t>
      </w:r>
      <w:r w:rsidR="0018783E" w:rsidRPr="00903E8C">
        <w:rPr>
          <w:rFonts w:eastAsia="宋体"/>
          <w:lang w:val="en-US" w:eastAsia="zh-CN"/>
        </w:rPr>
        <w:t xml:space="preserve">and electron withdrawing groups </w:t>
      </w:r>
      <w:r w:rsidR="009026FF" w:rsidRPr="00903E8C">
        <w:rPr>
          <w:rFonts w:eastAsia="宋体"/>
          <w:lang w:val="en-US" w:eastAsia="zh-CN"/>
        </w:rPr>
        <w:t>c</w:t>
      </w:r>
      <w:r w:rsidR="00723412" w:rsidRPr="00903E8C">
        <w:rPr>
          <w:rFonts w:eastAsia="宋体"/>
          <w:lang w:val="en-US" w:eastAsia="zh-CN"/>
        </w:rPr>
        <w:t>ould</w:t>
      </w:r>
      <w:r w:rsidR="009026FF" w:rsidRPr="00903E8C">
        <w:rPr>
          <w:rFonts w:eastAsia="宋体"/>
          <w:lang w:val="en-US" w:eastAsia="zh-CN"/>
        </w:rPr>
        <w:t xml:space="preserve"> </w:t>
      </w:r>
      <w:r w:rsidR="0018783E" w:rsidRPr="00903E8C">
        <w:rPr>
          <w:rFonts w:eastAsia="宋体"/>
          <w:lang w:val="en-US" w:eastAsia="zh-CN"/>
        </w:rPr>
        <w:t>provide the desired aniline derivatives with high conversion and excellent selectivit</w:t>
      </w:r>
      <w:r w:rsidR="00D463FD" w:rsidRPr="00903E8C">
        <w:rPr>
          <w:rFonts w:eastAsia="宋体"/>
          <w:lang w:val="en-US" w:eastAsia="zh-CN"/>
        </w:rPr>
        <w:t>y</w:t>
      </w:r>
      <w:r w:rsidR="003B550C" w:rsidRPr="00903E8C">
        <w:rPr>
          <w:rFonts w:eastAsia="宋体"/>
          <w:lang w:val="en-US" w:eastAsia="zh-CN"/>
        </w:rPr>
        <w:t xml:space="preserve"> (entries 1-5)</w:t>
      </w:r>
      <w:r w:rsidR="00723412" w:rsidRPr="00903E8C">
        <w:rPr>
          <w:rFonts w:eastAsia="宋体"/>
          <w:lang w:val="en-US" w:eastAsia="zh-CN"/>
        </w:rPr>
        <w:t xml:space="preserve"> even though</w:t>
      </w:r>
      <w:r w:rsidR="00C53DDD" w:rsidRPr="00903E8C">
        <w:rPr>
          <w:rFonts w:eastAsia="宋体"/>
          <w:lang w:val="en-US" w:eastAsia="zh-CN"/>
        </w:rPr>
        <w:t xml:space="preserve"> the</w:t>
      </w:r>
      <w:r w:rsidR="0018783E" w:rsidRPr="00903E8C">
        <w:rPr>
          <w:rFonts w:eastAsia="宋体"/>
          <w:lang w:val="en-US" w:eastAsia="zh-CN"/>
        </w:rPr>
        <w:t xml:space="preserve"> </w:t>
      </w:r>
      <w:r w:rsidR="00C53DDD" w:rsidRPr="00903E8C">
        <w:rPr>
          <w:rFonts w:eastAsia="宋体"/>
          <w:lang w:val="en-US" w:eastAsia="zh-CN"/>
        </w:rPr>
        <w:t>electron-donating</w:t>
      </w:r>
      <w:r w:rsidR="0018783E" w:rsidRPr="00903E8C">
        <w:rPr>
          <w:rFonts w:eastAsia="宋体"/>
          <w:lang w:val="en-US" w:eastAsia="zh-CN"/>
        </w:rPr>
        <w:t xml:space="preserve"> group slightl</w:t>
      </w:r>
      <w:r w:rsidR="00C53DDD" w:rsidRPr="00903E8C">
        <w:rPr>
          <w:rFonts w:eastAsia="宋体"/>
          <w:lang w:val="en-US" w:eastAsia="zh-CN"/>
        </w:rPr>
        <w:t>y slow</w:t>
      </w:r>
      <w:r w:rsidR="00723412" w:rsidRPr="00903E8C">
        <w:rPr>
          <w:rFonts w:eastAsia="宋体"/>
          <w:lang w:val="en-US" w:eastAsia="zh-CN"/>
        </w:rPr>
        <w:t>ed</w:t>
      </w:r>
      <w:r w:rsidR="0018783E" w:rsidRPr="00903E8C">
        <w:rPr>
          <w:rFonts w:eastAsia="宋体"/>
          <w:lang w:val="en-US" w:eastAsia="zh-CN"/>
        </w:rPr>
        <w:t xml:space="preserve"> the catalytic reaction</w:t>
      </w:r>
      <w:r w:rsidR="00C91F18" w:rsidRPr="00903E8C">
        <w:rPr>
          <w:rFonts w:eastAsia="宋体"/>
          <w:lang w:val="en-US" w:eastAsia="zh-CN"/>
        </w:rPr>
        <w:t xml:space="preserve"> (</w:t>
      </w:r>
      <w:r w:rsidR="0013689C" w:rsidRPr="00903E8C">
        <w:rPr>
          <w:rFonts w:eastAsia="宋体"/>
          <w:lang w:val="en-US" w:eastAsia="zh-CN"/>
        </w:rPr>
        <w:t>entry</w:t>
      </w:r>
      <w:r w:rsidR="00C91F18" w:rsidRPr="00903E8C">
        <w:rPr>
          <w:rFonts w:eastAsia="宋体"/>
          <w:lang w:val="en-US" w:eastAsia="zh-CN"/>
        </w:rPr>
        <w:t xml:space="preserve"> </w:t>
      </w:r>
      <w:r w:rsidR="0013689C" w:rsidRPr="00903E8C">
        <w:rPr>
          <w:rFonts w:eastAsia="宋体"/>
          <w:lang w:val="en-US" w:eastAsia="zh-CN"/>
        </w:rPr>
        <w:t>2</w:t>
      </w:r>
      <w:r w:rsidR="00C91F18" w:rsidRPr="00903E8C">
        <w:rPr>
          <w:rFonts w:eastAsia="宋体"/>
          <w:lang w:val="en-US" w:eastAsia="zh-CN"/>
        </w:rPr>
        <w:t>)</w:t>
      </w:r>
      <w:r w:rsidR="0018783E" w:rsidRPr="00903E8C">
        <w:rPr>
          <w:rFonts w:eastAsia="宋体"/>
          <w:lang w:val="en-US" w:eastAsia="zh-CN"/>
        </w:rPr>
        <w:t xml:space="preserve">. </w:t>
      </w:r>
      <w:r w:rsidR="004A6879" w:rsidRPr="00903E8C">
        <w:rPr>
          <w:rFonts w:eastAsia="宋体"/>
          <w:lang w:val="en-US" w:eastAsia="zh-CN"/>
        </w:rPr>
        <w:t>Moreover</w:t>
      </w:r>
      <w:r w:rsidR="00EA345A" w:rsidRPr="00903E8C">
        <w:rPr>
          <w:rFonts w:eastAsia="宋体"/>
          <w:lang w:val="en-US" w:eastAsia="zh-CN"/>
        </w:rPr>
        <w:t>,</w:t>
      </w:r>
      <w:r w:rsidR="00D878BC" w:rsidRPr="00903E8C">
        <w:rPr>
          <w:rFonts w:eastAsia="宋体"/>
          <w:lang w:val="en-US" w:eastAsia="zh-CN"/>
        </w:rPr>
        <w:t xml:space="preserve"> </w:t>
      </w:r>
      <w:r w:rsidR="004A6879" w:rsidRPr="00903E8C">
        <w:rPr>
          <w:rFonts w:eastAsia="宋体"/>
          <w:lang w:val="en-US" w:eastAsia="zh-CN"/>
        </w:rPr>
        <w:t>reaction with</w:t>
      </w:r>
      <w:r w:rsidR="00C91F18" w:rsidRPr="00903E8C">
        <w:rPr>
          <w:rFonts w:eastAsia="宋体"/>
          <w:lang w:val="en-US" w:eastAsia="zh-CN"/>
        </w:rPr>
        <w:t xml:space="preserve"> s</w:t>
      </w:r>
      <w:r w:rsidR="004B0731" w:rsidRPr="00903E8C">
        <w:rPr>
          <w:rFonts w:eastAsia="宋体"/>
          <w:lang w:val="en-US" w:eastAsia="zh-CN"/>
        </w:rPr>
        <w:t>terically hindered</w:t>
      </w:r>
      <w:r w:rsidR="0018783E" w:rsidRPr="00903E8C">
        <w:rPr>
          <w:rFonts w:eastAsia="宋体"/>
          <w:lang w:val="en-US" w:eastAsia="zh-CN"/>
        </w:rPr>
        <w:t xml:space="preserve"> 1,3-dimethyl-2-nitrobenzene </w:t>
      </w:r>
      <w:r w:rsidR="004A6879" w:rsidRPr="00903E8C">
        <w:rPr>
          <w:rFonts w:eastAsia="宋体"/>
          <w:lang w:val="en-US" w:eastAsia="zh-CN"/>
        </w:rPr>
        <w:t>achieved</w:t>
      </w:r>
      <w:r w:rsidR="004B0731" w:rsidRPr="00903E8C">
        <w:rPr>
          <w:rFonts w:eastAsia="宋体"/>
          <w:lang w:val="en-US" w:eastAsia="zh-CN"/>
        </w:rPr>
        <w:t xml:space="preserve"> &gt;</w:t>
      </w:r>
      <w:r w:rsidR="000C544A" w:rsidRPr="00903E8C">
        <w:rPr>
          <w:rFonts w:eastAsia="宋体"/>
          <w:lang w:val="en-US" w:eastAsia="zh-CN"/>
        </w:rPr>
        <w:t>99% conver</w:t>
      </w:r>
      <w:r w:rsidR="004B0731" w:rsidRPr="00903E8C">
        <w:rPr>
          <w:rFonts w:eastAsia="宋体"/>
          <w:lang w:val="en-US" w:eastAsia="zh-CN"/>
        </w:rPr>
        <w:t>sion</w:t>
      </w:r>
      <w:r w:rsidR="0018783E" w:rsidRPr="00903E8C">
        <w:rPr>
          <w:rFonts w:eastAsia="宋体"/>
          <w:lang w:val="en-US" w:eastAsia="zh-CN"/>
        </w:rPr>
        <w:t xml:space="preserve"> and </w:t>
      </w:r>
      <w:r w:rsidR="004B0731" w:rsidRPr="00903E8C">
        <w:rPr>
          <w:rFonts w:eastAsia="宋体"/>
          <w:lang w:val="en-US" w:eastAsia="zh-CN"/>
        </w:rPr>
        <w:t xml:space="preserve">&gt;99% </w:t>
      </w:r>
      <w:r w:rsidR="0018783E" w:rsidRPr="00903E8C">
        <w:rPr>
          <w:rFonts w:eastAsia="宋体"/>
          <w:lang w:val="en-US" w:eastAsia="zh-CN"/>
        </w:rPr>
        <w:t xml:space="preserve">selectivity when the reaction time </w:t>
      </w:r>
      <w:r w:rsidR="00723412" w:rsidRPr="00903E8C">
        <w:rPr>
          <w:rFonts w:eastAsia="宋体"/>
          <w:lang w:val="en-US" w:eastAsia="zh-CN"/>
        </w:rPr>
        <w:t>wa</w:t>
      </w:r>
      <w:r w:rsidR="009026FF" w:rsidRPr="00903E8C">
        <w:rPr>
          <w:rFonts w:eastAsia="宋体"/>
          <w:lang w:val="en-US" w:eastAsia="zh-CN"/>
        </w:rPr>
        <w:t xml:space="preserve">s </w:t>
      </w:r>
      <w:r w:rsidR="0018783E" w:rsidRPr="00903E8C">
        <w:rPr>
          <w:rFonts w:eastAsia="宋体"/>
          <w:lang w:val="en-US" w:eastAsia="zh-CN"/>
        </w:rPr>
        <w:t xml:space="preserve">prolonged to 12 h (entry </w:t>
      </w:r>
      <w:r w:rsidR="003B550C" w:rsidRPr="00903E8C">
        <w:rPr>
          <w:rFonts w:eastAsia="宋体"/>
          <w:lang w:val="en-US" w:eastAsia="zh-CN"/>
        </w:rPr>
        <w:t>6</w:t>
      </w:r>
      <w:r w:rsidR="0018783E" w:rsidRPr="00903E8C">
        <w:rPr>
          <w:rFonts w:eastAsia="宋体"/>
          <w:lang w:val="en-US" w:eastAsia="zh-CN"/>
        </w:rPr>
        <w:t>).</w:t>
      </w:r>
      <w:r w:rsidR="004A6879" w:rsidRPr="00903E8C">
        <w:rPr>
          <w:rFonts w:eastAsia="宋体"/>
          <w:lang w:val="en-US" w:eastAsia="zh-CN"/>
        </w:rPr>
        <w:t xml:space="preserve"> </w:t>
      </w:r>
      <w:r w:rsidR="00B85BA8" w:rsidRPr="00903E8C">
        <w:rPr>
          <w:rFonts w:eastAsia="宋体"/>
          <w:lang w:val="en-US" w:eastAsia="zh-CN"/>
        </w:rPr>
        <w:t xml:space="preserve">The </w:t>
      </w:r>
      <w:proofErr w:type="spellStart"/>
      <w:r w:rsidR="00B85BA8" w:rsidRPr="00903E8C">
        <w:rPr>
          <w:rFonts w:eastAsia="宋体"/>
          <w:lang w:val="en-US" w:eastAsia="zh-CN"/>
        </w:rPr>
        <w:t>Pd</w:t>
      </w:r>
      <w:proofErr w:type="spellEnd"/>
      <w:r w:rsidR="00B85BA8" w:rsidRPr="00903E8C">
        <w:rPr>
          <w:rFonts w:eastAsia="宋体"/>
          <w:lang w:val="en-US" w:eastAsia="zh-CN"/>
        </w:rPr>
        <w:t>-catalysts that are currently employed in industry have several</w:t>
      </w:r>
      <w:r w:rsidR="003F4729" w:rsidRPr="00903E8C">
        <w:rPr>
          <w:rFonts w:eastAsia="宋体"/>
          <w:lang w:val="en-US" w:eastAsia="zh-CN"/>
        </w:rPr>
        <w:t xml:space="preserve"> disadvantages </w:t>
      </w:r>
      <w:r w:rsidR="00EA345A" w:rsidRPr="00903E8C">
        <w:rPr>
          <w:rFonts w:eastAsia="宋体"/>
          <w:lang w:val="en-US" w:eastAsia="zh-CN"/>
        </w:rPr>
        <w:t xml:space="preserve">that are overcome with the </w:t>
      </w:r>
      <w:r w:rsidR="00B85BA8" w:rsidRPr="00903E8C">
        <w:rPr>
          <w:rFonts w:eastAsia="宋体"/>
          <w:lang w:val="en-US" w:eastAsia="zh-CN"/>
        </w:rPr>
        <w:t xml:space="preserve">use of the </w:t>
      </w:r>
      <w:r w:rsidR="00EA345A" w:rsidRPr="00903E8C">
        <w:rPr>
          <w:rFonts w:eastAsia="宋体"/>
          <w:szCs w:val="17"/>
          <w:lang w:val="en-US" w:eastAsia="zh-CN"/>
        </w:rPr>
        <w:t>Co</w:t>
      </w:r>
      <w:r w:rsidR="00EA345A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EA345A" w:rsidRPr="00903E8C">
        <w:rPr>
          <w:rFonts w:eastAsia="宋体"/>
          <w:szCs w:val="17"/>
          <w:lang w:val="en-US" w:eastAsia="zh-CN"/>
        </w:rPr>
        <w:t>P@CN</w:t>
      </w:r>
      <w:r w:rsidR="00EA345A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EA345A" w:rsidRPr="00903E8C">
        <w:rPr>
          <w:rFonts w:eastAsia="宋体"/>
          <w:lang w:val="en-US" w:eastAsia="zh-CN"/>
        </w:rPr>
        <w:t xml:space="preserve"> composite developed here</w:t>
      </w:r>
      <w:r w:rsidR="004A6879" w:rsidRPr="00903E8C">
        <w:rPr>
          <w:rFonts w:eastAsia="宋体"/>
          <w:lang w:val="en-US" w:eastAsia="zh-CN"/>
        </w:rPr>
        <w:t xml:space="preserve">. </w:t>
      </w:r>
      <w:r w:rsidR="00EA345A" w:rsidRPr="00903E8C">
        <w:rPr>
          <w:rFonts w:eastAsia="宋体"/>
          <w:lang w:val="en-US" w:eastAsia="zh-CN"/>
        </w:rPr>
        <w:t>For instance,</w:t>
      </w:r>
      <w:r w:rsidR="00EF53BF" w:rsidRPr="00903E8C">
        <w:rPr>
          <w:rFonts w:eastAsia="宋体"/>
          <w:lang w:val="en-US" w:eastAsia="zh-CN"/>
        </w:rPr>
        <w:t xml:space="preserve"> </w:t>
      </w:r>
      <w:r w:rsidR="00D878BC" w:rsidRPr="00903E8C">
        <w:rPr>
          <w:rFonts w:eastAsia="宋体"/>
          <w:lang w:val="en-US" w:eastAsia="zh-CN"/>
        </w:rPr>
        <w:t xml:space="preserve">often </w:t>
      </w:r>
      <w:proofErr w:type="spellStart"/>
      <w:r w:rsidR="000C544A" w:rsidRPr="00903E8C">
        <w:rPr>
          <w:rFonts w:eastAsia="宋体"/>
          <w:lang w:val="en-US" w:eastAsia="zh-CN"/>
        </w:rPr>
        <w:t>hydrodehalogenation</w:t>
      </w:r>
      <w:proofErr w:type="spellEnd"/>
      <w:r w:rsidR="00CE5653" w:rsidRPr="00903E8C">
        <w:rPr>
          <w:rFonts w:eastAsia="宋体"/>
          <w:lang w:val="en-US" w:eastAsia="zh-CN"/>
        </w:rPr>
        <w:t xml:space="preserve"> reaction</w:t>
      </w:r>
      <w:r w:rsidR="00D878BC" w:rsidRPr="00903E8C">
        <w:rPr>
          <w:rFonts w:eastAsia="宋体"/>
          <w:lang w:val="en-US" w:eastAsia="zh-CN"/>
        </w:rPr>
        <w:t>s</w:t>
      </w:r>
      <w:r w:rsidR="00CE5653" w:rsidRPr="00903E8C">
        <w:rPr>
          <w:rFonts w:eastAsia="宋体"/>
          <w:lang w:val="en-US" w:eastAsia="zh-CN"/>
        </w:rPr>
        <w:t xml:space="preserve"> </w:t>
      </w:r>
      <w:r w:rsidR="00B85BA8" w:rsidRPr="00903E8C">
        <w:rPr>
          <w:rFonts w:eastAsia="宋体"/>
          <w:lang w:val="en-US" w:eastAsia="zh-CN"/>
        </w:rPr>
        <w:t>occur</w:t>
      </w:r>
      <w:r w:rsidR="00CE5653" w:rsidRPr="00903E8C">
        <w:rPr>
          <w:rFonts w:eastAsia="宋体"/>
          <w:lang w:val="en-US" w:eastAsia="zh-CN"/>
        </w:rPr>
        <w:t xml:space="preserve"> when halogen substituted </w:t>
      </w:r>
      <w:proofErr w:type="spellStart"/>
      <w:r w:rsidR="000C544A" w:rsidRPr="00903E8C">
        <w:rPr>
          <w:rFonts w:eastAsia="宋体"/>
          <w:lang w:val="en-US" w:eastAsia="zh-CN"/>
        </w:rPr>
        <w:t>nitroarenes</w:t>
      </w:r>
      <w:proofErr w:type="spellEnd"/>
      <w:r w:rsidR="000C544A" w:rsidRPr="00903E8C">
        <w:rPr>
          <w:rFonts w:eastAsia="宋体"/>
          <w:lang w:val="en-US" w:eastAsia="zh-CN"/>
        </w:rPr>
        <w:t xml:space="preserve"> </w:t>
      </w:r>
      <w:r w:rsidR="00723412" w:rsidRPr="00903E8C">
        <w:rPr>
          <w:rFonts w:eastAsia="宋体"/>
          <w:lang w:val="en-US" w:eastAsia="zh-CN"/>
        </w:rPr>
        <w:t>were</w:t>
      </w:r>
      <w:r w:rsidR="00D878BC" w:rsidRPr="00903E8C">
        <w:rPr>
          <w:rFonts w:eastAsia="宋体"/>
          <w:lang w:val="en-US" w:eastAsia="zh-CN"/>
        </w:rPr>
        <w:t xml:space="preserve"> employed as substrates</w:t>
      </w:r>
      <w:r w:rsidR="00B85BA8" w:rsidRPr="00903E8C">
        <w:rPr>
          <w:rFonts w:eastAsia="宋体"/>
          <w:lang w:val="en-US" w:eastAsia="zh-CN"/>
        </w:rPr>
        <w:t xml:space="preserve"> in the presence of </w:t>
      </w:r>
      <w:proofErr w:type="spellStart"/>
      <w:r w:rsidR="00B85BA8" w:rsidRPr="00903E8C">
        <w:rPr>
          <w:rFonts w:eastAsia="宋体"/>
          <w:lang w:val="en-US" w:eastAsia="zh-CN"/>
        </w:rPr>
        <w:t>Pd</w:t>
      </w:r>
      <w:proofErr w:type="spellEnd"/>
      <w:r w:rsidR="00B85BA8" w:rsidRPr="00903E8C">
        <w:rPr>
          <w:rFonts w:eastAsia="宋体"/>
          <w:lang w:val="en-US" w:eastAsia="zh-CN"/>
        </w:rPr>
        <w:t>-catalysts</w:t>
      </w:r>
      <w:r w:rsidR="00D878BC" w:rsidRPr="00903E8C">
        <w:rPr>
          <w:rFonts w:eastAsia="宋体"/>
          <w:lang w:val="en-US" w:eastAsia="zh-CN"/>
        </w:rPr>
        <w:t>;</w:t>
      </w:r>
      <w:r w:rsidR="00DA2204" w:rsidRPr="00903E8C">
        <w:rPr>
          <w:rFonts w:eastAsia="宋体"/>
          <w:lang w:val="en-US" w:eastAsia="zh-CN"/>
        </w:rPr>
        <w:fldChar w:fldCharType="begin">
          <w:fldData xml:space="preserve">PEVuZE5vdGU+PENpdGU+PEF1dGhvcj5ZYW5nPC9BdXRob3I+PFllYXI+MjAxMzwvWWVhcj48UmVj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==
</w:fldData>
        </w:fldChar>
      </w:r>
      <w:r w:rsidR="00380EC9" w:rsidRPr="00903E8C">
        <w:rPr>
          <w:rFonts w:eastAsia="宋体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lang w:val="en-US" w:eastAsia="zh-CN"/>
        </w:rPr>
        <w:fldChar w:fldCharType="begin">
          <w:fldData xml:space="preserve">PEVuZE5vdGU+PENpdGU+PEF1dGhvcj5ZYW5nPC9BdXRob3I+PFllYXI+MjAxMzwvWWVhcj48UmVj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==
</w:fldData>
        </w:fldChar>
      </w:r>
      <w:r w:rsidR="00380EC9" w:rsidRPr="00903E8C">
        <w:rPr>
          <w:rFonts w:eastAsia="宋体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lang w:val="en-US" w:eastAsia="zh-CN"/>
        </w:rPr>
      </w:r>
      <w:r w:rsidR="00380EC9" w:rsidRPr="00903E8C">
        <w:rPr>
          <w:rFonts w:eastAsia="宋体"/>
          <w:lang w:val="en-US" w:eastAsia="zh-CN"/>
        </w:rPr>
        <w:fldChar w:fldCharType="end"/>
      </w:r>
      <w:r w:rsidR="00DA2204" w:rsidRPr="00903E8C">
        <w:rPr>
          <w:rFonts w:eastAsia="宋体"/>
          <w:lang w:val="en-US" w:eastAsia="zh-CN"/>
        </w:rPr>
      </w:r>
      <w:r w:rsidR="00DA2204" w:rsidRPr="00903E8C">
        <w:rPr>
          <w:rFonts w:eastAsia="宋体"/>
          <w:lang w:val="en-US" w:eastAsia="zh-CN"/>
        </w:rPr>
        <w:fldChar w:fldCharType="separate"/>
      </w:r>
      <w:r w:rsidR="00380EC9" w:rsidRPr="00903E8C">
        <w:rPr>
          <w:rFonts w:eastAsia="宋体"/>
          <w:noProof/>
          <w:vertAlign w:val="superscript"/>
          <w:lang w:val="en-US" w:eastAsia="zh-CN"/>
        </w:rPr>
        <w:t>[</w:t>
      </w:r>
      <w:hyperlink w:anchor="_ENREF_50" w:tooltip="Yang, 2013 #9300" w:history="1">
        <w:r w:rsidR="004A732A" w:rsidRPr="00903E8C">
          <w:rPr>
            <w:rFonts w:eastAsia="宋体"/>
            <w:noProof/>
            <w:vertAlign w:val="superscript"/>
            <w:lang w:val="en-US" w:eastAsia="zh-CN"/>
          </w:rPr>
          <w:t>19</w:t>
        </w:r>
      </w:hyperlink>
      <w:r w:rsidR="00380EC9" w:rsidRPr="00903E8C">
        <w:rPr>
          <w:rFonts w:eastAsia="宋体"/>
          <w:noProof/>
          <w:vertAlign w:val="superscript"/>
          <w:lang w:val="en-US" w:eastAsia="zh-CN"/>
        </w:rPr>
        <w:t>]</w:t>
      </w:r>
      <w:r w:rsidR="00DA2204" w:rsidRPr="00903E8C">
        <w:rPr>
          <w:rFonts w:eastAsia="宋体"/>
          <w:lang w:val="en-US" w:eastAsia="zh-CN"/>
        </w:rPr>
        <w:fldChar w:fldCharType="end"/>
      </w:r>
      <w:r w:rsidR="00D878BC" w:rsidRPr="00903E8C">
        <w:rPr>
          <w:rFonts w:eastAsia="宋体"/>
          <w:lang w:val="en-US" w:eastAsia="zh-CN"/>
        </w:rPr>
        <w:t xml:space="preserve"> w</w:t>
      </w:r>
      <w:r w:rsidR="00CE5653" w:rsidRPr="00903E8C">
        <w:rPr>
          <w:rFonts w:eastAsia="宋体"/>
          <w:lang w:val="en-US" w:eastAsia="zh-CN"/>
        </w:rPr>
        <w:t>hen using Co</w:t>
      </w:r>
      <w:r w:rsidR="00CE5653" w:rsidRPr="00903E8C">
        <w:rPr>
          <w:rFonts w:eastAsia="宋体"/>
          <w:vertAlign w:val="subscript"/>
          <w:lang w:val="en-US" w:eastAsia="zh-CN"/>
        </w:rPr>
        <w:t>2</w:t>
      </w:r>
      <w:r w:rsidR="00CE5653" w:rsidRPr="00903E8C">
        <w:rPr>
          <w:rFonts w:eastAsia="宋体"/>
          <w:lang w:val="en-US" w:eastAsia="zh-CN"/>
        </w:rPr>
        <w:t>P@CN</w:t>
      </w:r>
      <w:r w:rsidR="00CE5653" w:rsidRPr="00903E8C">
        <w:rPr>
          <w:rFonts w:eastAsia="宋体"/>
          <w:vertAlign w:val="subscript"/>
          <w:lang w:val="en-US" w:eastAsia="zh-CN"/>
        </w:rPr>
        <w:t>x</w:t>
      </w:r>
      <w:r w:rsidR="00CE5653" w:rsidRPr="00903E8C">
        <w:rPr>
          <w:rFonts w:eastAsia="宋体"/>
          <w:lang w:val="en-US" w:eastAsia="zh-CN"/>
        </w:rPr>
        <w:t xml:space="preserve"> </w:t>
      </w:r>
      <w:proofErr w:type="spellStart"/>
      <w:r w:rsidR="00CE5653" w:rsidRPr="00903E8C">
        <w:rPr>
          <w:rFonts w:eastAsia="宋体"/>
          <w:lang w:val="en-US" w:eastAsia="zh-CN"/>
        </w:rPr>
        <w:t>nanocubes</w:t>
      </w:r>
      <w:proofErr w:type="spellEnd"/>
      <w:r w:rsidR="00CE5653" w:rsidRPr="00903E8C">
        <w:rPr>
          <w:rFonts w:eastAsia="宋体"/>
          <w:lang w:val="en-US" w:eastAsia="zh-CN"/>
        </w:rPr>
        <w:t xml:space="preserve"> as </w:t>
      </w:r>
      <w:r w:rsidR="00D878BC" w:rsidRPr="00903E8C">
        <w:rPr>
          <w:rFonts w:eastAsia="宋体"/>
          <w:lang w:val="en-US" w:eastAsia="zh-CN"/>
        </w:rPr>
        <w:t xml:space="preserve">the </w:t>
      </w:r>
      <w:r w:rsidR="00CE5653" w:rsidRPr="00903E8C">
        <w:rPr>
          <w:rFonts w:eastAsia="宋体"/>
          <w:lang w:val="en-US" w:eastAsia="zh-CN"/>
        </w:rPr>
        <w:t>catalyst, all chlorine, bromine and iodine substituted substr</w:t>
      </w:r>
      <w:r w:rsidR="000C544A" w:rsidRPr="00903E8C">
        <w:rPr>
          <w:rFonts w:eastAsia="宋体"/>
          <w:lang w:val="en-US" w:eastAsia="zh-CN"/>
        </w:rPr>
        <w:t xml:space="preserve">ates, no matter the position of </w:t>
      </w:r>
      <w:r w:rsidR="00D878BC" w:rsidRPr="00903E8C">
        <w:rPr>
          <w:rFonts w:eastAsia="宋体"/>
          <w:lang w:val="en-US" w:eastAsia="zh-CN"/>
        </w:rPr>
        <w:t xml:space="preserve">the </w:t>
      </w:r>
      <w:r w:rsidR="00CE5653" w:rsidRPr="00903E8C">
        <w:rPr>
          <w:rFonts w:eastAsia="宋体"/>
          <w:lang w:val="en-US" w:eastAsia="zh-CN"/>
        </w:rPr>
        <w:t xml:space="preserve">substituent group </w:t>
      </w:r>
      <w:r w:rsidR="00D878BC" w:rsidRPr="00903E8C">
        <w:rPr>
          <w:rFonts w:eastAsia="宋体"/>
          <w:lang w:val="en-US" w:eastAsia="zh-CN"/>
        </w:rPr>
        <w:t>(</w:t>
      </w:r>
      <w:r w:rsidR="00CE5653" w:rsidRPr="00903E8C">
        <w:rPr>
          <w:rFonts w:eastAsia="宋体"/>
          <w:lang w:val="en-US" w:eastAsia="zh-CN"/>
        </w:rPr>
        <w:t xml:space="preserve">located in the </w:t>
      </w:r>
      <w:proofErr w:type="spellStart"/>
      <w:r w:rsidR="00CE5653" w:rsidRPr="00903E8C">
        <w:rPr>
          <w:rFonts w:eastAsia="宋体"/>
          <w:i/>
          <w:lang w:val="en-US" w:eastAsia="zh-CN"/>
        </w:rPr>
        <w:t>ortho</w:t>
      </w:r>
      <w:proofErr w:type="spellEnd"/>
      <w:r w:rsidR="00CE5653" w:rsidRPr="00903E8C">
        <w:rPr>
          <w:rFonts w:eastAsia="宋体"/>
          <w:lang w:val="en-US" w:eastAsia="zh-CN"/>
        </w:rPr>
        <w:t xml:space="preserve">-, </w:t>
      </w:r>
      <w:r w:rsidR="00CE5653" w:rsidRPr="00903E8C">
        <w:rPr>
          <w:rFonts w:eastAsia="宋体"/>
          <w:i/>
          <w:lang w:val="en-US" w:eastAsia="zh-CN"/>
        </w:rPr>
        <w:t>meta</w:t>
      </w:r>
      <w:r w:rsidR="00CE5653" w:rsidRPr="00903E8C">
        <w:rPr>
          <w:rFonts w:eastAsia="宋体"/>
          <w:lang w:val="en-US" w:eastAsia="zh-CN"/>
        </w:rPr>
        <w:t xml:space="preserve">- </w:t>
      </w:r>
      <w:r w:rsidR="004A6879" w:rsidRPr="00903E8C">
        <w:rPr>
          <w:rFonts w:eastAsia="宋体"/>
          <w:lang w:val="en-US" w:eastAsia="zh-CN"/>
        </w:rPr>
        <w:t>or</w:t>
      </w:r>
      <w:r w:rsidR="00CE5653" w:rsidRPr="00903E8C">
        <w:rPr>
          <w:rFonts w:eastAsia="宋体"/>
          <w:lang w:val="en-US" w:eastAsia="zh-CN"/>
        </w:rPr>
        <w:t xml:space="preserve"> </w:t>
      </w:r>
      <w:r w:rsidR="00CE5653" w:rsidRPr="00903E8C">
        <w:rPr>
          <w:rFonts w:eastAsia="宋体"/>
          <w:i/>
          <w:lang w:val="en-US" w:eastAsia="zh-CN"/>
        </w:rPr>
        <w:t>para</w:t>
      </w:r>
      <w:r w:rsidR="00CE5653" w:rsidRPr="00903E8C">
        <w:rPr>
          <w:rFonts w:eastAsia="宋体"/>
          <w:lang w:val="en-US" w:eastAsia="zh-CN"/>
        </w:rPr>
        <w:t>- position</w:t>
      </w:r>
      <w:r w:rsidR="00D878BC" w:rsidRPr="00903E8C">
        <w:rPr>
          <w:rFonts w:eastAsia="宋体"/>
          <w:lang w:val="en-US" w:eastAsia="zh-CN"/>
        </w:rPr>
        <w:t>)</w:t>
      </w:r>
      <w:r w:rsidR="00CE5653" w:rsidRPr="00903E8C">
        <w:rPr>
          <w:rFonts w:eastAsia="宋体"/>
          <w:lang w:val="en-US" w:eastAsia="zh-CN"/>
        </w:rPr>
        <w:t xml:space="preserve">, </w:t>
      </w:r>
      <w:r w:rsidR="00D878BC" w:rsidRPr="00903E8C">
        <w:rPr>
          <w:rFonts w:eastAsia="宋体"/>
          <w:lang w:val="en-US" w:eastAsia="zh-CN"/>
        </w:rPr>
        <w:t>under</w:t>
      </w:r>
      <w:r w:rsidR="00723412" w:rsidRPr="00903E8C">
        <w:rPr>
          <w:rFonts w:eastAsia="宋体"/>
          <w:lang w:val="en-US" w:eastAsia="zh-CN"/>
        </w:rPr>
        <w:t>went</w:t>
      </w:r>
      <w:r w:rsidR="00D878BC" w:rsidRPr="00903E8C">
        <w:rPr>
          <w:rFonts w:eastAsia="宋体"/>
          <w:lang w:val="en-US" w:eastAsia="zh-CN"/>
        </w:rPr>
        <w:t xml:space="preserve"> hydrogenation with</w:t>
      </w:r>
      <w:r w:rsidR="00CE5653" w:rsidRPr="00903E8C">
        <w:rPr>
          <w:rFonts w:eastAsia="宋体"/>
          <w:lang w:val="en-US" w:eastAsia="zh-CN"/>
        </w:rPr>
        <w:t xml:space="preserve"> excellent </w:t>
      </w:r>
      <w:r w:rsidR="003B550C" w:rsidRPr="00903E8C">
        <w:rPr>
          <w:rFonts w:eastAsia="宋体"/>
          <w:lang w:val="en-US" w:eastAsia="zh-CN"/>
        </w:rPr>
        <w:lastRenderedPageBreak/>
        <w:t>selectivity and</w:t>
      </w:r>
      <w:r w:rsidR="00EA345A" w:rsidRPr="00903E8C">
        <w:rPr>
          <w:rFonts w:eastAsia="宋体"/>
          <w:lang w:val="en-US" w:eastAsia="zh-CN"/>
        </w:rPr>
        <w:t xml:space="preserve"> </w:t>
      </w:r>
      <w:r w:rsidR="00D878BC" w:rsidRPr="00903E8C">
        <w:rPr>
          <w:rFonts w:eastAsia="宋体"/>
          <w:lang w:val="en-US" w:eastAsia="zh-CN"/>
        </w:rPr>
        <w:t>n</w:t>
      </w:r>
      <w:r w:rsidR="00CE5653" w:rsidRPr="00903E8C">
        <w:rPr>
          <w:rFonts w:eastAsia="宋体"/>
          <w:lang w:val="en-US" w:eastAsia="zh-CN"/>
        </w:rPr>
        <w:t xml:space="preserve">o </w:t>
      </w:r>
      <w:r w:rsidR="000C544A" w:rsidRPr="00903E8C">
        <w:rPr>
          <w:rFonts w:eastAsia="宋体"/>
          <w:lang w:val="en-US" w:eastAsia="zh-CN"/>
        </w:rPr>
        <w:t>dehalogenation by-products</w:t>
      </w:r>
      <w:r w:rsidR="00CE5653" w:rsidRPr="00903E8C">
        <w:rPr>
          <w:rFonts w:eastAsia="宋体"/>
          <w:lang w:val="en-US" w:eastAsia="zh-CN"/>
        </w:rPr>
        <w:t xml:space="preserve"> </w:t>
      </w:r>
      <w:r w:rsidR="00723412" w:rsidRPr="00903E8C">
        <w:rPr>
          <w:rFonts w:eastAsia="宋体"/>
          <w:lang w:val="en-US" w:eastAsia="zh-CN"/>
        </w:rPr>
        <w:t>were</w:t>
      </w:r>
      <w:r w:rsidR="009026FF" w:rsidRPr="00903E8C">
        <w:rPr>
          <w:rFonts w:eastAsia="宋体"/>
          <w:lang w:val="en-US" w:eastAsia="zh-CN"/>
        </w:rPr>
        <w:t xml:space="preserve"> </w:t>
      </w:r>
      <w:r w:rsidR="00CE5653" w:rsidRPr="00903E8C">
        <w:rPr>
          <w:rFonts w:eastAsia="宋体"/>
          <w:lang w:val="en-US" w:eastAsia="zh-CN"/>
        </w:rPr>
        <w:t>detected</w:t>
      </w:r>
      <w:r w:rsidR="000C544A" w:rsidRPr="00903E8C">
        <w:rPr>
          <w:rFonts w:eastAsia="宋体"/>
          <w:lang w:val="en-US" w:eastAsia="zh-CN"/>
        </w:rPr>
        <w:t xml:space="preserve"> </w:t>
      </w:r>
      <w:r w:rsidR="00B35E5A" w:rsidRPr="00903E8C">
        <w:rPr>
          <w:rFonts w:eastAsia="宋体" w:hint="eastAsia"/>
          <w:lang w:val="en-US" w:eastAsia="zh-CN"/>
        </w:rPr>
        <w:t>(</w:t>
      </w:r>
      <w:r w:rsidR="00B35E5A" w:rsidRPr="00903E8C">
        <w:rPr>
          <w:rFonts w:eastAsia="宋体"/>
          <w:lang w:val="en-US" w:eastAsia="zh-CN"/>
        </w:rPr>
        <w:t xml:space="preserve">entries </w:t>
      </w:r>
      <w:r w:rsidR="00D66819" w:rsidRPr="00903E8C">
        <w:rPr>
          <w:rFonts w:eastAsia="宋体"/>
          <w:lang w:val="en-US" w:eastAsia="zh-CN"/>
        </w:rPr>
        <w:t>7</w:t>
      </w:r>
      <w:r w:rsidR="00B35E5A" w:rsidRPr="00903E8C">
        <w:rPr>
          <w:rFonts w:eastAsia="宋体"/>
          <w:lang w:val="en-US" w:eastAsia="zh-CN"/>
        </w:rPr>
        <w:t>-</w:t>
      </w:r>
      <w:r w:rsidR="00D66819" w:rsidRPr="00903E8C">
        <w:rPr>
          <w:rFonts w:eastAsia="宋体"/>
          <w:lang w:val="en-US" w:eastAsia="zh-CN"/>
        </w:rPr>
        <w:t>10</w:t>
      </w:r>
      <w:r w:rsidR="00B35E5A" w:rsidRPr="00903E8C">
        <w:rPr>
          <w:rFonts w:eastAsia="宋体" w:hint="eastAsia"/>
          <w:lang w:val="en-US" w:eastAsia="zh-CN"/>
        </w:rPr>
        <w:t>)</w:t>
      </w:r>
      <w:r w:rsidR="00CE5653" w:rsidRPr="00903E8C">
        <w:rPr>
          <w:rFonts w:eastAsia="宋体"/>
          <w:lang w:val="en-US" w:eastAsia="zh-CN"/>
        </w:rPr>
        <w:t>.</w:t>
      </w:r>
      <w:r w:rsidR="00B35E5A" w:rsidRPr="00903E8C">
        <w:rPr>
          <w:rFonts w:eastAsia="宋体"/>
          <w:lang w:val="en-US" w:eastAsia="zh-CN"/>
        </w:rPr>
        <w:t xml:space="preserve"> </w:t>
      </w:r>
      <w:r w:rsidR="00D66819" w:rsidRPr="00903E8C">
        <w:rPr>
          <w:rFonts w:eastAsia="宋体"/>
          <w:lang w:val="en-US" w:eastAsia="zh-CN"/>
        </w:rPr>
        <w:t xml:space="preserve">Moreover, </w:t>
      </w:r>
      <w:proofErr w:type="spellStart"/>
      <w:r w:rsidR="00D66819" w:rsidRPr="00903E8C">
        <w:rPr>
          <w:rFonts w:eastAsia="宋体"/>
          <w:lang w:val="en-US" w:eastAsia="zh-CN"/>
        </w:rPr>
        <w:t>nitroarenes</w:t>
      </w:r>
      <w:proofErr w:type="spellEnd"/>
      <w:r w:rsidR="00D66819" w:rsidRPr="00903E8C">
        <w:rPr>
          <w:rFonts w:eastAsia="宋体"/>
          <w:lang w:val="en-US" w:eastAsia="zh-CN"/>
        </w:rPr>
        <w:t xml:space="preserve"> with strong</w:t>
      </w:r>
      <w:r w:rsidR="009026FF" w:rsidRPr="00903E8C">
        <w:rPr>
          <w:rFonts w:eastAsia="宋体"/>
          <w:lang w:val="en-US" w:eastAsia="zh-CN"/>
        </w:rPr>
        <w:t>ly</w:t>
      </w:r>
      <w:r w:rsidR="00D66819" w:rsidRPr="00903E8C">
        <w:rPr>
          <w:rFonts w:eastAsia="宋体"/>
          <w:lang w:val="en-US" w:eastAsia="zh-CN"/>
        </w:rPr>
        <w:t xml:space="preserve"> </w:t>
      </w:r>
      <w:r w:rsidR="009026FF" w:rsidRPr="00903E8C">
        <w:rPr>
          <w:rFonts w:eastAsia="宋体"/>
          <w:lang w:val="en-US" w:eastAsia="zh-CN"/>
        </w:rPr>
        <w:t xml:space="preserve">coordinating </w:t>
      </w:r>
      <w:r w:rsidR="00D66819" w:rsidRPr="00903E8C">
        <w:rPr>
          <w:rFonts w:eastAsia="宋体"/>
          <w:lang w:val="en-US" w:eastAsia="zh-CN"/>
        </w:rPr>
        <w:t xml:space="preserve">functional groups such as </w:t>
      </w:r>
      <w:proofErr w:type="spellStart"/>
      <w:r w:rsidR="00D66819" w:rsidRPr="00903E8C">
        <w:rPr>
          <w:rFonts w:eastAsia="宋体"/>
          <w:lang w:val="en-US" w:eastAsia="zh-CN"/>
        </w:rPr>
        <w:t>cyano</w:t>
      </w:r>
      <w:proofErr w:type="spellEnd"/>
      <w:r w:rsidR="00D66819" w:rsidRPr="00903E8C">
        <w:rPr>
          <w:rFonts w:eastAsia="宋体"/>
          <w:lang w:val="en-US" w:eastAsia="zh-CN"/>
        </w:rPr>
        <w:t xml:space="preserve">, </w:t>
      </w:r>
      <w:proofErr w:type="spellStart"/>
      <w:r w:rsidR="00D66819" w:rsidRPr="00903E8C">
        <w:rPr>
          <w:rFonts w:eastAsia="宋体"/>
          <w:lang w:val="en-US" w:eastAsia="zh-CN"/>
        </w:rPr>
        <w:t>quinol</w:t>
      </w:r>
      <w:r w:rsidR="008E7C8D" w:rsidRPr="00903E8C">
        <w:rPr>
          <w:rFonts w:eastAsia="宋体"/>
          <w:lang w:val="en-US" w:eastAsia="zh-CN"/>
        </w:rPr>
        <w:t>i</w:t>
      </w:r>
      <w:r w:rsidR="00D66819" w:rsidRPr="00903E8C">
        <w:rPr>
          <w:rFonts w:eastAsia="宋体"/>
          <w:lang w:val="en-US" w:eastAsia="zh-CN"/>
        </w:rPr>
        <w:t>ne</w:t>
      </w:r>
      <w:proofErr w:type="spellEnd"/>
      <w:r w:rsidR="00D66819" w:rsidRPr="00903E8C">
        <w:rPr>
          <w:rFonts w:eastAsia="宋体"/>
          <w:lang w:val="en-US" w:eastAsia="zh-CN"/>
        </w:rPr>
        <w:t xml:space="preserve"> N, </w:t>
      </w:r>
      <w:r w:rsidR="009026FF" w:rsidRPr="00903E8C">
        <w:rPr>
          <w:rFonts w:eastAsia="宋体"/>
          <w:lang w:val="en-US" w:eastAsia="zh-CN"/>
        </w:rPr>
        <w:t xml:space="preserve">or </w:t>
      </w:r>
      <w:r w:rsidR="00D66819" w:rsidRPr="00903E8C">
        <w:rPr>
          <w:rFonts w:eastAsia="宋体"/>
          <w:lang w:val="en-US" w:eastAsia="zh-CN"/>
        </w:rPr>
        <w:t>amino</w:t>
      </w:r>
      <w:r w:rsidR="003B550C" w:rsidRPr="00903E8C">
        <w:rPr>
          <w:rFonts w:eastAsia="宋体"/>
          <w:lang w:val="en-US" w:eastAsia="zh-CN"/>
        </w:rPr>
        <w:t xml:space="preserve"> group</w:t>
      </w:r>
      <w:r w:rsidR="009026FF" w:rsidRPr="00903E8C">
        <w:rPr>
          <w:rFonts w:eastAsia="宋体"/>
          <w:lang w:val="en-US" w:eastAsia="zh-CN"/>
        </w:rPr>
        <w:t>s</w:t>
      </w:r>
      <w:r w:rsidR="00750149" w:rsidRPr="00903E8C">
        <w:rPr>
          <w:rFonts w:eastAsia="宋体"/>
          <w:lang w:val="en-US" w:eastAsia="zh-CN"/>
        </w:rPr>
        <w:t>, are</w:t>
      </w:r>
      <w:r w:rsidR="00D66819" w:rsidRPr="00903E8C">
        <w:rPr>
          <w:rFonts w:eastAsia="宋体"/>
          <w:lang w:val="en-US" w:eastAsia="zh-CN"/>
        </w:rPr>
        <w:t xml:space="preserve"> known to poison </w:t>
      </w:r>
      <w:proofErr w:type="spellStart"/>
      <w:r w:rsidR="00D66819" w:rsidRPr="00903E8C">
        <w:rPr>
          <w:rFonts w:eastAsia="宋体"/>
          <w:lang w:val="en-US" w:eastAsia="zh-CN"/>
        </w:rPr>
        <w:t>Pd</w:t>
      </w:r>
      <w:proofErr w:type="spellEnd"/>
      <w:r w:rsidR="00D66819" w:rsidRPr="00903E8C">
        <w:rPr>
          <w:rFonts w:eastAsia="宋体"/>
          <w:lang w:val="en-US" w:eastAsia="zh-CN"/>
        </w:rPr>
        <w:t xml:space="preserve">-catalysts through coordination with the </w:t>
      </w:r>
      <w:proofErr w:type="spellStart"/>
      <w:r w:rsidR="00D66819" w:rsidRPr="00903E8C">
        <w:rPr>
          <w:rFonts w:eastAsia="宋体"/>
          <w:lang w:val="en-US" w:eastAsia="zh-CN"/>
        </w:rPr>
        <w:t>Pd</w:t>
      </w:r>
      <w:proofErr w:type="spellEnd"/>
      <w:r w:rsidR="00D66819" w:rsidRPr="00903E8C">
        <w:rPr>
          <w:rFonts w:eastAsia="宋体"/>
          <w:lang w:val="en-US" w:eastAsia="zh-CN"/>
        </w:rPr>
        <w:t xml:space="preserve"> active sites</w:t>
      </w:r>
      <w:r w:rsidR="009026FF" w:rsidRPr="00903E8C">
        <w:rPr>
          <w:rFonts w:eastAsia="宋体"/>
          <w:lang w:val="en-US" w:eastAsia="zh-CN"/>
        </w:rPr>
        <w:t>; however,</w:t>
      </w:r>
      <w:r w:rsidR="00750149" w:rsidRPr="00903E8C">
        <w:rPr>
          <w:rFonts w:eastAsia="宋体"/>
          <w:lang w:val="en-US" w:eastAsia="zh-CN"/>
        </w:rPr>
        <w:t xml:space="preserve"> </w:t>
      </w:r>
      <w:r w:rsidR="009026FF" w:rsidRPr="00903E8C">
        <w:rPr>
          <w:rFonts w:eastAsia="宋体"/>
          <w:lang w:val="en-US" w:eastAsia="zh-CN"/>
        </w:rPr>
        <w:t xml:space="preserve">these same substrates </w:t>
      </w:r>
      <w:r w:rsidR="00D66819" w:rsidRPr="00903E8C">
        <w:rPr>
          <w:rFonts w:eastAsia="宋体"/>
          <w:lang w:val="en-US" w:eastAsia="zh-CN"/>
        </w:rPr>
        <w:t>readily form</w:t>
      </w:r>
      <w:r w:rsidR="00723412" w:rsidRPr="00903E8C">
        <w:rPr>
          <w:rFonts w:eastAsia="宋体"/>
          <w:lang w:val="en-US" w:eastAsia="zh-CN"/>
        </w:rPr>
        <w:t>ed</w:t>
      </w:r>
      <w:r w:rsidR="00D66819" w:rsidRPr="00903E8C">
        <w:rPr>
          <w:rFonts w:eastAsia="宋体"/>
          <w:lang w:val="en-US" w:eastAsia="zh-CN"/>
        </w:rPr>
        <w:t xml:space="preserve"> </w:t>
      </w:r>
      <w:r w:rsidR="00750149" w:rsidRPr="00903E8C">
        <w:rPr>
          <w:rFonts w:eastAsia="宋体"/>
          <w:lang w:val="en-US" w:eastAsia="zh-CN"/>
        </w:rPr>
        <w:t>the corresponding amino derivatives with high activity a</w:t>
      </w:r>
      <w:r w:rsidR="00B34593" w:rsidRPr="00903E8C">
        <w:rPr>
          <w:rFonts w:eastAsia="宋体"/>
          <w:lang w:val="en-US" w:eastAsia="zh-CN"/>
        </w:rPr>
        <w:t xml:space="preserve">nd selectivity </w:t>
      </w:r>
      <w:r w:rsidR="009026FF" w:rsidRPr="00903E8C">
        <w:rPr>
          <w:rFonts w:eastAsia="宋体"/>
          <w:lang w:val="en-US" w:eastAsia="zh-CN"/>
        </w:rPr>
        <w:t xml:space="preserve">using </w:t>
      </w:r>
      <w:r w:rsidR="009026FF" w:rsidRPr="00903E8C">
        <w:rPr>
          <w:rFonts w:eastAsia="宋体"/>
          <w:szCs w:val="17"/>
          <w:lang w:val="en-US" w:eastAsia="zh-CN"/>
        </w:rPr>
        <w:t>Co</w:t>
      </w:r>
      <w:r w:rsidR="009026FF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9026FF" w:rsidRPr="00903E8C">
        <w:rPr>
          <w:rFonts w:eastAsia="宋体"/>
          <w:szCs w:val="17"/>
          <w:lang w:val="en-US" w:eastAsia="zh-CN"/>
        </w:rPr>
        <w:t>P@CN</w:t>
      </w:r>
      <w:r w:rsidR="009026FF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9026FF" w:rsidRPr="00903E8C">
        <w:rPr>
          <w:rFonts w:eastAsia="宋体"/>
          <w:lang w:val="en-US" w:eastAsia="zh-CN"/>
        </w:rPr>
        <w:t xml:space="preserve"> </w:t>
      </w:r>
      <w:r w:rsidR="00D66819" w:rsidRPr="00903E8C">
        <w:rPr>
          <w:rFonts w:eastAsia="宋体"/>
          <w:lang w:val="en-US" w:eastAsia="zh-CN"/>
        </w:rPr>
        <w:t>(entr</w:t>
      </w:r>
      <w:r w:rsidR="00750149" w:rsidRPr="00903E8C">
        <w:rPr>
          <w:rFonts w:eastAsia="宋体"/>
          <w:lang w:val="en-US" w:eastAsia="zh-CN"/>
        </w:rPr>
        <w:t>ies 11-13</w:t>
      </w:r>
      <w:r w:rsidR="00D66819" w:rsidRPr="00903E8C">
        <w:rPr>
          <w:rFonts w:eastAsia="宋体"/>
          <w:lang w:val="en-US" w:eastAsia="zh-CN"/>
        </w:rPr>
        <w:t>)</w:t>
      </w:r>
      <w:r w:rsidR="009026FF" w:rsidRPr="00903E8C">
        <w:rPr>
          <w:rFonts w:eastAsia="宋体"/>
          <w:lang w:val="en-US" w:eastAsia="zh-CN"/>
        </w:rPr>
        <w:t xml:space="preserve"> as the catalyst</w:t>
      </w:r>
      <w:r w:rsidR="00D66819" w:rsidRPr="00903E8C">
        <w:rPr>
          <w:rFonts w:eastAsia="宋体"/>
          <w:lang w:val="en-US" w:eastAsia="zh-CN"/>
        </w:rPr>
        <w:t>.</w:t>
      </w:r>
      <w:r w:rsidR="00D66819" w:rsidRPr="00903E8C">
        <w:rPr>
          <w:rFonts w:eastAsia="宋体"/>
          <w:lang w:val="en-US" w:eastAsia="zh-CN"/>
        </w:rPr>
        <w:fldChar w:fldCharType="begin">
          <w:fldData xml:space="preserve">PEVuZE5vdGU+PENpdGU+PEF1dGhvcj5TY2h1bHo8L0F1dGhvcj48WWVhcj4yMDA5PC9ZZWFyPjxS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</w:fldData>
        </w:fldChar>
      </w:r>
      <w:r w:rsidR="00380EC9" w:rsidRPr="00903E8C">
        <w:rPr>
          <w:rFonts w:eastAsia="宋体"/>
          <w:lang w:val="en-US" w:eastAsia="zh-CN"/>
        </w:rPr>
        <w:instrText xml:space="preserve"> ADDIN EN.CITE </w:instrText>
      </w:r>
      <w:r w:rsidR="00380EC9" w:rsidRPr="00903E8C">
        <w:rPr>
          <w:rFonts w:eastAsia="宋体"/>
          <w:lang w:val="en-US" w:eastAsia="zh-CN"/>
        </w:rPr>
        <w:fldChar w:fldCharType="begin">
          <w:fldData xml:space="preserve">PEVuZE5vdGU+PENpdGU+PEF1dGhvcj5TY2h1bHo8L0F1dGhvcj48WWVhcj4yMDA5PC9ZZWFyPjxS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</w:fldData>
        </w:fldChar>
      </w:r>
      <w:r w:rsidR="00380EC9" w:rsidRPr="00903E8C">
        <w:rPr>
          <w:rFonts w:eastAsia="宋体"/>
          <w:lang w:val="en-US" w:eastAsia="zh-CN"/>
        </w:rPr>
        <w:instrText xml:space="preserve"> ADDIN EN.CITE.DATA </w:instrText>
      </w:r>
      <w:r w:rsidR="00380EC9" w:rsidRPr="00903E8C">
        <w:rPr>
          <w:rFonts w:eastAsia="宋体"/>
          <w:lang w:val="en-US" w:eastAsia="zh-CN"/>
        </w:rPr>
      </w:r>
      <w:r w:rsidR="00380EC9" w:rsidRPr="00903E8C">
        <w:rPr>
          <w:rFonts w:eastAsia="宋体"/>
          <w:lang w:val="en-US" w:eastAsia="zh-CN"/>
        </w:rPr>
        <w:fldChar w:fldCharType="end"/>
      </w:r>
      <w:r w:rsidR="00D66819" w:rsidRPr="00903E8C">
        <w:rPr>
          <w:rFonts w:eastAsia="宋体"/>
          <w:lang w:val="en-US" w:eastAsia="zh-CN"/>
        </w:rPr>
      </w:r>
      <w:r w:rsidR="00D66819" w:rsidRPr="00903E8C">
        <w:rPr>
          <w:rFonts w:eastAsia="宋体"/>
          <w:lang w:val="en-US" w:eastAsia="zh-CN"/>
        </w:rPr>
        <w:fldChar w:fldCharType="separate"/>
      </w:r>
      <w:r w:rsidR="00380EC9" w:rsidRPr="00903E8C">
        <w:rPr>
          <w:rFonts w:eastAsia="宋体"/>
          <w:noProof/>
          <w:vertAlign w:val="superscript"/>
          <w:lang w:val="en-US" w:eastAsia="zh-CN"/>
        </w:rPr>
        <w:t>[</w:t>
      </w:r>
      <w:hyperlink w:anchor="_ENREF_52" w:tooltip="Schulz, 2009 #8373" w:history="1">
        <w:r w:rsidR="004A732A" w:rsidRPr="00903E8C">
          <w:rPr>
            <w:rFonts w:eastAsia="宋体"/>
            <w:noProof/>
            <w:vertAlign w:val="superscript"/>
            <w:lang w:val="en-US" w:eastAsia="zh-CN"/>
          </w:rPr>
          <w:t>20</w:t>
        </w:r>
      </w:hyperlink>
      <w:r w:rsidR="00380EC9" w:rsidRPr="00903E8C">
        <w:rPr>
          <w:rFonts w:eastAsia="宋体"/>
          <w:noProof/>
          <w:vertAlign w:val="superscript"/>
          <w:lang w:val="en-US" w:eastAsia="zh-CN"/>
        </w:rPr>
        <w:t>]</w:t>
      </w:r>
      <w:r w:rsidR="00D66819" w:rsidRPr="00903E8C">
        <w:rPr>
          <w:rFonts w:eastAsia="宋体"/>
          <w:lang w:val="en-US" w:eastAsia="zh-CN"/>
        </w:rPr>
        <w:fldChar w:fldCharType="end"/>
      </w:r>
    </w:p>
    <w:p w14:paraId="4D987394" w14:textId="77777777" w:rsidR="00B176CC" w:rsidRPr="00903E8C" w:rsidRDefault="00B176CC" w:rsidP="004A6879">
      <w:pPr>
        <w:pStyle w:val="P1withIndendation"/>
        <w:spacing w:after="0"/>
        <w:ind w:firstLineChars="100" w:firstLine="170"/>
        <w:rPr>
          <w:rFonts w:eastAsia="宋体"/>
          <w:lang w:val="en-US" w:eastAsia="zh-CN"/>
        </w:rPr>
      </w:pPr>
    </w:p>
    <w:p w14:paraId="22AE8ACB" w14:textId="71E4DC56" w:rsidR="00BB1208" w:rsidRPr="00903E8C" w:rsidRDefault="00BB1208" w:rsidP="00BB1208">
      <w:pPr>
        <w:pStyle w:val="P1withIndendation"/>
        <w:ind w:firstLine="0"/>
        <w:rPr>
          <w:rFonts w:eastAsia="宋体"/>
          <w:sz w:val="16"/>
          <w:szCs w:val="16"/>
          <w:lang w:val="en-US" w:eastAsia="zh-CN"/>
        </w:rPr>
      </w:pPr>
      <w:r w:rsidRPr="00903E8C">
        <w:rPr>
          <w:rFonts w:eastAsia="宋体"/>
          <w:b/>
          <w:sz w:val="16"/>
          <w:szCs w:val="16"/>
          <w:lang w:val="en-US" w:eastAsia="zh-CN"/>
        </w:rPr>
        <w:t xml:space="preserve">Table </w:t>
      </w:r>
      <w:r w:rsidR="00A51F62" w:rsidRPr="00903E8C">
        <w:rPr>
          <w:rFonts w:eastAsia="宋体"/>
          <w:b/>
          <w:sz w:val="16"/>
          <w:szCs w:val="16"/>
          <w:lang w:val="en-US" w:eastAsia="zh-CN"/>
        </w:rPr>
        <w:t>1</w:t>
      </w:r>
      <w:r w:rsidRPr="00903E8C">
        <w:rPr>
          <w:rFonts w:eastAsia="宋体"/>
          <w:b/>
          <w:sz w:val="16"/>
          <w:szCs w:val="16"/>
          <w:lang w:val="en-US" w:eastAsia="zh-CN"/>
        </w:rPr>
        <w:t>.</w:t>
      </w:r>
      <w:r w:rsidRPr="00903E8C">
        <w:rPr>
          <w:rFonts w:eastAsia="宋体"/>
          <w:sz w:val="16"/>
          <w:szCs w:val="16"/>
          <w:lang w:val="en-US" w:eastAsia="zh-CN"/>
        </w:rPr>
        <w:t xml:space="preserve"> </w:t>
      </w:r>
      <w:r w:rsidR="00AB305B" w:rsidRPr="00903E8C">
        <w:rPr>
          <w:rFonts w:eastAsia="宋体"/>
          <w:sz w:val="16"/>
          <w:szCs w:val="16"/>
          <w:lang w:val="en-US" w:eastAsia="zh-CN"/>
        </w:rPr>
        <w:t xml:space="preserve">Hydrogenation reactions of substituted </w:t>
      </w:r>
      <w:proofErr w:type="spellStart"/>
      <w:r w:rsidR="00AB305B" w:rsidRPr="00903E8C">
        <w:rPr>
          <w:rFonts w:eastAsia="宋体"/>
          <w:sz w:val="16"/>
          <w:szCs w:val="16"/>
          <w:lang w:val="en-US" w:eastAsia="zh-CN"/>
        </w:rPr>
        <w:t>nitroarene</w:t>
      </w:r>
      <w:r w:rsidR="002261B6" w:rsidRPr="00903E8C">
        <w:rPr>
          <w:rFonts w:eastAsia="宋体" w:hint="eastAsia"/>
          <w:sz w:val="16"/>
          <w:szCs w:val="16"/>
          <w:lang w:val="en-US" w:eastAsia="zh-CN"/>
        </w:rPr>
        <w:t>s</w:t>
      </w:r>
      <w:proofErr w:type="spellEnd"/>
      <w:r w:rsidR="00AB305B" w:rsidRPr="00903E8C">
        <w:rPr>
          <w:rFonts w:eastAsia="宋体"/>
          <w:sz w:val="16"/>
          <w:szCs w:val="16"/>
          <w:lang w:val="en-US" w:eastAsia="zh-CN"/>
        </w:rPr>
        <w:t xml:space="preserve"> with Co</w:t>
      </w:r>
      <w:r w:rsidR="00AB305B" w:rsidRPr="00903E8C">
        <w:rPr>
          <w:rFonts w:eastAsia="宋体"/>
          <w:sz w:val="16"/>
          <w:szCs w:val="16"/>
          <w:vertAlign w:val="subscript"/>
          <w:lang w:val="en-US" w:eastAsia="zh-CN"/>
        </w:rPr>
        <w:t>2</w:t>
      </w:r>
      <w:r w:rsidR="00AB305B" w:rsidRPr="00903E8C">
        <w:rPr>
          <w:rFonts w:eastAsia="宋体"/>
          <w:sz w:val="16"/>
          <w:szCs w:val="16"/>
          <w:lang w:val="en-US" w:eastAsia="zh-CN"/>
        </w:rPr>
        <w:t>P/</w:t>
      </w:r>
      <w:proofErr w:type="spellStart"/>
      <w:r w:rsidR="00AB305B" w:rsidRPr="00903E8C">
        <w:rPr>
          <w:rFonts w:eastAsia="宋体"/>
          <w:sz w:val="16"/>
          <w:szCs w:val="16"/>
          <w:lang w:val="en-US" w:eastAsia="zh-CN"/>
        </w:rPr>
        <w:t>CN</w:t>
      </w:r>
      <w:r w:rsidR="00AB305B" w:rsidRPr="00903E8C">
        <w:rPr>
          <w:rFonts w:eastAsia="宋体"/>
          <w:sz w:val="16"/>
          <w:szCs w:val="16"/>
          <w:vertAlign w:val="subscript"/>
          <w:lang w:val="en-US" w:eastAsia="zh-CN"/>
        </w:rPr>
        <w:t>x</w:t>
      </w:r>
      <w:proofErr w:type="spellEnd"/>
      <w:r w:rsidR="00AB305B" w:rsidRPr="00903E8C">
        <w:rPr>
          <w:rFonts w:eastAsia="宋体"/>
          <w:sz w:val="16"/>
          <w:szCs w:val="16"/>
          <w:lang w:val="en-US" w:eastAsia="zh-CN"/>
        </w:rPr>
        <w:t xml:space="preserve"> as the </w:t>
      </w:r>
      <w:proofErr w:type="gramStart"/>
      <w:r w:rsidR="00AB305B" w:rsidRPr="00903E8C">
        <w:rPr>
          <w:rFonts w:eastAsia="宋体"/>
          <w:sz w:val="16"/>
          <w:szCs w:val="16"/>
          <w:lang w:val="en-US" w:eastAsia="zh-CN"/>
        </w:rPr>
        <w:t>catalyst</w:t>
      </w:r>
      <w:r w:rsidRPr="00903E8C">
        <w:rPr>
          <w:rFonts w:eastAsia="宋体" w:hint="eastAsia"/>
          <w:sz w:val="16"/>
          <w:szCs w:val="16"/>
          <w:lang w:val="en-US" w:eastAsia="zh-CN"/>
        </w:rPr>
        <w:t>.</w:t>
      </w:r>
      <w:r w:rsidRPr="00903E8C">
        <w:rPr>
          <w:rFonts w:eastAsia="宋体" w:hint="eastAsia"/>
          <w:sz w:val="16"/>
          <w:szCs w:val="16"/>
          <w:vertAlign w:val="superscript"/>
          <w:lang w:val="en-US" w:eastAsia="zh-CN"/>
        </w:rPr>
        <w:t>[</w:t>
      </w:r>
      <w:proofErr w:type="gramEnd"/>
      <w:r w:rsidRPr="00903E8C">
        <w:rPr>
          <w:rFonts w:eastAsia="宋体" w:hint="eastAsia"/>
          <w:sz w:val="16"/>
          <w:szCs w:val="16"/>
          <w:vertAlign w:val="superscript"/>
          <w:lang w:val="en-US" w:eastAsia="zh-CN"/>
        </w:rPr>
        <w:t>a]</w:t>
      </w:r>
    </w:p>
    <w:p w14:paraId="1D0F4EDC" w14:textId="7DB7852F" w:rsidR="00C81D73" w:rsidRPr="00903E8C" w:rsidRDefault="00C66317" w:rsidP="00C81D73">
      <w:pPr>
        <w:pStyle w:val="P1withIndendation"/>
        <w:spacing w:line="240" w:lineRule="auto"/>
        <w:ind w:firstLine="0"/>
        <w:jc w:val="center"/>
        <w:rPr>
          <w:rFonts w:eastAsia="宋体"/>
          <w:sz w:val="16"/>
          <w:szCs w:val="16"/>
          <w:lang w:val="en-US" w:eastAsia="zh-CN"/>
        </w:rPr>
      </w:pPr>
      <w:r w:rsidRPr="00903E8C">
        <w:rPr>
          <w:rFonts w:eastAsia="宋体"/>
          <w:noProof/>
          <w:sz w:val="16"/>
          <w:szCs w:val="16"/>
          <w:lang w:val="fr-CH" w:eastAsia="zh-CN"/>
        </w:rPr>
        <w:drawing>
          <wp:inline distT="0" distB="0" distL="0" distR="0" wp14:anchorId="047D516A" wp14:editId="54ABD990">
            <wp:extent cx="3095625" cy="5510530"/>
            <wp:effectExtent l="0" t="0" r="952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551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121D7" w14:textId="27B6678F" w:rsidR="00EC1D43" w:rsidRPr="00903E8C" w:rsidRDefault="00BB1208" w:rsidP="00EC1D43">
      <w:pPr>
        <w:pStyle w:val="P1withIndendation"/>
        <w:spacing w:line="240" w:lineRule="auto"/>
        <w:ind w:firstLine="0"/>
        <w:rPr>
          <w:rFonts w:eastAsia="宋体"/>
          <w:sz w:val="14"/>
          <w:lang w:val="en-US" w:eastAsia="zh-CN"/>
        </w:rPr>
      </w:pPr>
      <w:r w:rsidRPr="00903E8C">
        <w:rPr>
          <w:rFonts w:eastAsia="宋体"/>
          <w:sz w:val="14"/>
          <w:lang w:val="en-US" w:eastAsia="zh-CN"/>
        </w:rPr>
        <w:t xml:space="preserve">[a] Unless otherwise </w:t>
      </w:r>
      <w:r w:rsidR="008D05AD" w:rsidRPr="00903E8C">
        <w:rPr>
          <w:rFonts w:eastAsia="宋体"/>
          <w:sz w:val="14"/>
          <w:lang w:val="en-US" w:eastAsia="zh-CN"/>
        </w:rPr>
        <w:t>mentioned</w:t>
      </w:r>
      <w:r w:rsidRPr="00903E8C">
        <w:rPr>
          <w:rFonts w:eastAsia="宋体"/>
          <w:sz w:val="14"/>
          <w:lang w:val="en-US" w:eastAsia="zh-CN"/>
        </w:rPr>
        <w:t>, r</w:t>
      </w:r>
      <w:r w:rsidRPr="00903E8C">
        <w:rPr>
          <w:rFonts w:eastAsia="宋体" w:hint="eastAsia"/>
          <w:sz w:val="14"/>
          <w:lang w:val="en-US" w:eastAsia="zh-CN"/>
        </w:rPr>
        <w:t>eaction condition</w:t>
      </w:r>
      <w:r w:rsidR="008D05AD" w:rsidRPr="00903E8C">
        <w:rPr>
          <w:rFonts w:eastAsia="宋体"/>
          <w:sz w:val="14"/>
          <w:lang w:val="en-US" w:eastAsia="zh-CN"/>
        </w:rPr>
        <w:t>s</w:t>
      </w:r>
      <w:r w:rsidRPr="00903E8C">
        <w:rPr>
          <w:rFonts w:eastAsia="宋体"/>
          <w:sz w:val="14"/>
          <w:lang w:val="en-US" w:eastAsia="zh-CN"/>
        </w:rPr>
        <w:t>:</w:t>
      </w:r>
      <w:r w:rsidRPr="00903E8C">
        <w:rPr>
          <w:rFonts w:eastAsia="宋体" w:hint="eastAsia"/>
          <w:sz w:val="14"/>
          <w:lang w:val="en-US" w:eastAsia="zh-CN"/>
        </w:rPr>
        <w:t xml:space="preserve"> </w:t>
      </w:r>
      <w:proofErr w:type="spellStart"/>
      <w:r w:rsidR="00E21CFA" w:rsidRPr="00903E8C">
        <w:rPr>
          <w:rFonts w:eastAsia="宋体"/>
          <w:sz w:val="14"/>
          <w:lang w:val="en-US" w:eastAsia="zh-CN"/>
        </w:rPr>
        <w:t>subtrate</w:t>
      </w:r>
      <w:proofErr w:type="spellEnd"/>
      <w:r w:rsidR="00E21CFA" w:rsidRPr="00903E8C">
        <w:rPr>
          <w:rFonts w:eastAsia="宋体"/>
          <w:sz w:val="14"/>
          <w:lang w:val="en-US" w:eastAsia="zh-CN"/>
        </w:rPr>
        <w:t xml:space="preserve"> (0.5 </w:t>
      </w:r>
      <w:proofErr w:type="spellStart"/>
      <w:r w:rsidR="00E21CFA" w:rsidRPr="00903E8C">
        <w:rPr>
          <w:rFonts w:eastAsia="宋体"/>
          <w:sz w:val="14"/>
          <w:lang w:val="en-US" w:eastAsia="zh-CN"/>
        </w:rPr>
        <w:t>mmol</w:t>
      </w:r>
      <w:proofErr w:type="spellEnd"/>
      <w:r w:rsidR="00E21CFA" w:rsidRPr="00903E8C">
        <w:rPr>
          <w:rFonts w:eastAsia="宋体"/>
          <w:sz w:val="14"/>
          <w:lang w:val="en-US" w:eastAsia="zh-CN"/>
        </w:rPr>
        <w:t>), Co</w:t>
      </w:r>
      <w:r w:rsidR="00E21CFA" w:rsidRPr="00903E8C">
        <w:rPr>
          <w:rFonts w:eastAsia="宋体"/>
          <w:sz w:val="14"/>
          <w:vertAlign w:val="subscript"/>
          <w:lang w:val="en-US" w:eastAsia="zh-CN"/>
        </w:rPr>
        <w:t>2</w:t>
      </w:r>
      <w:r w:rsidR="00E21CFA" w:rsidRPr="00903E8C">
        <w:rPr>
          <w:rFonts w:eastAsia="宋体"/>
          <w:sz w:val="14"/>
          <w:lang w:val="en-US" w:eastAsia="zh-CN"/>
        </w:rPr>
        <w:t>P@CN</w:t>
      </w:r>
      <w:r w:rsidR="00E21CFA" w:rsidRPr="00903E8C">
        <w:rPr>
          <w:rFonts w:eastAsia="宋体"/>
          <w:sz w:val="14"/>
          <w:vertAlign w:val="subscript"/>
          <w:lang w:val="en-US" w:eastAsia="zh-CN"/>
        </w:rPr>
        <w:t>x</w:t>
      </w:r>
      <w:r w:rsidR="00E21CFA" w:rsidRPr="00903E8C">
        <w:rPr>
          <w:rFonts w:eastAsia="宋体"/>
          <w:sz w:val="14"/>
          <w:lang w:val="en-US" w:eastAsia="zh-CN"/>
        </w:rPr>
        <w:t xml:space="preserve"> (10 mg), </w:t>
      </w:r>
      <w:r w:rsidR="00E21CFA" w:rsidRPr="00903E8C">
        <w:rPr>
          <w:rFonts w:eastAsia="宋体" w:hint="eastAsia"/>
          <w:sz w:val="14"/>
          <w:lang w:val="en-US" w:eastAsia="zh-CN"/>
        </w:rPr>
        <w:t>solvent (</w:t>
      </w:r>
      <w:r w:rsidR="00E21CFA" w:rsidRPr="00903E8C">
        <w:rPr>
          <w:rFonts w:eastAsia="宋体"/>
          <w:sz w:val="14"/>
          <w:lang w:val="en-US" w:eastAsia="zh-CN"/>
        </w:rPr>
        <w:t>4</w:t>
      </w:r>
      <w:r w:rsidR="00E21CFA" w:rsidRPr="00903E8C">
        <w:rPr>
          <w:rFonts w:eastAsia="宋体" w:hint="eastAsia"/>
          <w:sz w:val="14"/>
          <w:lang w:val="en-US" w:eastAsia="zh-CN"/>
        </w:rPr>
        <w:t xml:space="preserve"> mL, </w:t>
      </w:r>
      <w:r w:rsidR="00E21CFA" w:rsidRPr="00903E8C">
        <w:rPr>
          <w:rFonts w:eastAsia="宋体"/>
          <w:i/>
          <w:sz w:val="14"/>
          <w:lang w:val="en-US" w:eastAsia="zh-CN"/>
        </w:rPr>
        <w:t>V</w:t>
      </w:r>
      <w:r w:rsidR="00E21CFA" w:rsidRPr="00903E8C">
        <w:rPr>
          <w:rFonts w:eastAsia="宋体" w:hint="eastAsia"/>
          <w:sz w:val="14"/>
          <w:vertAlign w:val="subscript"/>
          <w:lang w:val="en-US" w:eastAsia="zh-CN"/>
        </w:rPr>
        <w:t>H2</w:t>
      </w:r>
      <w:proofErr w:type="gramStart"/>
      <w:r w:rsidR="00E21CFA" w:rsidRPr="00903E8C">
        <w:rPr>
          <w:rFonts w:eastAsia="宋体" w:hint="eastAsia"/>
          <w:sz w:val="14"/>
          <w:vertAlign w:val="subscript"/>
          <w:lang w:val="en-US" w:eastAsia="zh-CN"/>
        </w:rPr>
        <w:t>O</w:t>
      </w:r>
      <w:r w:rsidR="00E21CFA" w:rsidRPr="00903E8C">
        <w:rPr>
          <w:rFonts w:eastAsia="宋体" w:hint="eastAsia"/>
          <w:sz w:val="14"/>
          <w:lang w:val="en-US" w:eastAsia="zh-CN"/>
        </w:rPr>
        <w:t>:</w:t>
      </w:r>
      <w:r w:rsidR="00E21CFA" w:rsidRPr="00903E8C">
        <w:rPr>
          <w:rFonts w:eastAsia="宋体"/>
          <w:i/>
          <w:sz w:val="14"/>
          <w:lang w:val="en-US" w:eastAsia="zh-CN"/>
        </w:rPr>
        <w:t>V</w:t>
      </w:r>
      <w:r w:rsidR="00E21CFA" w:rsidRPr="00903E8C">
        <w:rPr>
          <w:rFonts w:eastAsia="宋体" w:hint="eastAsia"/>
          <w:sz w:val="14"/>
          <w:vertAlign w:val="subscript"/>
          <w:lang w:val="en-US" w:eastAsia="zh-CN"/>
        </w:rPr>
        <w:t>THF</w:t>
      </w:r>
      <w:proofErr w:type="gramEnd"/>
      <w:r w:rsidR="008D05AD" w:rsidRPr="00903E8C">
        <w:rPr>
          <w:rFonts w:eastAsia="宋体"/>
          <w:sz w:val="14"/>
          <w:vertAlign w:val="subscript"/>
          <w:lang w:val="en-US" w:eastAsia="zh-CN"/>
        </w:rPr>
        <w:t xml:space="preserve"> </w:t>
      </w:r>
      <w:r w:rsidR="00E21CFA" w:rsidRPr="00903E8C">
        <w:rPr>
          <w:rFonts w:eastAsia="宋体" w:hint="eastAsia"/>
          <w:sz w:val="14"/>
          <w:lang w:val="en-US" w:eastAsia="zh-CN"/>
        </w:rPr>
        <w:t>=</w:t>
      </w:r>
      <w:r w:rsidR="008D05AD" w:rsidRPr="00903E8C">
        <w:rPr>
          <w:rFonts w:eastAsia="宋体"/>
          <w:sz w:val="14"/>
          <w:lang w:val="en-US" w:eastAsia="zh-CN"/>
        </w:rPr>
        <w:t xml:space="preserve"> </w:t>
      </w:r>
      <w:r w:rsidR="00E21CFA" w:rsidRPr="00903E8C">
        <w:rPr>
          <w:rFonts w:eastAsia="宋体" w:hint="eastAsia"/>
          <w:sz w:val="14"/>
          <w:lang w:val="en-US" w:eastAsia="zh-CN"/>
        </w:rPr>
        <w:t>1:1)</w:t>
      </w:r>
      <w:r w:rsidR="00E21CFA" w:rsidRPr="00903E8C">
        <w:rPr>
          <w:rFonts w:eastAsia="宋体"/>
          <w:sz w:val="14"/>
          <w:lang w:val="en-US" w:eastAsia="zh-CN"/>
        </w:rPr>
        <w:t>, 5.0 MPa H</w:t>
      </w:r>
      <w:r w:rsidR="00E21CFA" w:rsidRPr="00903E8C">
        <w:rPr>
          <w:rFonts w:eastAsia="宋体"/>
          <w:sz w:val="14"/>
          <w:vertAlign w:val="subscript"/>
          <w:lang w:val="en-US" w:eastAsia="zh-CN"/>
        </w:rPr>
        <w:t>2</w:t>
      </w:r>
      <w:r w:rsidR="00E21CFA" w:rsidRPr="00903E8C">
        <w:rPr>
          <w:rFonts w:eastAsia="宋体"/>
          <w:sz w:val="14"/>
          <w:lang w:val="en-US" w:eastAsia="zh-CN"/>
        </w:rPr>
        <w:t>,</w:t>
      </w:r>
      <w:r w:rsidR="002D248A" w:rsidRPr="00903E8C">
        <w:rPr>
          <w:rFonts w:eastAsia="宋体"/>
          <w:sz w:val="14"/>
          <w:lang w:val="en-US" w:eastAsia="zh-CN"/>
        </w:rPr>
        <w:t xml:space="preserve"> 60 </w:t>
      </w:r>
      <w:proofErr w:type="spellStart"/>
      <w:r w:rsidR="002D248A" w:rsidRPr="00903E8C">
        <w:rPr>
          <w:rFonts w:eastAsia="宋体" w:hint="eastAsia"/>
          <w:sz w:val="14"/>
          <w:vertAlign w:val="superscript"/>
          <w:lang w:val="en-US" w:eastAsia="zh-CN"/>
        </w:rPr>
        <w:t>o</w:t>
      </w:r>
      <w:r w:rsidR="002D248A" w:rsidRPr="00903E8C">
        <w:rPr>
          <w:rFonts w:eastAsia="宋体" w:hint="eastAsia"/>
          <w:sz w:val="14"/>
          <w:lang w:val="en-US" w:eastAsia="zh-CN"/>
        </w:rPr>
        <w:t>C</w:t>
      </w:r>
      <w:proofErr w:type="spellEnd"/>
      <w:r w:rsidR="002D248A" w:rsidRPr="00903E8C">
        <w:rPr>
          <w:rFonts w:eastAsia="宋体"/>
          <w:sz w:val="14"/>
          <w:lang w:val="en-US" w:eastAsia="zh-CN"/>
        </w:rPr>
        <w:t>, 6 h</w:t>
      </w:r>
      <w:r w:rsidR="00C66317" w:rsidRPr="00903E8C">
        <w:rPr>
          <w:rFonts w:eastAsia="宋体"/>
          <w:sz w:val="14"/>
          <w:lang w:val="en-US" w:eastAsia="zh-CN"/>
        </w:rPr>
        <w:t>. [b]</w:t>
      </w:r>
      <w:r w:rsidR="00E21CFA" w:rsidRPr="00903E8C">
        <w:rPr>
          <w:rFonts w:eastAsia="宋体"/>
          <w:sz w:val="14"/>
          <w:lang w:val="en-US" w:eastAsia="zh-CN"/>
        </w:rPr>
        <w:t xml:space="preserve"> </w:t>
      </w:r>
      <w:r w:rsidR="00C66317" w:rsidRPr="00903E8C">
        <w:rPr>
          <w:rFonts w:eastAsia="宋体"/>
          <w:sz w:val="14"/>
          <w:lang w:val="en-US" w:eastAsia="zh-CN"/>
        </w:rPr>
        <w:t xml:space="preserve">Determined </w:t>
      </w:r>
      <w:r w:rsidR="00145F9D" w:rsidRPr="00903E8C">
        <w:rPr>
          <w:rFonts w:eastAsia="宋体"/>
          <w:sz w:val="14"/>
          <w:lang w:val="en-US" w:eastAsia="zh-CN"/>
        </w:rPr>
        <w:t>by</w:t>
      </w:r>
      <w:r w:rsidR="00C66317" w:rsidRPr="00903E8C">
        <w:rPr>
          <w:rFonts w:eastAsia="宋体"/>
          <w:sz w:val="14"/>
          <w:lang w:val="en-US" w:eastAsia="zh-CN"/>
        </w:rPr>
        <w:t xml:space="preserve"> GC </w:t>
      </w:r>
      <w:r w:rsidR="00E21CFA" w:rsidRPr="00903E8C">
        <w:rPr>
          <w:rFonts w:eastAsia="宋体"/>
          <w:sz w:val="14"/>
          <w:lang w:val="en-US" w:eastAsia="zh-CN"/>
        </w:rPr>
        <w:t xml:space="preserve">using </w:t>
      </w:r>
      <w:proofErr w:type="spellStart"/>
      <w:r w:rsidR="00E21CFA" w:rsidRPr="00903E8C">
        <w:rPr>
          <w:rFonts w:eastAsia="宋体"/>
          <w:sz w:val="14"/>
          <w:lang w:val="en-US" w:eastAsia="zh-CN"/>
        </w:rPr>
        <w:t>mesitylene</w:t>
      </w:r>
      <w:proofErr w:type="spellEnd"/>
      <w:r w:rsidR="00E21CFA" w:rsidRPr="00903E8C">
        <w:rPr>
          <w:rFonts w:eastAsia="宋体"/>
          <w:sz w:val="14"/>
          <w:lang w:val="en-US" w:eastAsia="zh-CN"/>
        </w:rPr>
        <w:t xml:space="preserve"> as internal standard.</w:t>
      </w:r>
    </w:p>
    <w:p w14:paraId="18AA0EB2" w14:textId="06C3DB40" w:rsidR="003B3E6E" w:rsidRPr="00903E8C" w:rsidRDefault="00094154" w:rsidP="003C62BD">
      <w:pPr>
        <w:pStyle w:val="P1withIndendation"/>
        <w:spacing w:after="0"/>
        <w:ind w:firstLine="180"/>
        <w:rPr>
          <w:rFonts w:eastAsia="宋体"/>
          <w:lang w:val="en-US" w:eastAsia="zh-CN"/>
        </w:rPr>
      </w:pPr>
      <w:r w:rsidRPr="00903E8C">
        <w:rPr>
          <w:rFonts w:eastAsia="宋体"/>
          <w:lang w:val="en-US" w:eastAsia="zh-CN"/>
        </w:rPr>
        <w:t xml:space="preserve">In addition to facile separation </w:t>
      </w:r>
      <w:r w:rsidR="00B85BA8" w:rsidRPr="00903E8C">
        <w:rPr>
          <w:rFonts w:eastAsia="宋体"/>
          <w:lang w:val="en-US" w:eastAsia="zh-CN"/>
        </w:rPr>
        <w:t>from</w:t>
      </w:r>
      <w:r w:rsidRPr="00903E8C">
        <w:rPr>
          <w:rFonts w:eastAsia="宋体"/>
          <w:lang w:val="en-US" w:eastAsia="zh-CN"/>
        </w:rPr>
        <w:t xml:space="preserve"> products, </w:t>
      </w:r>
      <w:r w:rsidR="00EC1D43" w:rsidRPr="00903E8C">
        <w:rPr>
          <w:rFonts w:eastAsia="宋体"/>
          <w:lang w:val="en-US" w:eastAsia="zh-CN"/>
        </w:rPr>
        <w:t xml:space="preserve">heterogeneous catalysts, </w:t>
      </w:r>
      <w:r w:rsidRPr="00903E8C">
        <w:rPr>
          <w:rFonts w:eastAsia="宋体"/>
          <w:lang w:val="en-US" w:eastAsia="zh-CN"/>
        </w:rPr>
        <w:t xml:space="preserve">must offer </w:t>
      </w:r>
      <w:r w:rsidR="00EC1D43" w:rsidRPr="00903E8C">
        <w:rPr>
          <w:rFonts w:eastAsia="宋体"/>
          <w:lang w:val="en-US" w:eastAsia="zh-CN"/>
        </w:rPr>
        <w:t xml:space="preserve">stability and recyclability </w:t>
      </w:r>
      <w:r w:rsidRPr="00903E8C">
        <w:rPr>
          <w:rFonts w:eastAsia="宋体"/>
          <w:lang w:val="en-US" w:eastAsia="zh-CN"/>
        </w:rPr>
        <w:t>to achieve a true</w:t>
      </w:r>
      <w:r w:rsidR="00EC1D43" w:rsidRPr="00903E8C">
        <w:rPr>
          <w:rFonts w:eastAsia="宋体"/>
          <w:lang w:val="en-US" w:eastAsia="zh-CN"/>
        </w:rPr>
        <w:t xml:space="preserve"> cost advantage</w:t>
      </w:r>
      <w:r w:rsidRPr="00903E8C">
        <w:rPr>
          <w:rFonts w:eastAsia="宋体"/>
          <w:lang w:val="en-US" w:eastAsia="zh-CN"/>
        </w:rPr>
        <w:t xml:space="preserve"> over their homogeneous counterparts</w:t>
      </w:r>
      <w:r w:rsidR="00EC1D43" w:rsidRPr="00903E8C">
        <w:rPr>
          <w:rFonts w:eastAsia="宋体"/>
          <w:lang w:val="en-US" w:eastAsia="zh-CN"/>
        </w:rPr>
        <w:t>. To explore these character</w:t>
      </w:r>
      <w:r w:rsidRPr="00903E8C">
        <w:rPr>
          <w:rFonts w:eastAsia="宋体"/>
          <w:lang w:val="en-US" w:eastAsia="zh-CN"/>
        </w:rPr>
        <w:t>istic</w:t>
      </w:r>
      <w:r w:rsidR="00EC1D43" w:rsidRPr="00903E8C">
        <w:rPr>
          <w:rFonts w:eastAsia="宋体"/>
          <w:lang w:val="en-US" w:eastAsia="zh-CN"/>
        </w:rPr>
        <w:t>s, nitrobenzene was chose</w:t>
      </w:r>
      <w:r w:rsidR="00915F42" w:rsidRPr="00903E8C">
        <w:rPr>
          <w:rFonts w:eastAsia="宋体"/>
          <w:lang w:val="en-US" w:eastAsia="zh-CN"/>
        </w:rPr>
        <w:t>n</w:t>
      </w:r>
      <w:r w:rsidR="00EC1D43" w:rsidRPr="00903E8C">
        <w:rPr>
          <w:rFonts w:eastAsia="宋体"/>
          <w:lang w:val="en-US" w:eastAsia="zh-CN"/>
        </w:rPr>
        <w:t xml:space="preserve"> as the model substrate and the reaction time was short</w:t>
      </w:r>
      <w:r w:rsidR="003E498E" w:rsidRPr="00903E8C">
        <w:rPr>
          <w:rFonts w:eastAsia="宋体"/>
          <w:lang w:val="en-US" w:eastAsia="zh-CN"/>
        </w:rPr>
        <w:t>en</w:t>
      </w:r>
      <w:r w:rsidR="004E4415" w:rsidRPr="00903E8C">
        <w:rPr>
          <w:rFonts w:eastAsia="宋体"/>
          <w:lang w:val="en-US" w:eastAsia="zh-CN"/>
        </w:rPr>
        <w:t>ed</w:t>
      </w:r>
      <w:r w:rsidR="00EC1D43" w:rsidRPr="00903E8C">
        <w:rPr>
          <w:rFonts w:eastAsia="宋体"/>
          <w:lang w:val="en-US" w:eastAsia="zh-CN"/>
        </w:rPr>
        <w:t xml:space="preserve"> from 6 h to 1 h to test the stability. It was found that there is </w:t>
      </w:r>
      <w:r w:rsidRPr="00903E8C">
        <w:rPr>
          <w:rFonts w:eastAsia="宋体"/>
          <w:lang w:val="en-US" w:eastAsia="zh-CN"/>
        </w:rPr>
        <w:t xml:space="preserve">slight activity </w:t>
      </w:r>
      <w:r w:rsidRPr="00903E8C">
        <w:rPr>
          <w:rFonts w:eastAsia="宋体"/>
          <w:lang w:val="en-US" w:eastAsia="zh-CN"/>
        </w:rPr>
        <w:lastRenderedPageBreak/>
        <w:t xml:space="preserve">loss between cycle 1 and 5 </w:t>
      </w:r>
      <w:r w:rsidR="00D0013B" w:rsidRPr="00903E8C">
        <w:rPr>
          <w:rFonts w:eastAsia="宋体"/>
          <w:lang w:val="en-US" w:eastAsia="zh-CN"/>
        </w:rPr>
        <w:t xml:space="preserve">(Figure </w:t>
      </w:r>
      <w:r w:rsidR="00E76335" w:rsidRPr="00903E8C">
        <w:rPr>
          <w:rFonts w:eastAsia="宋体"/>
          <w:lang w:val="en-US" w:eastAsia="zh-CN"/>
        </w:rPr>
        <w:t>S12</w:t>
      </w:r>
      <w:r w:rsidR="00D0013B" w:rsidRPr="00903E8C">
        <w:rPr>
          <w:rFonts w:eastAsia="宋体"/>
          <w:lang w:val="en-US" w:eastAsia="zh-CN"/>
        </w:rPr>
        <w:t>)</w:t>
      </w:r>
      <w:r w:rsidR="00EC1D43" w:rsidRPr="00903E8C">
        <w:rPr>
          <w:rFonts w:eastAsia="宋体"/>
          <w:lang w:val="en-US" w:eastAsia="zh-CN"/>
        </w:rPr>
        <w:t xml:space="preserve">. </w:t>
      </w:r>
      <w:r w:rsidRPr="00903E8C">
        <w:rPr>
          <w:rFonts w:eastAsia="宋体"/>
          <w:lang w:val="en-US" w:eastAsia="zh-CN"/>
        </w:rPr>
        <w:t xml:space="preserve">While </w:t>
      </w:r>
      <w:r w:rsidR="00A3545E" w:rsidRPr="00903E8C">
        <w:rPr>
          <w:rFonts w:eastAsia="宋体"/>
          <w:lang w:val="en-US" w:eastAsia="zh-CN"/>
        </w:rPr>
        <w:t>ICP-</w:t>
      </w:r>
      <w:r w:rsidR="00F909B9" w:rsidRPr="00903E8C">
        <w:rPr>
          <w:rFonts w:eastAsia="宋体"/>
          <w:lang w:val="en-US" w:eastAsia="zh-CN"/>
        </w:rPr>
        <w:t xml:space="preserve">OES </w:t>
      </w:r>
      <w:r w:rsidR="00A3545E" w:rsidRPr="00903E8C">
        <w:rPr>
          <w:rFonts w:eastAsia="宋体"/>
          <w:lang w:val="en-US" w:eastAsia="zh-CN"/>
        </w:rPr>
        <w:t xml:space="preserve">analysis showed a slight decrease in the Co content in </w:t>
      </w:r>
      <w:r w:rsidR="00A3545E" w:rsidRPr="00903E8C">
        <w:rPr>
          <w:rFonts w:eastAsia="宋体"/>
          <w:szCs w:val="17"/>
          <w:lang w:val="en-US" w:eastAsia="zh-CN"/>
        </w:rPr>
        <w:t>Co</w:t>
      </w:r>
      <w:r w:rsidR="00A3545E" w:rsidRPr="00903E8C">
        <w:rPr>
          <w:rFonts w:eastAsia="宋体"/>
          <w:szCs w:val="17"/>
          <w:vertAlign w:val="subscript"/>
          <w:lang w:val="en-US" w:eastAsia="zh-CN"/>
        </w:rPr>
        <w:t>2</w:t>
      </w:r>
      <w:r w:rsidR="00A3545E" w:rsidRPr="00903E8C">
        <w:rPr>
          <w:rFonts w:eastAsia="宋体"/>
          <w:szCs w:val="17"/>
          <w:lang w:val="en-US" w:eastAsia="zh-CN"/>
        </w:rPr>
        <w:t>P@CN</w:t>
      </w:r>
      <w:r w:rsidR="00A3545E" w:rsidRPr="00903E8C">
        <w:rPr>
          <w:rFonts w:eastAsia="宋体"/>
          <w:szCs w:val="17"/>
          <w:vertAlign w:val="subscript"/>
          <w:lang w:val="en-US" w:eastAsia="zh-CN"/>
        </w:rPr>
        <w:t>x</w:t>
      </w:r>
      <w:r w:rsidR="00A3545E" w:rsidRPr="00903E8C">
        <w:rPr>
          <w:rFonts w:eastAsia="宋体"/>
          <w:szCs w:val="17"/>
          <w:lang w:val="en-US" w:eastAsia="zh-CN"/>
        </w:rPr>
        <w:t xml:space="preserve"> </w:t>
      </w:r>
      <w:r w:rsidR="00A3545E" w:rsidRPr="00903E8C">
        <w:rPr>
          <w:rFonts w:eastAsia="宋体"/>
          <w:lang w:val="en-US" w:eastAsia="zh-CN"/>
        </w:rPr>
        <w:t xml:space="preserve">from 33.40 </w:t>
      </w:r>
      <w:proofErr w:type="spellStart"/>
      <w:r w:rsidR="00A3545E" w:rsidRPr="00903E8C">
        <w:rPr>
          <w:rFonts w:eastAsia="宋体"/>
          <w:lang w:val="en-US" w:eastAsia="zh-CN"/>
        </w:rPr>
        <w:t>wt</w:t>
      </w:r>
      <w:proofErr w:type="spellEnd"/>
      <w:r w:rsidR="00A3545E" w:rsidRPr="00903E8C">
        <w:rPr>
          <w:rFonts w:eastAsia="宋体"/>
          <w:lang w:val="en-US" w:eastAsia="zh-CN"/>
        </w:rPr>
        <w:t xml:space="preserve">% in the original sample to 29.47 </w:t>
      </w:r>
      <w:proofErr w:type="spellStart"/>
      <w:r w:rsidR="00A3545E" w:rsidRPr="00903E8C">
        <w:rPr>
          <w:rFonts w:eastAsia="宋体"/>
          <w:lang w:val="en-US" w:eastAsia="zh-CN"/>
        </w:rPr>
        <w:t>wt</w:t>
      </w:r>
      <w:proofErr w:type="spellEnd"/>
      <w:r w:rsidR="00A3545E" w:rsidRPr="00903E8C">
        <w:rPr>
          <w:rFonts w:eastAsia="宋体"/>
          <w:lang w:val="en-US" w:eastAsia="zh-CN"/>
        </w:rPr>
        <w:t xml:space="preserve">% after cycle 5, </w:t>
      </w:r>
      <w:r w:rsidRPr="00903E8C">
        <w:rPr>
          <w:rFonts w:eastAsia="宋体"/>
          <w:lang w:val="en-US" w:eastAsia="zh-CN"/>
        </w:rPr>
        <w:t>t</w:t>
      </w:r>
      <w:r w:rsidR="00EC1D43" w:rsidRPr="00903E8C">
        <w:rPr>
          <w:rFonts w:eastAsia="宋体"/>
          <w:lang w:val="en-US" w:eastAsia="zh-CN"/>
        </w:rPr>
        <w:t xml:space="preserve">he </w:t>
      </w:r>
      <w:r w:rsidRPr="00903E8C">
        <w:rPr>
          <w:rFonts w:eastAsia="宋体"/>
          <w:lang w:val="en-US" w:eastAsia="zh-CN"/>
        </w:rPr>
        <w:t xml:space="preserve">XRD pattern of the </w:t>
      </w:r>
      <w:r w:rsidR="00EC1D43" w:rsidRPr="00903E8C">
        <w:rPr>
          <w:rFonts w:eastAsia="宋体"/>
          <w:lang w:val="en-US" w:eastAsia="zh-CN"/>
        </w:rPr>
        <w:t xml:space="preserve">recovered catalyst </w:t>
      </w:r>
      <w:r w:rsidR="00A3545E" w:rsidRPr="00903E8C">
        <w:rPr>
          <w:rFonts w:eastAsia="宋体"/>
          <w:lang w:val="en-US" w:eastAsia="zh-CN"/>
        </w:rPr>
        <w:t xml:space="preserve">did </w:t>
      </w:r>
      <w:r w:rsidRPr="00903E8C">
        <w:rPr>
          <w:rFonts w:eastAsia="宋体"/>
          <w:lang w:val="en-US" w:eastAsia="zh-CN"/>
        </w:rPr>
        <w:t>not</w:t>
      </w:r>
      <w:r w:rsidR="00EC1D43" w:rsidRPr="00903E8C">
        <w:rPr>
          <w:rFonts w:eastAsia="宋体"/>
          <w:lang w:val="en-US" w:eastAsia="zh-CN"/>
        </w:rPr>
        <w:t xml:space="preserve"> change when compar</w:t>
      </w:r>
      <w:r w:rsidRPr="00903E8C">
        <w:rPr>
          <w:rFonts w:eastAsia="宋体"/>
          <w:lang w:val="en-US" w:eastAsia="zh-CN"/>
        </w:rPr>
        <w:t>ed</w:t>
      </w:r>
      <w:r w:rsidR="00EC1D43" w:rsidRPr="00903E8C">
        <w:rPr>
          <w:rFonts w:eastAsia="宋体"/>
          <w:lang w:val="en-US" w:eastAsia="zh-CN"/>
        </w:rPr>
        <w:t xml:space="preserve"> </w:t>
      </w:r>
      <w:r w:rsidRPr="00903E8C">
        <w:rPr>
          <w:rFonts w:eastAsia="宋体"/>
          <w:lang w:val="en-US" w:eastAsia="zh-CN"/>
        </w:rPr>
        <w:t>to that of</w:t>
      </w:r>
      <w:r w:rsidR="007220E7" w:rsidRPr="00903E8C">
        <w:rPr>
          <w:rFonts w:eastAsia="宋体"/>
          <w:lang w:val="en-US" w:eastAsia="zh-CN"/>
        </w:rPr>
        <w:t xml:space="preserve"> the fresh one</w:t>
      </w:r>
      <w:r w:rsidR="004A6879" w:rsidRPr="00903E8C">
        <w:rPr>
          <w:rFonts w:eastAsia="宋体"/>
          <w:lang w:val="en-US" w:eastAsia="zh-CN"/>
        </w:rPr>
        <w:t xml:space="preserve"> (Figure S13)</w:t>
      </w:r>
      <w:r w:rsidR="007220E7" w:rsidRPr="00903E8C">
        <w:rPr>
          <w:rFonts w:eastAsia="宋体"/>
          <w:lang w:val="en-US" w:eastAsia="zh-CN"/>
        </w:rPr>
        <w:t xml:space="preserve">. </w:t>
      </w:r>
      <w:r w:rsidR="004A6879" w:rsidRPr="00903E8C">
        <w:rPr>
          <w:rFonts w:eastAsia="宋体" w:hint="eastAsia"/>
          <w:lang w:val="en-US" w:eastAsia="zh-CN"/>
        </w:rPr>
        <w:t>F</w:t>
      </w:r>
      <w:r w:rsidR="004A6879" w:rsidRPr="00903E8C">
        <w:rPr>
          <w:rFonts w:eastAsia="宋体"/>
          <w:lang w:val="en-US" w:eastAsia="zh-CN"/>
        </w:rPr>
        <w:t>urthermore</w:t>
      </w:r>
      <w:r w:rsidR="00EC1D43" w:rsidRPr="00903E8C">
        <w:rPr>
          <w:rFonts w:eastAsia="宋体"/>
          <w:lang w:val="en-US" w:eastAsia="zh-CN"/>
        </w:rPr>
        <w:t>, the morphology was well maintained after 5 runs from the TEM and SEM images</w:t>
      </w:r>
      <w:r w:rsidR="00051CF6" w:rsidRPr="00903E8C">
        <w:rPr>
          <w:rFonts w:eastAsia="宋体"/>
          <w:lang w:val="en-US" w:eastAsia="zh-CN"/>
        </w:rPr>
        <w:t xml:space="preserve"> (Figure </w:t>
      </w:r>
      <w:r w:rsidR="00A3545E" w:rsidRPr="00903E8C">
        <w:rPr>
          <w:rFonts w:eastAsia="宋体"/>
          <w:lang w:val="en-US" w:eastAsia="zh-CN"/>
        </w:rPr>
        <w:t>S12</w:t>
      </w:r>
      <w:r w:rsidR="00051CF6" w:rsidRPr="00903E8C">
        <w:rPr>
          <w:rFonts w:eastAsia="宋体"/>
          <w:lang w:val="en-US" w:eastAsia="zh-CN"/>
        </w:rPr>
        <w:t>)</w:t>
      </w:r>
      <w:r w:rsidR="007220E7" w:rsidRPr="00903E8C">
        <w:rPr>
          <w:rFonts w:eastAsia="宋体"/>
          <w:lang w:val="en-US" w:eastAsia="zh-CN"/>
        </w:rPr>
        <w:t>. XPS analysis also confirms</w:t>
      </w:r>
      <w:r w:rsidR="00EC1D43" w:rsidRPr="00903E8C">
        <w:rPr>
          <w:rFonts w:eastAsia="宋体"/>
          <w:lang w:val="en-US" w:eastAsia="zh-CN"/>
        </w:rPr>
        <w:t xml:space="preserve"> that the</w:t>
      </w:r>
      <w:r w:rsidRPr="00903E8C">
        <w:rPr>
          <w:rFonts w:eastAsia="宋体"/>
          <w:lang w:val="en-US" w:eastAsia="zh-CN"/>
        </w:rPr>
        <w:t xml:space="preserve"> nature of the</w:t>
      </w:r>
      <w:r w:rsidR="00EC1D43" w:rsidRPr="00903E8C">
        <w:rPr>
          <w:rFonts w:eastAsia="宋体"/>
          <w:lang w:val="en-US" w:eastAsia="zh-CN"/>
        </w:rPr>
        <w:t xml:space="preserve"> Co, P, N, O, </w:t>
      </w:r>
      <w:r w:rsidR="005B1665" w:rsidRPr="00903E8C">
        <w:rPr>
          <w:rFonts w:eastAsia="宋体"/>
          <w:lang w:val="en-US" w:eastAsia="zh-CN"/>
        </w:rPr>
        <w:t xml:space="preserve">and </w:t>
      </w:r>
      <w:r w:rsidR="00EC1D43" w:rsidRPr="00903E8C">
        <w:rPr>
          <w:rFonts w:eastAsia="宋体"/>
          <w:lang w:val="en-US" w:eastAsia="zh-CN"/>
        </w:rPr>
        <w:t>C sp</w:t>
      </w:r>
      <w:r w:rsidR="003C0603" w:rsidRPr="00903E8C">
        <w:rPr>
          <w:rFonts w:eastAsia="宋体"/>
          <w:lang w:val="en-US" w:eastAsia="zh-CN"/>
        </w:rPr>
        <w:t xml:space="preserve">ecies </w:t>
      </w:r>
      <w:r w:rsidR="00865037" w:rsidRPr="00903E8C">
        <w:rPr>
          <w:rFonts w:eastAsia="宋体"/>
          <w:lang w:val="en-US" w:eastAsia="zh-CN"/>
        </w:rPr>
        <w:t>didn’t</w:t>
      </w:r>
      <w:r w:rsidR="003C0603" w:rsidRPr="00903E8C">
        <w:rPr>
          <w:rFonts w:eastAsia="宋体"/>
          <w:lang w:val="en-US" w:eastAsia="zh-CN"/>
        </w:rPr>
        <w:t xml:space="preserve"> change </w:t>
      </w:r>
      <w:r w:rsidR="009026FF" w:rsidRPr="00903E8C">
        <w:rPr>
          <w:rFonts w:eastAsia="宋体"/>
          <w:lang w:val="en-US" w:eastAsia="zh-CN"/>
        </w:rPr>
        <w:t xml:space="preserve">with cycling </w:t>
      </w:r>
      <w:r w:rsidR="00051CF6" w:rsidRPr="00903E8C">
        <w:rPr>
          <w:rFonts w:eastAsia="宋体"/>
          <w:lang w:val="en-US" w:eastAsia="zh-CN"/>
        </w:rPr>
        <w:t xml:space="preserve">(Figure </w:t>
      </w:r>
      <w:r w:rsidR="00E76335" w:rsidRPr="00903E8C">
        <w:rPr>
          <w:rFonts w:eastAsia="宋体"/>
          <w:lang w:val="en-US" w:eastAsia="zh-CN"/>
        </w:rPr>
        <w:t>S14</w:t>
      </w:r>
      <w:r w:rsidR="00051CF6" w:rsidRPr="00903E8C">
        <w:rPr>
          <w:rFonts w:eastAsia="宋体"/>
          <w:lang w:val="en-US" w:eastAsia="zh-CN"/>
        </w:rPr>
        <w:t>)</w:t>
      </w:r>
      <w:r w:rsidR="003C0603" w:rsidRPr="00903E8C">
        <w:rPr>
          <w:rFonts w:eastAsia="宋体"/>
          <w:lang w:val="en-US" w:eastAsia="zh-CN"/>
        </w:rPr>
        <w:t xml:space="preserve">. Thus, the slight activity loss </w:t>
      </w:r>
      <w:r w:rsidRPr="00903E8C">
        <w:rPr>
          <w:rFonts w:eastAsia="宋体"/>
          <w:lang w:val="en-US" w:eastAsia="zh-CN"/>
        </w:rPr>
        <w:t xml:space="preserve">is </w:t>
      </w:r>
      <w:r w:rsidR="007220E7" w:rsidRPr="00903E8C">
        <w:rPr>
          <w:rFonts w:eastAsia="宋体"/>
          <w:lang w:val="en-US" w:eastAsia="zh-CN"/>
        </w:rPr>
        <w:t xml:space="preserve">attributed </w:t>
      </w:r>
      <w:r w:rsidRPr="00903E8C">
        <w:rPr>
          <w:rFonts w:eastAsia="宋体"/>
          <w:lang w:val="en-US" w:eastAsia="zh-CN"/>
        </w:rPr>
        <w:t>to</w:t>
      </w:r>
      <w:r w:rsidR="003C0603" w:rsidRPr="00903E8C">
        <w:rPr>
          <w:rFonts w:eastAsia="宋体"/>
          <w:lang w:val="en-US" w:eastAsia="zh-CN"/>
        </w:rPr>
        <w:t xml:space="preserve"> </w:t>
      </w:r>
      <w:r w:rsidRPr="00903E8C">
        <w:rPr>
          <w:rFonts w:eastAsia="宋体"/>
          <w:lang w:val="en-US" w:eastAsia="zh-CN"/>
        </w:rPr>
        <w:t>a small amount of</w:t>
      </w:r>
      <w:r w:rsidR="00A0401F" w:rsidRPr="00903E8C">
        <w:rPr>
          <w:rFonts w:eastAsia="宋体"/>
          <w:lang w:val="en-US" w:eastAsia="zh-CN"/>
        </w:rPr>
        <w:t xml:space="preserve"> </w:t>
      </w:r>
      <w:r w:rsidR="003C0603" w:rsidRPr="00903E8C">
        <w:rPr>
          <w:rFonts w:eastAsia="宋体"/>
          <w:lang w:val="en-US" w:eastAsia="zh-CN"/>
        </w:rPr>
        <w:t xml:space="preserve">cobalt </w:t>
      </w:r>
      <w:r w:rsidR="005B1665" w:rsidRPr="00903E8C">
        <w:rPr>
          <w:rFonts w:eastAsia="宋体"/>
          <w:lang w:val="en-US" w:eastAsia="zh-CN"/>
        </w:rPr>
        <w:t>leaching</w:t>
      </w:r>
      <w:r w:rsidR="003C0603" w:rsidRPr="00903E8C">
        <w:rPr>
          <w:rFonts w:eastAsia="宋体"/>
          <w:lang w:val="en-US" w:eastAsia="zh-CN"/>
        </w:rPr>
        <w:t xml:space="preserve"> during the reaction process and </w:t>
      </w:r>
      <w:r w:rsidR="009026FF" w:rsidRPr="00903E8C">
        <w:rPr>
          <w:rFonts w:eastAsia="宋体"/>
          <w:lang w:val="en-US" w:eastAsia="zh-CN"/>
        </w:rPr>
        <w:t xml:space="preserve">also an </w:t>
      </w:r>
      <w:r w:rsidR="003C0603" w:rsidRPr="00903E8C">
        <w:rPr>
          <w:rFonts w:eastAsia="宋体"/>
          <w:lang w:val="en-US" w:eastAsia="zh-CN"/>
        </w:rPr>
        <w:t>unavoidable sample loss during the recycle procedures.</w:t>
      </w:r>
    </w:p>
    <w:p w14:paraId="4F027A43" w14:textId="735A8834" w:rsidR="00F42D7E" w:rsidRPr="00903E8C" w:rsidRDefault="00FF61BB" w:rsidP="00FF61BB">
      <w:pPr>
        <w:pStyle w:val="P1"/>
        <w:rPr>
          <w:rFonts w:eastAsia="宋体"/>
          <w:lang w:eastAsia="zh-CN"/>
        </w:rPr>
      </w:pPr>
      <w:r w:rsidRPr="00903E8C">
        <w:rPr>
          <w:rFonts w:eastAsia="宋体"/>
          <w:lang w:eastAsia="zh-CN"/>
        </w:rPr>
        <w:t xml:space="preserve">    </w:t>
      </w:r>
      <w:r w:rsidR="0071179C" w:rsidRPr="00903E8C">
        <w:rPr>
          <w:rFonts w:eastAsia="宋体"/>
          <w:lang w:eastAsia="zh-CN"/>
        </w:rPr>
        <w:t xml:space="preserve">In summary, </w:t>
      </w:r>
      <w:r w:rsidR="005B5F3A" w:rsidRPr="00903E8C">
        <w:rPr>
          <w:rFonts w:eastAsia="宋体"/>
          <w:lang w:eastAsia="zh-CN"/>
        </w:rPr>
        <w:t>this work</w:t>
      </w:r>
      <w:r w:rsidR="007220E7" w:rsidRPr="00903E8C">
        <w:rPr>
          <w:rFonts w:eastAsia="宋体"/>
          <w:lang w:eastAsia="zh-CN"/>
        </w:rPr>
        <w:t xml:space="preserve"> reveals that a novel</w:t>
      </w:r>
      <w:r w:rsidR="00DC6477" w:rsidRPr="00903E8C">
        <w:rPr>
          <w:rFonts w:eastAsia="宋体"/>
          <w:lang w:eastAsia="zh-CN"/>
        </w:rPr>
        <w:t xml:space="preserve"> </w:t>
      </w:r>
      <w:r w:rsidR="007220E7" w:rsidRPr="00903E8C">
        <w:rPr>
          <w:rFonts w:eastAsia="宋体"/>
          <w:lang w:eastAsia="zh-CN"/>
        </w:rPr>
        <w:t>Co</w:t>
      </w:r>
      <w:r w:rsidR="007220E7" w:rsidRPr="00903E8C">
        <w:rPr>
          <w:rFonts w:eastAsia="宋体"/>
          <w:vertAlign w:val="subscript"/>
          <w:lang w:eastAsia="zh-CN"/>
        </w:rPr>
        <w:t>2</w:t>
      </w:r>
      <w:r w:rsidR="007220E7" w:rsidRPr="00903E8C">
        <w:rPr>
          <w:rFonts w:eastAsia="宋体"/>
          <w:lang w:eastAsia="zh-CN"/>
        </w:rPr>
        <w:t>P@CN</w:t>
      </w:r>
      <w:r w:rsidR="007220E7" w:rsidRPr="00903E8C">
        <w:rPr>
          <w:rFonts w:eastAsia="宋体"/>
          <w:vertAlign w:val="subscript"/>
          <w:lang w:eastAsia="zh-CN"/>
        </w:rPr>
        <w:t>x</w:t>
      </w:r>
      <w:r w:rsidR="007220E7" w:rsidRPr="00903E8C">
        <w:rPr>
          <w:rFonts w:eastAsia="宋体"/>
          <w:lang w:eastAsia="zh-CN"/>
        </w:rPr>
        <w:t xml:space="preserve"> composite </w:t>
      </w:r>
      <w:r w:rsidR="009026FF" w:rsidRPr="00903E8C">
        <w:rPr>
          <w:rFonts w:eastAsia="宋体"/>
          <w:lang w:eastAsia="zh-CN"/>
        </w:rPr>
        <w:t xml:space="preserve">can </w:t>
      </w:r>
      <w:r w:rsidR="007220E7" w:rsidRPr="00903E8C">
        <w:rPr>
          <w:rFonts w:eastAsia="宋体"/>
          <w:lang w:eastAsia="zh-CN"/>
        </w:rPr>
        <w:t xml:space="preserve">be easily prepared using </w:t>
      </w:r>
      <w:r w:rsidR="005C232A" w:rsidRPr="00903E8C">
        <w:rPr>
          <w:rFonts w:eastAsia="宋体"/>
          <w:lang w:eastAsia="zh-CN"/>
        </w:rPr>
        <w:t xml:space="preserve">red-phosphorous infused </w:t>
      </w:r>
      <w:r w:rsidR="00F42D7E" w:rsidRPr="00903E8C">
        <w:rPr>
          <w:rFonts w:eastAsia="宋体"/>
          <w:lang w:eastAsia="zh-CN"/>
        </w:rPr>
        <w:t xml:space="preserve">ZIF-67 </w:t>
      </w:r>
      <w:proofErr w:type="spellStart"/>
      <w:r w:rsidR="007220E7" w:rsidRPr="00903E8C">
        <w:rPr>
          <w:rFonts w:eastAsia="宋体"/>
          <w:lang w:eastAsia="zh-CN"/>
        </w:rPr>
        <w:t>nano</w:t>
      </w:r>
      <w:r w:rsidR="00F42D7E" w:rsidRPr="00903E8C">
        <w:rPr>
          <w:rFonts w:eastAsia="宋体"/>
          <w:lang w:eastAsia="zh-CN"/>
        </w:rPr>
        <w:t>cubes</w:t>
      </w:r>
      <w:proofErr w:type="spellEnd"/>
      <w:r w:rsidR="00F42D7E" w:rsidRPr="00903E8C">
        <w:rPr>
          <w:rFonts w:eastAsia="宋体"/>
          <w:lang w:eastAsia="zh-CN"/>
        </w:rPr>
        <w:t xml:space="preserve"> as</w:t>
      </w:r>
      <w:r w:rsidR="007220E7" w:rsidRPr="00903E8C">
        <w:rPr>
          <w:rFonts w:eastAsia="宋体"/>
          <w:lang w:eastAsia="zh-CN"/>
        </w:rPr>
        <w:t xml:space="preserve"> </w:t>
      </w:r>
      <w:r w:rsidR="005E2FA3" w:rsidRPr="00903E8C">
        <w:rPr>
          <w:rFonts w:eastAsia="宋体"/>
          <w:lang w:eastAsia="zh-CN"/>
        </w:rPr>
        <w:t>precursors</w:t>
      </w:r>
      <w:r w:rsidR="007220E7" w:rsidRPr="00903E8C">
        <w:rPr>
          <w:rFonts w:eastAsia="宋体"/>
          <w:lang w:eastAsia="zh-CN"/>
        </w:rPr>
        <w:t xml:space="preserve">. </w:t>
      </w:r>
      <w:r w:rsidR="003C62BD" w:rsidRPr="00903E8C">
        <w:rPr>
          <w:rFonts w:eastAsia="宋体"/>
          <w:bCs/>
          <w:iCs/>
          <w:szCs w:val="17"/>
          <w:lang w:eastAsia="zh-CN"/>
        </w:rPr>
        <w:t xml:space="preserve">To date, </w:t>
      </w:r>
      <w:r w:rsidR="009C7CAB" w:rsidRPr="00903E8C">
        <w:rPr>
          <w:rFonts w:eastAsia="宋体"/>
          <w:lang w:eastAsia="zh-CN"/>
        </w:rPr>
        <w:t xml:space="preserve">many reports </w:t>
      </w:r>
      <w:r w:rsidR="003C62BD" w:rsidRPr="00903E8C">
        <w:rPr>
          <w:rFonts w:eastAsia="宋体"/>
          <w:lang w:eastAsia="zh-CN"/>
        </w:rPr>
        <w:t xml:space="preserve">are </w:t>
      </w:r>
      <w:r w:rsidR="009C7CAB" w:rsidRPr="00903E8C">
        <w:rPr>
          <w:rFonts w:eastAsia="宋体"/>
          <w:lang w:eastAsia="zh-CN"/>
        </w:rPr>
        <w:t>focused on developing new methods for the preparation of cobalt phosphide-based materials, due to their strong ap</w:t>
      </w:r>
      <w:r w:rsidR="003C62BD" w:rsidRPr="00903E8C">
        <w:rPr>
          <w:rFonts w:eastAsia="宋体"/>
          <w:lang w:eastAsia="zh-CN"/>
        </w:rPr>
        <w:t xml:space="preserve">plicability in </w:t>
      </w:r>
      <w:proofErr w:type="spellStart"/>
      <w:r w:rsidR="003C62BD" w:rsidRPr="00903E8C">
        <w:rPr>
          <w:rFonts w:eastAsia="宋体"/>
          <w:lang w:eastAsia="zh-CN"/>
        </w:rPr>
        <w:t>electrocatalysis</w:t>
      </w:r>
      <w:proofErr w:type="spellEnd"/>
      <w:r w:rsidR="003C62BD" w:rsidRPr="00903E8C">
        <w:rPr>
          <w:rFonts w:eastAsia="宋体"/>
          <w:lang w:eastAsia="zh-CN"/>
        </w:rPr>
        <w:t>. As such,</w:t>
      </w:r>
      <w:r w:rsidR="009C7CAB" w:rsidRPr="00903E8C">
        <w:rPr>
          <w:rFonts w:eastAsia="宋体"/>
          <w:lang w:eastAsia="zh-CN"/>
        </w:rPr>
        <w:t xml:space="preserve"> this discovery </w:t>
      </w:r>
      <w:r w:rsidR="005C232A" w:rsidRPr="00903E8C">
        <w:rPr>
          <w:rFonts w:eastAsia="宋体"/>
          <w:lang w:eastAsia="zh-CN"/>
        </w:rPr>
        <w:t>provide</w:t>
      </w:r>
      <w:r w:rsidR="003C62BD" w:rsidRPr="00903E8C">
        <w:rPr>
          <w:rFonts w:eastAsia="宋体"/>
          <w:lang w:eastAsia="zh-CN"/>
        </w:rPr>
        <w:t>s</w:t>
      </w:r>
      <w:r w:rsidR="009C7CAB" w:rsidRPr="00903E8C">
        <w:rPr>
          <w:rFonts w:eastAsia="宋体"/>
          <w:lang w:eastAsia="zh-CN"/>
        </w:rPr>
        <w:t xml:space="preserve"> a new, interesting platform for the development of </w:t>
      </w:r>
      <w:proofErr w:type="spellStart"/>
      <w:r w:rsidR="009C7CAB" w:rsidRPr="00903E8C">
        <w:rPr>
          <w:rFonts w:eastAsia="宋体"/>
          <w:lang w:eastAsia="zh-CN"/>
        </w:rPr>
        <w:t>nano</w:t>
      </w:r>
      <w:proofErr w:type="spellEnd"/>
      <w:r w:rsidR="009C7CAB" w:rsidRPr="00903E8C">
        <w:rPr>
          <w:rFonts w:eastAsia="宋体"/>
          <w:lang w:eastAsia="zh-CN"/>
        </w:rPr>
        <w:t>-structured Co</w:t>
      </w:r>
      <w:r w:rsidR="009C7CAB" w:rsidRPr="00903E8C">
        <w:rPr>
          <w:rFonts w:eastAsia="宋体"/>
          <w:vertAlign w:val="subscript"/>
          <w:lang w:eastAsia="zh-CN"/>
        </w:rPr>
        <w:t>2</w:t>
      </w:r>
      <w:r w:rsidR="009C7CAB" w:rsidRPr="00903E8C">
        <w:rPr>
          <w:rFonts w:eastAsia="宋体"/>
          <w:lang w:eastAsia="zh-CN"/>
        </w:rPr>
        <w:t xml:space="preserve">P. Additionally, the newly formed composite </w:t>
      </w:r>
      <w:r w:rsidR="0083684D" w:rsidRPr="00903E8C">
        <w:rPr>
          <w:rFonts w:eastAsia="宋体"/>
          <w:lang w:eastAsia="zh-CN"/>
        </w:rPr>
        <w:t xml:space="preserve">is </w:t>
      </w:r>
      <w:r w:rsidR="001B4164" w:rsidRPr="00903E8C">
        <w:rPr>
          <w:rFonts w:eastAsia="宋体"/>
          <w:lang w:eastAsia="zh-CN"/>
        </w:rPr>
        <w:t xml:space="preserve">shown to </w:t>
      </w:r>
      <w:r w:rsidR="005C232A" w:rsidRPr="00903E8C">
        <w:rPr>
          <w:rFonts w:eastAsia="宋体"/>
          <w:lang w:eastAsia="zh-CN"/>
        </w:rPr>
        <w:t>have excellent activity, selectivity</w:t>
      </w:r>
      <w:r w:rsidR="00F57C13" w:rsidRPr="00903E8C">
        <w:rPr>
          <w:rFonts w:eastAsia="宋体"/>
          <w:lang w:eastAsia="zh-CN"/>
        </w:rPr>
        <w:t xml:space="preserve">, stability, and </w:t>
      </w:r>
      <w:r w:rsidR="00C808E1" w:rsidRPr="00903E8C">
        <w:rPr>
          <w:rFonts w:eastAsia="宋体"/>
          <w:lang w:eastAsia="zh-CN"/>
        </w:rPr>
        <w:t>recyclability</w:t>
      </w:r>
      <w:r w:rsidR="005C232A" w:rsidRPr="00903E8C">
        <w:rPr>
          <w:rFonts w:eastAsia="宋体"/>
          <w:lang w:eastAsia="zh-CN"/>
        </w:rPr>
        <w:t xml:space="preserve"> </w:t>
      </w:r>
      <w:r w:rsidR="00F42D7E" w:rsidRPr="00903E8C">
        <w:rPr>
          <w:rFonts w:eastAsia="宋体"/>
          <w:lang w:eastAsia="zh-CN"/>
        </w:rPr>
        <w:t>for</w:t>
      </w:r>
      <w:r w:rsidR="00981A0D" w:rsidRPr="00903E8C">
        <w:rPr>
          <w:rFonts w:eastAsia="宋体"/>
          <w:lang w:eastAsia="zh-CN"/>
        </w:rPr>
        <w:t xml:space="preserve"> </w:t>
      </w:r>
      <w:r w:rsidR="007220E7" w:rsidRPr="00903E8C">
        <w:rPr>
          <w:rFonts w:eastAsia="宋体"/>
          <w:lang w:eastAsia="zh-CN"/>
        </w:rPr>
        <w:t>the</w:t>
      </w:r>
      <w:r w:rsidR="0083684D" w:rsidRPr="00903E8C">
        <w:rPr>
          <w:rFonts w:eastAsia="宋体"/>
          <w:lang w:eastAsia="zh-CN"/>
        </w:rPr>
        <w:t xml:space="preserve"> thermally driven</w:t>
      </w:r>
      <w:r w:rsidR="007220E7" w:rsidRPr="00903E8C">
        <w:rPr>
          <w:rFonts w:eastAsia="宋体"/>
          <w:lang w:eastAsia="zh-CN"/>
        </w:rPr>
        <w:t xml:space="preserve"> </w:t>
      </w:r>
      <w:r w:rsidR="00981A0D" w:rsidRPr="00903E8C">
        <w:rPr>
          <w:rFonts w:eastAsia="宋体"/>
          <w:lang w:eastAsia="zh-CN"/>
        </w:rPr>
        <w:t xml:space="preserve">hydrogenation of </w:t>
      </w:r>
      <w:r w:rsidR="001B4164" w:rsidRPr="00903E8C">
        <w:rPr>
          <w:rFonts w:eastAsia="宋体"/>
          <w:lang w:eastAsia="zh-CN"/>
        </w:rPr>
        <w:t xml:space="preserve">a variety of </w:t>
      </w:r>
      <w:proofErr w:type="spellStart"/>
      <w:r w:rsidR="00981A0D" w:rsidRPr="00903E8C">
        <w:rPr>
          <w:rFonts w:eastAsia="宋体"/>
          <w:lang w:eastAsia="zh-CN"/>
        </w:rPr>
        <w:t>nitroarenes</w:t>
      </w:r>
      <w:proofErr w:type="spellEnd"/>
      <w:r w:rsidR="00981A0D" w:rsidRPr="00903E8C">
        <w:rPr>
          <w:rFonts w:eastAsia="宋体"/>
          <w:lang w:eastAsia="zh-CN"/>
        </w:rPr>
        <w:t xml:space="preserve"> to aniline</w:t>
      </w:r>
      <w:r w:rsidR="001B4164" w:rsidRPr="00903E8C">
        <w:rPr>
          <w:rFonts w:eastAsia="宋体"/>
          <w:lang w:eastAsia="zh-CN"/>
        </w:rPr>
        <w:t xml:space="preserve"> and its derivatives</w:t>
      </w:r>
      <w:r w:rsidR="007220E7" w:rsidRPr="00903E8C">
        <w:rPr>
          <w:rFonts w:eastAsia="宋体"/>
          <w:lang w:eastAsia="zh-CN"/>
        </w:rPr>
        <w:t xml:space="preserve">. </w:t>
      </w:r>
      <w:r w:rsidR="003C62BD" w:rsidRPr="00903E8C">
        <w:rPr>
          <w:rFonts w:eastAsia="宋体"/>
          <w:lang w:eastAsia="zh-CN"/>
        </w:rPr>
        <w:t xml:space="preserve">Given the </w:t>
      </w:r>
      <w:r w:rsidR="009C7CAB" w:rsidRPr="00903E8C">
        <w:rPr>
          <w:rFonts w:eastAsia="宋体"/>
          <w:lang w:eastAsia="zh-CN"/>
        </w:rPr>
        <w:t xml:space="preserve">newly demonstrated </w:t>
      </w:r>
      <w:r w:rsidR="003C62BD" w:rsidRPr="00903E8C">
        <w:rPr>
          <w:rFonts w:eastAsia="宋体"/>
          <w:lang w:eastAsia="zh-CN"/>
        </w:rPr>
        <w:t xml:space="preserve">catalytic </w:t>
      </w:r>
      <w:r w:rsidR="009C7CAB" w:rsidRPr="00903E8C">
        <w:rPr>
          <w:rFonts w:eastAsia="宋体"/>
          <w:lang w:eastAsia="zh-CN"/>
        </w:rPr>
        <w:t>activity</w:t>
      </w:r>
      <w:r w:rsidR="005C232A" w:rsidRPr="00903E8C">
        <w:rPr>
          <w:rFonts w:eastAsia="宋体"/>
          <w:lang w:eastAsia="zh-CN"/>
        </w:rPr>
        <w:t xml:space="preserve"> combined with high efficiency</w:t>
      </w:r>
      <w:r w:rsidR="001B4164" w:rsidRPr="00903E8C">
        <w:rPr>
          <w:rFonts w:eastAsia="宋体"/>
          <w:bCs/>
          <w:iCs/>
          <w:szCs w:val="17"/>
          <w:lang w:eastAsia="zh-CN"/>
        </w:rPr>
        <w:t xml:space="preserve">, </w:t>
      </w:r>
      <w:r w:rsidR="009C7CAB" w:rsidRPr="00903E8C">
        <w:rPr>
          <w:rFonts w:eastAsia="宋体"/>
          <w:bCs/>
          <w:iCs/>
          <w:szCs w:val="17"/>
          <w:lang w:eastAsia="zh-CN"/>
        </w:rPr>
        <w:t>th</w:t>
      </w:r>
      <w:r w:rsidR="003C62BD" w:rsidRPr="00903E8C">
        <w:rPr>
          <w:rFonts w:eastAsia="宋体"/>
          <w:bCs/>
          <w:iCs/>
          <w:szCs w:val="17"/>
          <w:lang w:eastAsia="zh-CN"/>
        </w:rPr>
        <w:t>e</w:t>
      </w:r>
      <w:r w:rsidR="009C7CAB" w:rsidRPr="00903E8C">
        <w:rPr>
          <w:rFonts w:eastAsia="宋体"/>
          <w:bCs/>
          <w:iCs/>
          <w:szCs w:val="17"/>
          <w:lang w:eastAsia="zh-CN"/>
        </w:rPr>
        <w:t xml:space="preserve"> work </w:t>
      </w:r>
      <w:r w:rsidR="003C62BD" w:rsidRPr="00903E8C">
        <w:rPr>
          <w:rFonts w:eastAsia="宋体"/>
          <w:bCs/>
          <w:iCs/>
          <w:szCs w:val="17"/>
          <w:lang w:eastAsia="zh-CN"/>
        </w:rPr>
        <w:t xml:space="preserve">presented here </w:t>
      </w:r>
      <w:r w:rsidR="003C62BD" w:rsidRPr="00903E8C">
        <w:rPr>
          <w:rFonts w:eastAsia="宋体"/>
          <w:lang w:eastAsia="zh-CN"/>
        </w:rPr>
        <w:t>unveils the potential</w:t>
      </w:r>
      <w:r w:rsidR="009C7CAB" w:rsidRPr="00903E8C">
        <w:rPr>
          <w:rFonts w:eastAsia="宋体"/>
          <w:lang w:eastAsia="zh-CN"/>
        </w:rPr>
        <w:t xml:space="preserve"> </w:t>
      </w:r>
      <w:r w:rsidR="001B4164" w:rsidRPr="00903E8C">
        <w:rPr>
          <w:rFonts w:eastAsia="宋体"/>
          <w:lang w:eastAsia="zh-CN"/>
        </w:rPr>
        <w:t>applica</w:t>
      </w:r>
      <w:r w:rsidR="009C7CAB" w:rsidRPr="00903E8C">
        <w:rPr>
          <w:rFonts w:eastAsia="宋体"/>
          <w:lang w:eastAsia="zh-CN"/>
        </w:rPr>
        <w:t>bility</w:t>
      </w:r>
      <w:r w:rsidR="00981A0D" w:rsidRPr="00903E8C">
        <w:rPr>
          <w:rFonts w:eastAsia="宋体"/>
          <w:lang w:eastAsia="zh-CN"/>
        </w:rPr>
        <w:t xml:space="preserve"> of cobalt phosphide</w:t>
      </w:r>
      <w:r w:rsidR="003C62BD" w:rsidRPr="00903E8C">
        <w:rPr>
          <w:rFonts w:eastAsia="宋体"/>
          <w:lang w:eastAsia="zh-CN"/>
        </w:rPr>
        <w:t>-based</w:t>
      </w:r>
      <w:r w:rsidR="00981A0D" w:rsidRPr="00903E8C">
        <w:rPr>
          <w:rFonts w:eastAsia="宋体"/>
          <w:lang w:eastAsia="zh-CN"/>
        </w:rPr>
        <w:t xml:space="preserve"> materi</w:t>
      </w:r>
      <w:r w:rsidR="001B4164" w:rsidRPr="00903E8C">
        <w:rPr>
          <w:rFonts w:eastAsia="宋体"/>
          <w:lang w:eastAsia="zh-CN"/>
        </w:rPr>
        <w:t xml:space="preserve">als in a variety of </w:t>
      </w:r>
      <w:r w:rsidR="003C62BD" w:rsidRPr="00903E8C">
        <w:rPr>
          <w:rFonts w:eastAsia="宋体"/>
          <w:lang w:eastAsia="zh-CN"/>
        </w:rPr>
        <w:t xml:space="preserve">other </w:t>
      </w:r>
      <w:r w:rsidR="001B4164" w:rsidRPr="00903E8C">
        <w:rPr>
          <w:rFonts w:eastAsia="宋体"/>
          <w:lang w:eastAsia="zh-CN"/>
        </w:rPr>
        <w:t xml:space="preserve">traditional </w:t>
      </w:r>
      <w:r w:rsidR="009C7CAB" w:rsidRPr="00903E8C">
        <w:rPr>
          <w:rFonts w:eastAsia="宋体"/>
          <w:lang w:eastAsia="zh-CN"/>
        </w:rPr>
        <w:t>catalytic processes</w:t>
      </w:r>
      <w:r w:rsidR="001B4164" w:rsidRPr="00903E8C">
        <w:rPr>
          <w:rFonts w:eastAsia="宋体"/>
          <w:lang w:eastAsia="zh-CN"/>
        </w:rPr>
        <w:t>.</w:t>
      </w:r>
    </w:p>
    <w:p w14:paraId="2D192DA3" w14:textId="77777777" w:rsidR="00E4350D" w:rsidRPr="00903E8C" w:rsidRDefault="00E4350D" w:rsidP="00E4350D">
      <w:pPr>
        <w:pStyle w:val="HAcknowledgements"/>
        <w:rPr>
          <w:szCs w:val="20"/>
          <w:lang w:val="en-US"/>
        </w:rPr>
      </w:pPr>
      <w:r w:rsidRPr="00903E8C">
        <w:rPr>
          <w:szCs w:val="20"/>
          <w:lang w:val="en-US"/>
        </w:rPr>
        <w:t>Acknowledgements</w:t>
      </w:r>
    </w:p>
    <w:p w14:paraId="39F8A320" w14:textId="011B6A06" w:rsidR="00E4350D" w:rsidRPr="00903E8C" w:rsidRDefault="005B1665" w:rsidP="00D74289">
      <w:pPr>
        <w:pStyle w:val="Acknowledgements"/>
        <w:rPr>
          <w:rFonts w:eastAsia="Times New Roman" w:cs="Arial"/>
          <w:sz w:val="15"/>
          <w:szCs w:val="15"/>
          <w:shd w:val="clear" w:color="auto" w:fill="FFFFFF"/>
          <w:lang w:val="en-US"/>
        </w:rPr>
      </w:pPr>
      <w:r w:rsidRPr="00903E8C">
        <w:rPr>
          <w:rFonts w:eastAsia="宋体" w:cs="Arial"/>
          <w:sz w:val="15"/>
          <w:szCs w:val="15"/>
          <w:lang w:val="en-US" w:eastAsia="zh-CN"/>
        </w:rPr>
        <w:t>This work was supported by the</w:t>
      </w:r>
      <w:r w:rsidR="00DC1605" w:rsidRPr="00903E8C">
        <w:rPr>
          <w:rFonts w:eastAsia="宋体" w:cs="Arial"/>
          <w:sz w:val="15"/>
          <w:szCs w:val="15"/>
          <w:lang w:val="en-US" w:eastAsia="zh-CN"/>
        </w:rPr>
        <w:t xml:space="preserve"> </w:t>
      </w:r>
      <w:r w:rsidR="00DC1605" w:rsidRPr="00903E8C">
        <w:rPr>
          <w:rFonts w:eastAsia="宋体" w:cs="Arial"/>
          <w:sz w:val="15"/>
          <w:szCs w:val="15"/>
          <w:lang w:val="en-GB" w:eastAsia="zh-CN"/>
        </w:rPr>
        <w:t xml:space="preserve">Swiss National Science Foundation </w:t>
      </w:r>
      <w:r w:rsidRPr="00903E8C">
        <w:rPr>
          <w:rFonts w:eastAsia="Times New Roman" w:cs="Arial"/>
          <w:sz w:val="15"/>
          <w:szCs w:val="15"/>
          <w:lang w:val="en-US"/>
        </w:rPr>
        <w:t>under grant PYAPP2_160581</w:t>
      </w:r>
      <w:r w:rsidR="00DC1605" w:rsidRPr="00903E8C">
        <w:rPr>
          <w:rFonts w:eastAsia="宋体" w:cs="Arial"/>
          <w:sz w:val="15"/>
          <w:szCs w:val="15"/>
          <w:lang w:val="en-GB" w:eastAsia="zh-CN"/>
        </w:rPr>
        <w:t xml:space="preserve">. </w:t>
      </w:r>
      <w:r w:rsidRPr="00903E8C">
        <w:rPr>
          <w:rFonts w:eastAsia="宋体" w:cs="Arial"/>
          <w:sz w:val="15"/>
          <w:szCs w:val="15"/>
          <w:lang w:val="en-GB" w:eastAsia="zh-CN"/>
        </w:rPr>
        <w:t xml:space="preserve">M.A. is financially supported by the </w:t>
      </w:r>
      <w:r w:rsidRPr="00903E8C">
        <w:rPr>
          <w:rFonts w:eastAsia="Times New Roman" w:cs="Arial"/>
          <w:sz w:val="15"/>
          <w:szCs w:val="15"/>
          <w:lang w:val="en-US"/>
        </w:rPr>
        <w:t xml:space="preserve">Swiss Commission for Technology and Innovation (CTI). O.T. is financially supported by the </w:t>
      </w:r>
      <w:r w:rsidRPr="00903E8C">
        <w:rPr>
          <w:rFonts w:eastAsia="Times New Roman" w:cs="Arial"/>
          <w:sz w:val="15"/>
          <w:szCs w:val="15"/>
          <w:shd w:val="clear" w:color="auto" w:fill="FFFFFF"/>
          <w:lang w:val="en-US"/>
        </w:rPr>
        <w:t xml:space="preserve">National Center for Competence in Research (NCCR) “Materials' Revolution: Computational Design and Discovery of Novel Materials (MARVEL)” of the Swiss National Science Foundation (SNSF) and </w:t>
      </w:r>
      <w:r w:rsidRPr="00903E8C">
        <w:rPr>
          <w:rFonts w:eastAsia="Times New Roman" w:cs="Arial"/>
          <w:sz w:val="15"/>
          <w:szCs w:val="15"/>
          <w:lang w:val="en-US"/>
        </w:rPr>
        <w:t xml:space="preserve">EPFL Fellows co-funded by Marie </w:t>
      </w:r>
      <w:proofErr w:type="spellStart"/>
      <w:r w:rsidRPr="00903E8C">
        <w:rPr>
          <w:rFonts w:eastAsia="Times New Roman" w:cs="Arial"/>
          <w:sz w:val="15"/>
          <w:szCs w:val="15"/>
          <w:lang w:val="en-US"/>
        </w:rPr>
        <w:t>Skłodowska</w:t>
      </w:r>
      <w:proofErr w:type="spellEnd"/>
      <w:r w:rsidRPr="00903E8C">
        <w:rPr>
          <w:rFonts w:eastAsia="Times New Roman" w:cs="Arial"/>
          <w:sz w:val="15"/>
          <w:szCs w:val="15"/>
          <w:lang w:val="en-US"/>
        </w:rPr>
        <w:t>-Curie</w:t>
      </w:r>
      <w:r w:rsidRPr="00903E8C">
        <w:rPr>
          <w:rFonts w:eastAsia="Times New Roman" w:cs="Arial"/>
          <w:sz w:val="15"/>
          <w:szCs w:val="15"/>
          <w:shd w:val="clear" w:color="auto" w:fill="FFFFFF"/>
          <w:lang w:val="en-US"/>
        </w:rPr>
        <w:t xml:space="preserve">. </w:t>
      </w:r>
      <w:r w:rsidR="00DC1605" w:rsidRPr="00903E8C">
        <w:rPr>
          <w:rFonts w:eastAsia="宋体" w:cs="Arial"/>
          <w:sz w:val="15"/>
          <w:szCs w:val="15"/>
          <w:lang w:val="en-GB" w:eastAsia="zh-CN"/>
        </w:rPr>
        <w:t xml:space="preserve">The authors thank </w:t>
      </w:r>
      <w:proofErr w:type="spellStart"/>
      <w:r w:rsidR="00C47C9C" w:rsidRPr="00903E8C">
        <w:rPr>
          <w:rFonts w:eastAsia="宋体" w:cs="Arial"/>
          <w:sz w:val="15"/>
          <w:szCs w:val="15"/>
          <w:lang w:val="en-GB" w:eastAsia="zh-CN"/>
        </w:rPr>
        <w:t>Dr.</w:t>
      </w:r>
      <w:proofErr w:type="spellEnd"/>
      <w:r w:rsidR="00C47C9C" w:rsidRPr="00903E8C">
        <w:rPr>
          <w:rFonts w:eastAsia="宋体" w:cs="Arial"/>
          <w:sz w:val="15"/>
          <w:szCs w:val="15"/>
          <w:lang w:val="en-GB" w:eastAsia="zh-CN"/>
        </w:rPr>
        <w:t xml:space="preserve"> Pascal </w:t>
      </w:r>
      <w:proofErr w:type="spellStart"/>
      <w:r w:rsidR="00C47C9C" w:rsidRPr="00903E8C">
        <w:rPr>
          <w:rFonts w:eastAsia="宋体" w:cs="Arial"/>
          <w:sz w:val="15"/>
          <w:szCs w:val="15"/>
          <w:lang w:val="en-GB" w:eastAsia="zh-CN"/>
        </w:rPr>
        <w:t>Schouwink</w:t>
      </w:r>
      <w:proofErr w:type="spellEnd"/>
      <w:r w:rsidR="00C47C9C" w:rsidRPr="00903E8C">
        <w:rPr>
          <w:rFonts w:eastAsia="宋体" w:cs="Arial"/>
          <w:sz w:val="15"/>
          <w:szCs w:val="15"/>
          <w:lang w:val="en-GB" w:eastAsia="zh-CN"/>
        </w:rPr>
        <w:t xml:space="preserve"> and </w:t>
      </w:r>
      <w:proofErr w:type="spellStart"/>
      <w:r w:rsidR="00C47C9C" w:rsidRPr="00903E8C">
        <w:rPr>
          <w:rFonts w:eastAsia="宋体" w:cs="Arial"/>
          <w:sz w:val="15"/>
          <w:szCs w:val="15"/>
          <w:lang w:val="en-GB" w:eastAsia="zh-CN"/>
        </w:rPr>
        <w:t>Dr.</w:t>
      </w:r>
      <w:proofErr w:type="spellEnd"/>
      <w:r w:rsidR="00C47C9C" w:rsidRPr="00903E8C">
        <w:rPr>
          <w:rFonts w:eastAsia="宋体" w:cs="Arial"/>
          <w:sz w:val="15"/>
          <w:szCs w:val="15"/>
          <w:lang w:val="en-GB" w:eastAsia="zh-CN"/>
        </w:rPr>
        <w:t xml:space="preserve"> </w:t>
      </w:r>
      <w:r w:rsidR="00225CED" w:rsidRPr="00903E8C">
        <w:rPr>
          <w:rFonts w:eastAsia="宋体" w:cs="Arial"/>
          <w:sz w:val="15"/>
          <w:szCs w:val="15"/>
          <w:lang w:val="en-GB" w:eastAsia="zh-CN"/>
        </w:rPr>
        <w:t xml:space="preserve">Natalia </w:t>
      </w:r>
      <w:proofErr w:type="spellStart"/>
      <w:r w:rsidR="00225CED" w:rsidRPr="00903E8C">
        <w:rPr>
          <w:rFonts w:eastAsia="宋体" w:cs="Arial"/>
          <w:sz w:val="15"/>
          <w:szCs w:val="15"/>
          <w:lang w:val="en-GB" w:eastAsia="zh-CN"/>
        </w:rPr>
        <w:t>Gasilova</w:t>
      </w:r>
      <w:proofErr w:type="spellEnd"/>
      <w:r w:rsidR="00DC1605" w:rsidRPr="00903E8C">
        <w:rPr>
          <w:rFonts w:eastAsia="宋体" w:cs="Arial"/>
          <w:sz w:val="15"/>
          <w:szCs w:val="15"/>
          <w:lang w:val="en-GB" w:eastAsia="zh-CN"/>
        </w:rPr>
        <w:t xml:space="preserve"> for help with </w:t>
      </w:r>
      <w:r w:rsidR="00C47C9C" w:rsidRPr="00903E8C">
        <w:rPr>
          <w:rFonts w:eastAsia="宋体" w:cs="Arial"/>
          <w:sz w:val="15"/>
          <w:szCs w:val="15"/>
          <w:lang w:val="en-GB" w:eastAsia="zh-CN"/>
        </w:rPr>
        <w:t xml:space="preserve">XRD and </w:t>
      </w:r>
      <w:r w:rsidR="00DC1605" w:rsidRPr="00903E8C">
        <w:rPr>
          <w:rFonts w:eastAsia="宋体" w:cs="Arial"/>
          <w:sz w:val="15"/>
          <w:szCs w:val="15"/>
          <w:lang w:val="en-GB" w:eastAsia="zh-CN"/>
        </w:rPr>
        <w:t>MS analysis</w:t>
      </w:r>
      <w:r w:rsidR="009D1FE7" w:rsidRPr="00903E8C">
        <w:rPr>
          <w:rFonts w:eastAsia="宋体" w:cs="Arial"/>
          <w:sz w:val="15"/>
          <w:szCs w:val="15"/>
          <w:lang w:val="en-GB" w:eastAsia="zh-CN"/>
        </w:rPr>
        <w:t>, respectively</w:t>
      </w:r>
      <w:r w:rsidR="00DC1605" w:rsidRPr="00903E8C">
        <w:rPr>
          <w:rFonts w:eastAsia="宋体" w:cs="Arial"/>
          <w:sz w:val="15"/>
          <w:szCs w:val="15"/>
          <w:lang w:val="en-GB" w:eastAsia="zh-CN"/>
        </w:rPr>
        <w:t>.</w:t>
      </w:r>
    </w:p>
    <w:p w14:paraId="1296E575" w14:textId="73282AB3" w:rsidR="004556E1" w:rsidRPr="00903E8C" w:rsidRDefault="00F45722" w:rsidP="00F45722">
      <w:pPr>
        <w:pStyle w:val="Keywords"/>
        <w:rPr>
          <w:sz w:val="15"/>
          <w:szCs w:val="14"/>
          <w:lang w:val="en-US"/>
        </w:rPr>
      </w:pPr>
      <w:r w:rsidRPr="00903E8C">
        <w:rPr>
          <w:sz w:val="15"/>
          <w:szCs w:val="14"/>
          <w:lang w:val="en-US"/>
        </w:rPr>
        <w:t>Keywords:</w:t>
      </w:r>
      <w:r w:rsidR="001D417D" w:rsidRPr="00903E8C">
        <w:rPr>
          <w:rFonts w:eastAsia="宋体" w:hint="eastAsia"/>
          <w:sz w:val="15"/>
          <w:szCs w:val="14"/>
          <w:lang w:val="en-US" w:eastAsia="zh-CN"/>
        </w:rPr>
        <w:t xml:space="preserve"> </w:t>
      </w:r>
      <w:r w:rsidR="00225CED" w:rsidRPr="00903E8C">
        <w:rPr>
          <w:sz w:val="15"/>
          <w:szCs w:val="14"/>
          <w:lang w:val="en-US"/>
        </w:rPr>
        <w:t>metal-organic framework</w:t>
      </w:r>
      <w:r w:rsidR="00983423" w:rsidRPr="00903E8C">
        <w:rPr>
          <w:sz w:val="15"/>
          <w:szCs w:val="14"/>
          <w:lang w:val="en-US"/>
        </w:rPr>
        <w:t xml:space="preserve"> • </w:t>
      </w:r>
      <w:r w:rsidR="00303982" w:rsidRPr="00903E8C">
        <w:rPr>
          <w:sz w:val="15"/>
          <w:szCs w:val="14"/>
          <w:lang w:val="en-US"/>
        </w:rPr>
        <w:t>cobalt</w:t>
      </w:r>
      <w:r w:rsidR="00983423" w:rsidRPr="00903E8C">
        <w:rPr>
          <w:sz w:val="15"/>
          <w:szCs w:val="14"/>
          <w:lang w:val="en-US"/>
        </w:rPr>
        <w:t xml:space="preserve"> phosphide</w:t>
      </w:r>
      <w:r w:rsidR="001D417D" w:rsidRPr="00903E8C">
        <w:rPr>
          <w:rFonts w:eastAsia="宋体" w:hint="eastAsia"/>
          <w:sz w:val="15"/>
          <w:szCs w:val="14"/>
          <w:lang w:val="en-US" w:eastAsia="zh-CN"/>
        </w:rPr>
        <w:t xml:space="preserve"> </w:t>
      </w:r>
      <w:r w:rsidR="00265CD8" w:rsidRPr="00903E8C">
        <w:rPr>
          <w:sz w:val="15"/>
          <w:szCs w:val="14"/>
          <w:lang w:val="en-US"/>
        </w:rPr>
        <w:t>•</w:t>
      </w:r>
      <w:r w:rsidR="001D417D" w:rsidRPr="00903E8C">
        <w:rPr>
          <w:rFonts w:eastAsia="宋体" w:hint="eastAsia"/>
          <w:sz w:val="15"/>
          <w:szCs w:val="14"/>
          <w:lang w:val="en-US" w:eastAsia="zh-CN"/>
        </w:rPr>
        <w:t xml:space="preserve"> </w:t>
      </w:r>
      <w:r w:rsidR="00570A7F" w:rsidRPr="00903E8C">
        <w:rPr>
          <w:rFonts w:eastAsia="宋体"/>
          <w:sz w:val="15"/>
          <w:szCs w:val="14"/>
          <w:lang w:val="en-US" w:eastAsia="zh-CN"/>
        </w:rPr>
        <w:t>non-noble metal</w:t>
      </w:r>
      <w:r w:rsidR="007803D5" w:rsidRPr="00903E8C">
        <w:rPr>
          <w:rFonts w:eastAsia="宋体"/>
          <w:sz w:val="15"/>
          <w:szCs w:val="14"/>
          <w:lang w:val="en-US" w:eastAsia="zh-CN"/>
        </w:rPr>
        <w:t xml:space="preserve"> </w:t>
      </w:r>
      <w:r w:rsidR="007803D5" w:rsidRPr="00903E8C">
        <w:rPr>
          <w:sz w:val="15"/>
          <w:szCs w:val="14"/>
          <w:lang w:val="en-US"/>
        </w:rPr>
        <w:t xml:space="preserve">• </w:t>
      </w:r>
      <w:r w:rsidR="007803D5" w:rsidRPr="00903E8C">
        <w:rPr>
          <w:rFonts w:eastAsia="宋体"/>
          <w:sz w:val="15"/>
          <w:szCs w:val="14"/>
          <w:lang w:val="en-US" w:eastAsia="zh-CN"/>
        </w:rPr>
        <w:t xml:space="preserve">heterogeneous catalysis </w:t>
      </w:r>
      <w:r w:rsidR="007803D5" w:rsidRPr="00903E8C">
        <w:rPr>
          <w:sz w:val="15"/>
          <w:szCs w:val="14"/>
          <w:lang w:val="en-US"/>
        </w:rPr>
        <w:t>•</w:t>
      </w:r>
      <w:r w:rsidR="007803D5" w:rsidRPr="00903E8C">
        <w:rPr>
          <w:rFonts w:eastAsia="宋体"/>
          <w:sz w:val="15"/>
          <w:szCs w:val="14"/>
          <w:lang w:val="en-US" w:eastAsia="zh-CN"/>
        </w:rPr>
        <w:t xml:space="preserve"> </w:t>
      </w:r>
      <w:proofErr w:type="spellStart"/>
      <w:r w:rsidR="00303982" w:rsidRPr="00903E8C">
        <w:rPr>
          <w:rFonts w:eastAsia="宋体"/>
          <w:sz w:val="15"/>
          <w:szCs w:val="14"/>
          <w:lang w:val="en-US" w:eastAsia="zh-CN"/>
        </w:rPr>
        <w:t>nitroarene</w:t>
      </w:r>
      <w:proofErr w:type="spellEnd"/>
      <w:r w:rsidR="00303982" w:rsidRPr="00903E8C">
        <w:rPr>
          <w:rFonts w:eastAsia="宋体"/>
          <w:sz w:val="15"/>
          <w:szCs w:val="14"/>
          <w:lang w:val="en-US" w:eastAsia="zh-CN"/>
        </w:rPr>
        <w:t xml:space="preserve"> hydrogenation</w:t>
      </w:r>
    </w:p>
    <w:p w14:paraId="3CA4F140" w14:textId="2120B517" w:rsidR="00811E66" w:rsidRPr="00903E8C" w:rsidRDefault="00A33868" w:rsidP="00811E66">
      <w:pPr>
        <w:pStyle w:val="References"/>
        <w:rPr>
          <w:bCs/>
          <w:sz w:val="15"/>
          <w:lang w:val="de-DE"/>
        </w:rPr>
      </w:pPr>
      <w:r w:rsidRPr="00903E8C">
        <w:rPr>
          <w:sz w:val="15"/>
          <w:lang w:val="en-US"/>
        </w:rPr>
        <w:t>[1]</w:t>
      </w:r>
      <w:r w:rsidRPr="00903E8C">
        <w:rPr>
          <w:sz w:val="15"/>
          <w:lang w:val="en-US"/>
        </w:rPr>
        <w:tab/>
      </w:r>
      <w:r w:rsidR="00811E66" w:rsidRPr="00903E8C">
        <w:rPr>
          <w:bCs/>
          <w:sz w:val="15"/>
          <w:lang w:val="en-US"/>
        </w:rPr>
        <w:t>a</w:t>
      </w:r>
      <w:r w:rsidR="004A073F" w:rsidRPr="00903E8C">
        <w:rPr>
          <w:rFonts w:eastAsiaTheme="minorEastAsia" w:cs="Arial" w:hint="eastAsia"/>
          <w:bCs/>
          <w:sz w:val="15"/>
          <w:lang w:val="en-US" w:eastAsia="zh-CN"/>
        </w:rPr>
        <w:t>)</w:t>
      </w:r>
      <w:r w:rsidR="004A073F" w:rsidRPr="00903E8C">
        <w:rPr>
          <w:rFonts w:eastAsiaTheme="minorEastAsia" w:cs="Arial"/>
          <w:bCs/>
          <w:sz w:val="15"/>
          <w:lang w:val="en-US" w:eastAsia="zh-CN"/>
        </w:rPr>
        <w:t xml:space="preserve"> </w:t>
      </w:r>
      <w:r w:rsidR="00811E66" w:rsidRPr="00903E8C">
        <w:rPr>
          <w:bCs/>
          <w:sz w:val="15"/>
          <w:lang w:val="en-US"/>
        </w:rPr>
        <w:t xml:space="preserve">H. Furukawa, K. E. Cordova, M. O'Keeffe, O. M. </w:t>
      </w:r>
      <w:proofErr w:type="spellStart"/>
      <w:r w:rsidR="00811E66" w:rsidRPr="00903E8C">
        <w:rPr>
          <w:bCs/>
          <w:sz w:val="15"/>
          <w:lang w:val="en-US"/>
        </w:rPr>
        <w:t>Yaghi</w:t>
      </w:r>
      <w:proofErr w:type="spellEnd"/>
      <w:r w:rsidR="00811E66" w:rsidRPr="00903E8C">
        <w:rPr>
          <w:bCs/>
          <w:sz w:val="15"/>
          <w:lang w:val="en-US"/>
        </w:rPr>
        <w:t xml:space="preserve">, </w:t>
      </w:r>
      <w:r w:rsidR="00811E66" w:rsidRPr="00903E8C">
        <w:rPr>
          <w:bCs/>
          <w:i/>
          <w:sz w:val="15"/>
          <w:lang w:val="en-US"/>
        </w:rPr>
        <w:t xml:space="preserve">Science </w:t>
      </w:r>
      <w:r w:rsidR="00811E66" w:rsidRPr="00903E8C">
        <w:rPr>
          <w:b/>
          <w:bCs/>
          <w:sz w:val="15"/>
          <w:lang w:val="en-US"/>
        </w:rPr>
        <w:t>2013</w:t>
      </w:r>
      <w:r w:rsidR="00811E66" w:rsidRPr="00903E8C">
        <w:rPr>
          <w:bCs/>
          <w:sz w:val="15"/>
          <w:lang w:val="en-US"/>
        </w:rPr>
        <w:t xml:space="preserve">, </w:t>
      </w:r>
      <w:r w:rsidR="00811E66" w:rsidRPr="00903E8C">
        <w:rPr>
          <w:bCs/>
          <w:i/>
          <w:sz w:val="15"/>
          <w:lang w:val="en-US"/>
        </w:rPr>
        <w:t>341</w:t>
      </w:r>
      <w:r w:rsidR="00811E66" w:rsidRPr="00903E8C">
        <w:rPr>
          <w:bCs/>
          <w:sz w:val="15"/>
          <w:lang w:val="en-US"/>
        </w:rPr>
        <w:t>, 1230444-1230444; b</w:t>
      </w:r>
      <w:r w:rsidR="004A073F" w:rsidRPr="00903E8C">
        <w:rPr>
          <w:bCs/>
          <w:sz w:val="15"/>
          <w:lang w:val="en-US"/>
        </w:rPr>
        <w:t xml:space="preserve">) </w:t>
      </w:r>
      <w:r w:rsidR="00811E66" w:rsidRPr="00903E8C">
        <w:rPr>
          <w:bCs/>
          <w:sz w:val="15"/>
          <w:lang w:val="en-US"/>
        </w:rPr>
        <w:t xml:space="preserve">S. Kitagawa, R. </w:t>
      </w:r>
      <w:proofErr w:type="spellStart"/>
      <w:r w:rsidR="00811E66" w:rsidRPr="00903E8C">
        <w:rPr>
          <w:bCs/>
          <w:sz w:val="15"/>
          <w:lang w:val="en-US"/>
        </w:rPr>
        <w:t>Kitaura</w:t>
      </w:r>
      <w:proofErr w:type="spellEnd"/>
      <w:r w:rsidR="00811E66" w:rsidRPr="00903E8C">
        <w:rPr>
          <w:bCs/>
          <w:sz w:val="15"/>
          <w:lang w:val="en-US"/>
        </w:rPr>
        <w:t>, S.-</w:t>
      </w:r>
      <w:proofErr w:type="spellStart"/>
      <w:r w:rsidR="00811E66" w:rsidRPr="00903E8C">
        <w:rPr>
          <w:bCs/>
          <w:sz w:val="15"/>
          <w:lang w:val="en-US"/>
        </w:rPr>
        <w:t>i</w:t>
      </w:r>
      <w:proofErr w:type="spellEnd"/>
      <w:r w:rsidR="00811E66" w:rsidRPr="00903E8C">
        <w:rPr>
          <w:bCs/>
          <w:sz w:val="15"/>
          <w:lang w:val="en-US"/>
        </w:rPr>
        <w:t xml:space="preserve">. Noro, </w:t>
      </w:r>
      <w:proofErr w:type="spellStart"/>
      <w:r w:rsidR="004A073F" w:rsidRPr="00903E8C">
        <w:rPr>
          <w:bCs/>
          <w:i/>
          <w:sz w:val="15"/>
          <w:lang w:val="en-US"/>
        </w:rPr>
        <w:t>Angew</w:t>
      </w:r>
      <w:proofErr w:type="spellEnd"/>
      <w:r w:rsidR="004A073F" w:rsidRPr="00903E8C">
        <w:rPr>
          <w:rFonts w:hint="eastAsia"/>
          <w:bCs/>
          <w:i/>
          <w:sz w:val="15"/>
          <w:lang w:val="en-US"/>
        </w:rPr>
        <w:t>.</w:t>
      </w:r>
      <w:r w:rsidR="004A073F" w:rsidRPr="00903E8C">
        <w:rPr>
          <w:bCs/>
          <w:i/>
          <w:sz w:val="15"/>
          <w:lang w:val="en-US"/>
        </w:rPr>
        <w:t xml:space="preserve"> Chem</w:t>
      </w:r>
      <w:r w:rsidR="004A073F" w:rsidRPr="00903E8C">
        <w:rPr>
          <w:rFonts w:hint="eastAsia"/>
          <w:bCs/>
          <w:i/>
          <w:sz w:val="15"/>
          <w:lang w:val="en-US"/>
        </w:rPr>
        <w:t>.</w:t>
      </w:r>
      <w:r w:rsidR="004A073F" w:rsidRPr="00903E8C">
        <w:rPr>
          <w:bCs/>
          <w:i/>
          <w:sz w:val="15"/>
          <w:lang w:val="en-US"/>
        </w:rPr>
        <w:t xml:space="preserve"> Int</w:t>
      </w:r>
      <w:r w:rsidR="004A073F" w:rsidRPr="00903E8C">
        <w:rPr>
          <w:rFonts w:hint="eastAsia"/>
          <w:bCs/>
          <w:i/>
          <w:sz w:val="15"/>
          <w:lang w:val="en-US"/>
        </w:rPr>
        <w:t>.</w:t>
      </w:r>
      <w:r w:rsidR="004A073F" w:rsidRPr="00903E8C">
        <w:rPr>
          <w:bCs/>
          <w:i/>
          <w:sz w:val="15"/>
          <w:lang w:val="en-US"/>
        </w:rPr>
        <w:t xml:space="preserve"> Ed</w:t>
      </w:r>
      <w:r w:rsidR="004A073F" w:rsidRPr="00903E8C">
        <w:rPr>
          <w:rFonts w:hint="eastAsia"/>
          <w:bCs/>
          <w:i/>
          <w:sz w:val="15"/>
          <w:lang w:val="en-US"/>
        </w:rPr>
        <w:t>.</w:t>
      </w:r>
      <w:r w:rsidR="00811E66" w:rsidRPr="00903E8C">
        <w:rPr>
          <w:bCs/>
          <w:i/>
          <w:sz w:val="15"/>
          <w:lang w:val="en-US"/>
        </w:rPr>
        <w:t xml:space="preserve"> </w:t>
      </w:r>
      <w:r w:rsidR="00811E66" w:rsidRPr="00903E8C">
        <w:rPr>
          <w:b/>
          <w:bCs/>
          <w:sz w:val="15"/>
          <w:lang w:val="en-US"/>
        </w:rPr>
        <w:t>2004</w:t>
      </w:r>
      <w:r w:rsidR="00811E66" w:rsidRPr="00903E8C">
        <w:rPr>
          <w:bCs/>
          <w:sz w:val="15"/>
          <w:lang w:val="en-US"/>
        </w:rPr>
        <w:t xml:space="preserve">, </w:t>
      </w:r>
      <w:r w:rsidR="00811E66" w:rsidRPr="00903E8C">
        <w:rPr>
          <w:bCs/>
          <w:i/>
          <w:sz w:val="15"/>
          <w:lang w:val="en-US"/>
        </w:rPr>
        <w:t>43</w:t>
      </w:r>
      <w:r w:rsidR="00811E66" w:rsidRPr="00903E8C">
        <w:rPr>
          <w:bCs/>
          <w:sz w:val="15"/>
          <w:lang w:val="en-US"/>
        </w:rPr>
        <w:t>, 2334-2375; c</w:t>
      </w:r>
      <w:r w:rsidR="004A073F" w:rsidRPr="00903E8C">
        <w:rPr>
          <w:bCs/>
          <w:sz w:val="15"/>
          <w:lang w:val="en-US"/>
        </w:rPr>
        <w:t xml:space="preserve">) </w:t>
      </w:r>
      <w:r w:rsidR="00811E66" w:rsidRPr="00903E8C">
        <w:rPr>
          <w:bCs/>
          <w:sz w:val="15"/>
          <w:lang w:val="en-US"/>
        </w:rPr>
        <w:t xml:space="preserve">D. J. Xiao, E. D. Bloch, J. A. Mason, W. L. Queen, M. R. Hudson, N. </w:t>
      </w:r>
      <w:proofErr w:type="spellStart"/>
      <w:r w:rsidR="00811E66" w:rsidRPr="00903E8C">
        <w:rPr>
          <w:bCs/>
          <w:sz w:val="15"/>
          <w:lang w:val="en-US"/>
        </w:rPr>
        <w:t>Planas</w:t>
      </w:r>
      <w:proofErr w:type="spellEnd"/>
      <w:r w:rsidR="00811E66" w:rsidRPr="00903E8C">
        <w:rPr>
          <w:bCs/>
          <w:sz w:val="15"/>
          <w:lang w:val="en-US"/>
        </w:rPr>
        <w:t xml:space="preserve">, J. </w:t>
      </w:r>
      <w:proofErr w:type="spellStart"/>
      <w:r w:rsidR="00811E66" w:rsidRPr="00903E8C">
        <w:rPr>
          <w:bCs/>
          <w:sz w:val="15"/>
          <w:lang w:val="en-US"/>
        </w:rPr>
        <w:t>Borycz</w:t>
      </w:r>
      <w:proofErr w:type="spellEnd"/>
      <w:r w:rsidR="00811E66" w:rsidRPr="00903E8C">
        <w:rPr>
          <w:bCs/>
          <w:sz w:val="15"/>
          <w:lang w:val="en-US"/>
        </w:rPr>
        <w:t xml:space="preserve">, A. L. </w:t>
      </w:r>
      <w:proofErr w:type="spellStart"/>
      <w:r w:rsidR="00811E66" w:rsidRPr="00903E8C">
        <w:rPr>
          <w:bCs/>
          <w:sz w:val="15"/>
          <w:lang w:val="en-US"/>
        </w:rPr>
        <w:t>Dzubak</w:t>
      </w:r>
      <w:proofErr w:type="spellEnd"/>
      <w:r w:rsidR="00811E66" w:rsidRPr="00903E8C">
        <w:rPr>
          <w:bCs/>
          <w:sz w:val="15"/>
          <w:lang w:val="en-US"/>
        </w:rPr>
        <w:t xml:space="preserve">, P. </w:t>
      </w:r>
      <w:proofErr w:type="spellStart"/>
      <w:r w:rsidR="00811E66" w:rsidRPr="00903E8C">
        <w:rPr>
          <w:bCs/>
          <w:sz w:val="15"/>
          <w:lang w:val="en-US"/>
        </w:rPr>
        <w:t>Verma</w:t>
      </w:r>
      <w:proofErr w:type="spellEnd"/>
      <w:r w:rsidR="00811E66" w:rsidRPr="00903E8C">
        <w:rPr>
          <w:bCs/>
          <w:sz w:val="15"/>
          <w:lang w:val="en-US"/>
        </w:rPr>
        <w:t xml:space="preserve">, K. Lee, F. Bonino, V. </w:t>
      </w:r>
      <w:proofErr w:type="spellStart"/>
      <w:r w:rsidR="00811E66" w:rsidRPr="00903E8C">
        <w:rPr>
          <w:bCs/>
          <w:sz w:val="15"/>
          <w:lang w:val="en-US"/>
        </w:rPr>
        <w:t>Crocellà</w:t>
      </w:r>
      <w:proofErr w:type="spellEnd"/>
      <w:r w:rsidR="00811E66" w:rsidRPr="00903E8C">
        <w:rPr>
          <w:bCs/>
          <w:sz w:val="15"/>
          <w:lang w:val="en-US"/>
        </w:rPr>
        <w:t xml:space="preserve">, J. Yano, S. </w:t>
      </w:r>
      <w:proofErr w:type="spellStart"/>
      <w:r w:rsidR="00811E66" w:rsidRPr="00903E8C">
        <w:rPr>
          <w:bCs/>
          <w:sz w:val="15"/>
          <w:lang w:val="en-US"/>
        </w:rPr>
        <w:t>Bordiga</w:t>
      </w:r>
      <w:proofErr w:type="spellEnd"/>
      <w:r w:rsidR="00811E66" w:rsidRPr="00903E8C">
        <w:rPr>
          <w:bCs/>
          <w:sz w:val="15"/>
          <w:lang w:val="en-US"/>
        </w:rPr>
        <w:t xml:space="preserve">, D. G. </w:t>
      </w:r>
      <w:proofErr w:type="spellStart"/>
      <w:r w:rsidR="00811E66" w:rsidRPr="00903E8C">
        <w:rPr>
          <w:bCs/>
          <w:sz w:val="15"/>
          <w:lang w:val="en-US"/>
        </w:rPr>
        <w:t>Truhlar</w:t>
      </w:r>
      <w:proofErr w:type="spellEnd"/>
      <w:r w:rsidR="00811E66" w:rsidRPr="00903E8C">
        <w:rPr>
          <w:bCs/>
          <w:sz w:val="15"/>
          <w:lang w:val="en-US"/>
        </w:rPr>
        <w:t xml:space="preserve">, L. </w:t>
      </w:r>
      <w:proofErr w:type="spellStart"/>
      <w:r w:rsidR="00811E66" w:rsidRPr="00903E8C">
        <w:rPr>
          <w:bCs/>
          <w:sz w:val="15"/>
          <w:lang w:val="en-US"/>
        </w:rPr>
        <w:t>Gagliardi</w:t>
      </w:r>
      <w:proofErr w:type="spellEnd"/>
      <w:r w:rsidR="00811E66" w:rsidRPr="00903E8C">
        <w:rPr>
          <w:bCs/>
          <w:sz w:val="15"/>
          <w:lang w:val="en-US"/>
        </w:rPr>
        <w:t xml:space="preserve">, C. M. Brown, J. R. Long, </w:t>
      </w:r>
      <w:r w:rsidR="00811E66" w:rsidRPr="00903E8C">
        <w:rPr>
          <w:bCs/>
          <w:i/>
          <w:sz w:val="15"/>
          <w:lang w:val="en-US"/>
        </w:rPr>
        <w:t>Nat</w:t>
      </w:r>
      <w:r w:rsidR="004A073F" w:rsidRPr="00903E8C">
        <w:rPr>
          <w:bCs/>
          <w:i/>
          <w:sz w:val="15"/>
          <w:lang w:val="en-US"/>
        </w:rPr>
        <w:t>.</w:t>
      </w:r>
      <w:r w:rsidR="00811E66" w:rsidRPr="00903E8C">
        <w:rPr>
          <w:bCs/>
          <w:i/>
          <w:sz w:val="15"/>
          <w:lang w:val="en-US"/>
        </w:rPr>
        <w:t xml:space="preserve"> Chem</w:t>
      </w:r>
      <w:r w:rsidR="004A073F" w:rsidRPr="00903E8C">
        <w:rPr>
          <w:bCs/>
          <w:i/>
          <w:sz w:val="15"/>
          <w:lang w:val="en-US"/>
        </w:rPr>
        <w:t>.</w:t>
      </w:r>
      <w:r w:rsidR="00811E66" w:rsidRPr="00903E8C">
        <w:rPr>
          <w:bCs/>
          <w:i/>
          <w:sz w:val="15"/>
          <w:lang w:val="en-US"/>
        </w:rPr>
        <w:t xml:space="preserve"> </w:t>
      </w:r>
      <w:r w:rsidR="00811E66" w:rsidRPr="00903E8C">
        <w:rPr>
          <w:b/>
          <w:bCs/>
          <w:sz w:val="15"/>
          <w:lang w:val="en-US"/>
        </w:rPr>
        <w:t>2014</w:t>
      </w:r>
      <w:r w:rsidR="00811E66" w:rsidRPr="00903E8C">
        <w:rPr>
          <w:bCs/>
          <w:sz w:val="15"/>
          <w:lang w:val="en-US"/>
        </w:rPr>
        <w:t xml:space="preserve">, </w:t>
      </w:r>
      <w:r w:rsidR="00811E66" w:rsidRPr="00903E8C">
        <w:rPr>
          <w:bCs/>
          <w:i/>
          <w:sz w:val="15"/>
          <w:lang w:val="en-US"/>
        </w:rPr>
        <w:t>6</w:t>
      </w:r>
      <w:r w:rsidR="00811E66" w:rsidRPr="00903E8C">
        <w:rPr>
          <w:bCs/>
          <w:sz w:val="15"/>
          <w:lang w:val="en-US"/>
        </w:rPr>
        <w:t>, 590-595; d</w:t>
      </w:r>
      <w:r w:rsidR="004A073F" w:rsidRPr="00903E8C">
        <w:rPr>
          <w:bCs/>
          <w:sz w:val="15"/>
          <w:lang w:val="en-US"/>
        </w:rPr>
        <w:t xml:space="preserve">) </w:t>
      </w:r>
      <w:r w:rsidR="00811E66" w:rsidRPr="00903E8C">
        <w:rPr>
          <w:bCs/>
          <w:sz w:val="15"/>
          <w:lang w:val="en-US"/>
        </w:rPr>
        <w:t xml:space="preserve">J. E. </w:t>
      </w:r>
      <w:proofErr w:type="spellStart"/>
      <w:r w:rsidR="00811E66" w:rsidRPr="00903E8C">
        <w:rPr>
          <w:bCs/>
          <w:sz w:val="15"/>
          <w:lang w:val="en-US"/>
        </w:rPr>
        <w:t>Mondloch</w:t>
      </w:r>
      <w:proofErr w:type="spellEnd"/>
      <w:r w:rsidR="00811E66" w:rsidRPr="00903E8C">
        <w:rPr>
          <w:bCs/>
          <w:sz w:val="15"/>
          <w:lang w:val="en-US"/>
        </w:rPr>
        <w:t xml:space="preserve">, M. J. Katz, W. C. </w:t>
      </w:r>
      <w:proofErr w:type="spellStart"/>
      <w:r w:rsidR="00811E66" w:rsidRPr="00903E8C">
        <w:rPr>
          <w:bCs/>
          <w:sz w:val="15"/>
          <w:lang w:val="en-US"/>
        </w:rPr>
        <w:t>Isley</w:t>
      </w:r>
      <w:proofErr w:type="spellEnd"/>
      <w:r w:rsidR="00811E66" w:rsidRPr="00903E8C">
        <w:rPr>
          <w:bCs/>
          <w:sz w:val="15"/>
          <w:lang w:val="en-US"/>
        </w:rPr>
        <w:t xml:space="preserve"> Iii, P. Ghosh, P. Liao, W. Bury, G. W. Wagner, M. G. Hall, J. B. </w:t>
      </w:r>
      <w:proofErr w:type="spellStart"/>
      <w:r w:rsidR="00811E66" w:rsidRPr="00903E8C">
        <w:rPr>
          <w:bCs/>
          <w:sz w:val="15"/>
          <w:lang w:val="en-US"/>
        </w:rPr>
        <w:t>DeCoste</w:t>
      </w:r>
      <w:proofErr w:type="spellEnd"/>
      <w:r w:rsidR="00811E66" w:rsidRPr="00903E8C">
        <w:rPr>
          <w:bCs/>
          <w:sz w:val="15"/>
          <w:lang w:val="en-US"/>
        </w:rPr>
        <w:t xml:space="preserve">, G. W. Peterson, R. Q. </w:t>
      </w:r>
      <w:proofErr w:type="spellStart"/>
      <w:r w:rsidR="00811E66" w:rsidRPr="00903E8C">
        <w:rPr>
          <w:bCs/>
          <w:sz w:val="15"/>
          <w:lang w:val="en-US"/>
        </w:rPr>
        <w:t>Snurr</w:t>
      </w:r>
      <w:proofErr w:type="spellEnd"/>
      <w:r w:rsidR="00811E66" w:rsidRPr="00903E8C">
        <w:rPr>
          <w:bCs/>
          <w:sz w:val="15"/>
          <w:lang w:val="en-US"/>
        </w:rPr>
        <w:t xml:space="preserve">, C. J. Cramer, J. T. Hupp, O. K. </w:t>
      </w:r>
      <w:proofErr w:type="spellStart"/>
      <w:r w:rsidR="00811E66" w:rsidRPr="00903E8C">
        <w:rPr>
          <w:bCs/>
          <w:sz w:val="15"/>
          <w:lang w:val="en-US"/>
        </w:rPr>
        <w:t>Farha</w:t>
      </w:r>
      <w:proofErr w:type="spellEnd"/>
      <w:r w:rsidR="00811E66" w:rsidRPr="00903E8C">
        <w:rPr>
          <w:bCs/>
          <w:sz w:val="15"/>
          <w:lang w:val="en-US"/>
        </w:rPr>
        <w:t xml:space="preserve">, </w:t>
      </w:r>
      <w:r w:rsidR="00811E66" w:rsidRPr="00903E8C">
        <w:rPr>
          <w:bCs/>
          <w:i/>
          <w:sz w:val="15"/>
          <w:lang w:val="en-US"/>
        </w:rPr>
        <w:t>Nat</w:t>
      </w:r>
      <w:r w:rsidR="004A073F" w:rsidRPr="00903E8C">
        <w:rPr>
          <w:bCs/>
          <w:i/>
          <w:sz w:val="15"/>
          <w:lang w:val="en-US"/>
        </w:rPr>
        <w:t>.</w:t>
      </w:r>
      <w:r w:rsidR="00811E66" w:rsidRPr="00903E8C">
        <w:rPr>
          <w:bCs/>
          <w:i/>
          <w:sz w:val="15"/>
          <w:lang w:val="en-US"/>
        </w:rPr>
        <w:t xml:space="preserve"> </w:t>
      </w:r>
      <w:r w:rsidR="004A073F" w:rsidRPr="00903E8C">
        <w:rPr>
          <w:bCs/>
          <w:i/>
          <w:sz w:val="15"/>
          <w:lang w:val="de-CH"/>
        </w:rPr>
        <w:t>M</w:t>
      </w:r>
      <w:r w:rsidR="00811E66" w:rsidRPr="00903E8C">
        <w:rPr>
          <w:bCs/>
          <w:i/>
          <w:sz w:val="15"/>
          <w:lang w:val="de-CH"/>
        </w:rPr>
        <w:t>ater</w:t>
      </w:r>
      <w:r w:rsidR="004A073F" w:rsidRPr="00903E8C">
        <w:rPr>
          <w:bCs/>
          <w:i/>
          <w:sz w:val="15"/>
          <w:lang w:val="de-CH"/>
        </w:rPr>
        <w:t>.</w:t>
      </w:r>
      <w:r w:rsidR="00811E66" w:rsidRPr="00903E8C">
        <w:rPr>
          <w:bCs/>
          <w:i/>
          <w:sz w:val="15"/>
          <w:lang w:val="de-CH"/>
        </w:rPr>
        <w:t xml:space="preserve"> </w:t>
      </w:r>
      <w:r w:rsidR="00811E66" w:rsidRPr="00903E8C">
        <w:rPr>
          <w:b/>
          <w:bCs/>
          <w:sz w:val="15"/>
          <w:lang w:val="de-CH"/>
        </w:rPr>
        <w:t>2015</w:t>
      </w:r>
      <w:r w:rsidR="00811E66" w:rsidRPr="00903E8C">
        <w:rPr>
          <w:bCs/>
          <w:sz w:val="15"/>
          <w:lang w:val="de-CH"/>
        </w:rPr>
        <w:t xml:space="preserve">, </w:t>
      </w:r>
      <w:r w:rsidR="00811E66" w:rsidRPr="00903E8C">
        <w:rPr>
          <w:bCs/>
          <w:i/>
          <w:sz w:val="15"/>
          <w:lang w:val="de-CH"/>
        </w:rPr>
        <w:t>14</w:t>
      </w:r>
      <w:r w:rsidR="00811E66" w:rsidRPr="00903E8C">
        <w:rPr>
          <w:bCs/>
          <w:sz w:val="15"/>
          <w:lang w:val="de-CH"/>
        </w:rPr>
        <w:t>, 512-516; e</w:t>
      </w:r>
      <w:r w:rsidR="004A073F" w:rsidRPr="00903E8C">
        <w:rPr>
          <w:bCs/>
          <w:sz w:val="15"/>
          <w:lang w:val="de-CH"/>
        </w:rPr>
        <w:t xml:space="preserve">) </w:t>
      </w:r>
      <w:r w:rsidR="00811E66" w:rsidRPr="00903E8C">
        <w:rPr>
          <w:bCs/>
          <w:sz w:val="15"/>
          <w:lang w:val="de-CH"/>
        </w:rPr>
        <w:t xml:space="preserve">D. </w:t>
      </w:r>
      <w:r w:rsidR="00811E66" w:rsidRPr="00903E8C">
        <w:rPr>
          <w:bCs/>
          <w:sz w:val="15"/>
          <w:lang w:val="de-DE"/>
        </w:rPr>
        <w:t xml:space="preserve">Feng, K. Wang, J. Su, T.-F. Liu, J. Park, Z. Wei, M. Bosch, A. Yakovenko, X. Zou, H.-C. Zhou, </w:t>
      </w:r>
      <w:r w:rsidR="004A073F" w:rsidRPr="00903E8C">
        <w:rPr>
          <w:bCs/>
          <w:i/>
          <w:sz w:val="15"/>
          <w:lang w:val="de-CH"/>
        </w:rPr>
        <w:t>Angew</w:t>
      </w:r>
      <w:r w:rsidR="004A073F" w:rsidRPr="00903E8C">
        <w:rPr>
          <w:rFonts w:hint="eastAsia"/>
          <w:bCs/>
          <w:i/>
          <w:sz w:val="15"/>
          <w:lang w:val="de-CH"/>
        </w:rPr>
        <w:t>.</w:t>
      </w:r>
      <w:r w:rsidR="004A073F" w:rsidRPr="00903E8C">
        <w:rPr>
          <w:bCs/>
          <w:i/>
          <w:sz w:val="15"/>
          <w:lang w:val="de-CH"/>
        </w:rPr>
        <w:t xml:space="preserve"> </w:t>
      </w:r>
      <w:r w:rsidR="004A073F" w:rsidRPr="00903E8C">
        <w:rPr>
          <w:bCs/>
          <w:i/>
          <w:sz w:val="15"/>
          <w:lang w:val="de-DE"/>
        </w:rPr>
        <w:t>Chem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Int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Ed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811E66" w:rsidRPr="00903E8C">
        <w:rPr>
          <w:bCs/>
          <w:i/>
          <w:sz w:val="15"/>
          <w:lang w:val="de-DE"/>
        </w:rPr>
        <w:t xml:space="preserve"> </w:t>
      </w:r>
      <w:r w:rsidR="00811E66" w:rsidRPr="00903E8C">
        <w:rPr>
          <w:b/>
          <w:bCs/>
          <w:sz w:val="15"/>
          <w:lang w:val="de-DE"/>
        </w:rPr>
        <w:t>2014</w:t>
      </w:r>
      <w:r w:rsidR="00811E66" w:rsidRPr="00903E8C">
        <w:rPr>
          <w:bCs/>
          <w:sz w:val="15"/>
          <w:lang w:val="de-DE"/>
        </w:rPr>
        <w:t xml:space="preserve">, </w:t>
      </w:r>
      <w:r w:rsidR="00811E66" w:rsidRPr="00903E8C">
        <w:rPr>
          <w:bCs/>
          <w:i/>
          <w:sz w:val="15"/>
          <w:lang w:val="de-DE"/>
        </w:rPr>
        <w:t>54</w:t>
      </w:r>
      <w:r w:rsidR="00811E66" w:rsidRPr="00903E8C">
        <w:rPr>
          <w:bCs/>
          <w:sz w:val="15"/>
          <w:lang w:val="de-DE"/>
        </w:rPr>
        <w:t>, 149-154; f</w:t>
      </w:r>
      <w:r w:rsidR="00574E85" w:rsidRPr="00903E8C">
        <w:rPr>
          <w:bCs/>
          <w:sz w:val="15"/>
          <w:lang w:val="de-DE"/>
        </w:rPr>
        <w:t xml:space="preserve">) </w:t>
      </w:r>
      <w:r w:rsidR="00811E66" w:rsidRPr="00903E8C">
        <w:rPr>
          <w:bCs/>
          <w:sz w:val="15"/>
          <w:lang w:val="de-DE"/>
        </w:rPr>
        <w:t xml:space="preserve">C. Wang, Z. Xie, K. E. deKrafft, W. Lin, </w:t>
      </w:r>
      <w:r w:rsidR="00811E66" w:rsidRPr="00903E8C">
        <w:rPr>
          <w:bCs/>
          <w:i/>
          <w:sz w:val="15"/>
          <w:lang w:val="de-DE"/>
        </w:rPr>
        <w:t>J</w:t>
      </w:r>
      <w:r w:rsidR="004A073F" w:rsidRPr="00903E8C">
        <w:rPr>
          <w:bCs/>
          <w:i/>
          <w:sz w:val="15"/>
          <w:lang w:val="de-DE"/>
        </w:rPr>
        <w:t>.</w:t>
      </w:r>
      <w:r w:rsidR="00811E66" w:rsidRPr="00903E8C">
        <w:rPr>
          <w:bCs/>
          <w:i/>
          <w:sz w:val="15"/>
          <w:lang w:val="de-DE"/>
        </w:rPr>
        <w:t xml:space="preserve"> Am</w:t>
      </w:r>
      <w:r w:rsidR="004A073F" w:rsidRPr="00903E8C">
        <w:rPr>
          <w:bCs/>
          <w:i/>
          <w:sz w:val="15"/>
          <w:lang w:val="de-DE"/>
        </w:rPr>
        <w:t>.</w:t>
      </w:r>
      <w:r w:rsidR="00811E66" w:rsidRPr="00903E8C">
        <w:rPr>
          <w:bCs/>
          <w:i/>
          <w:sz w:val="15"/>
          <w:lang w:val="de-DE"/>
        </w:rPr>
        <w:t xml:space="preserve"> Chem</w:t>
      </w:r>
      <w:r w:rsidR="004A073F" w:rsidRPr="00903E8C">
        <w:rPr>
          <w:bCs/>
          <w:i/>
          <w:sz w:val="15"/>
          <w:lang w:val="de-DE"/>
        </w:rPr>
        <w:t>.</w:t>
      </w:r>
      <w:r w:rsidR="00811E66" w:rsidRPr="00903E8C">
        <w:rPr>
          <w:bCs/>
          <w:i/>
          <w:sz w:val="15"/>
          <w:lang w:val="de-DE"/>
        </w:rPr>
        <w:t xml:space="preserve"> Soc</w:t>
      </w:r>
      <w:r w:rsidR="004A073F" w:rsidRPr="00903E8C">
        <w:rPr>
          <w:bCs/>
          <w:i/>
          <w:sz w:val="15"/>
          <w:lang w:val="de-DE"/>
        </w:rPr>
        <w:t>.</w:t>
      </w:r>
      <w:r w:rsidR="00811E66" w:rsidRPr="00903E8C">
        <w:rPr>
          <w:bCs/>
          <w:i/>
          <w:sz w:val="15"/>
          <w:lang w:val="de-DE"/>
        </w:rPr>
        <w:t xml:space="preserve"> </w:t>
      </w:r>
      <w:r w:rsidR="00811E66" w:rsidRPr="00903E8C">
        <w:rPr>
          <w:b/>
          <w:bCs/>
          <w:sz w:val="15"/>
          <w:lang w:val="de-DE"/>
        </w:rPr>
        <w:t>2011</w:t>
      </w:r>
      <w:r w:rsidR="00811E66" w:rsidRPr="00903E8C">
        <w:rPr>
          <w:bCs/>
          <w:sz w:val="15"/>
          <w:lang w:val="de-DE"/>
        </w:rPr>
        <w:t xml:space="preserve">, </w:t>
      </w:r>
      <w:r w:rsidR="00811E66" w:rsidRPr="00903E8C">
        <w:rPr>
          <w:bCs/>
          <w:i/>
          <w:sz w:val="15"/>
          <w:lang w:val="de-DE"/>
        </w:rPr>
        <w:t>133</w:t>
      </w:r>
      <w:r w:rsidR="00415E52" w:rsidRPr="00903E8C">
        <w:rPr>
          <w:bCs/>
          <w:sz w:val="15"/>
          <w:lang w:val="de-DE"/>
        </w:rPr>
        <w:t>, 13445-13454</w:t>
      </w:r>
      <w:r w:rsidR="00415E52" w:rsidRPr="00903E8C">
        <w:rPr>
          <w:rFonts w:hint="eastAsia"/>
          <w:bCs/>
          <w:sz w:val="15"/>
          <w:lang w:val="de-DE"/>
        </w:rPr>
        <w:t>; f)</w:t>
      </w:r>
      <w:r w:rsidR="00415E52" w:rsidRPr="00903E8C">
        <w:rPr>
          <w:bCs/>
          <w:sz w:val="15"/>
          <w:lang w:val="de-DE"/>
        </w:rPr>
        <w:t xml:space="preserve"> G. Férey, C. Serre, C. Mellot-Draznieks, F. </w:t>
      </w:r>
      <w:r w:rsidR="00415E52" w:rsidRPr="00903E8C">
        <w:rPr>
          <w:bCs/>
          <w:sz w:val="15"/>
          <w:lang w:val="de-DE"/>
        </w:rPr>
        <w:lastRenderedPageBreak/>
        <w:t xml:space="preserve">Millange, S. Surblé, J. Dutour, I. Margiolaki, </w:t>
      </w:r>
      <w:r w:rsidR="00415E52" w:rsidRPr="00903E8C">
        <w:rPr>
          <w:bCs/>
          <w:i/>
          <w:sz w:val="15"/>
          <w:lang w:val="de-DE"/>
        </w:rPr>
        <w:t>Angew</w:t>
      </w:r>
      <w:r w:rsidR="00415E52" w:rsidRPr="00903E8C">
        <w:rPr>
          <w:rFonts w:hint="eastAsia"/>
          <w:bCs/>
          <w:i/>
          <w:sz w:val="15"/>
          <w:lang w:val="de-DE"/>
        </w:rPr>
        <w:t>.</w:t>
      </w:r>
      <w:r w:rsidR="00415E52" w:rsidRPr="00903E8C">
        <w:rPr>
          <w:bCs/>
          <w:i/>
          <w:sz w:val="15"/>
          <w:lang w:val="de-DE"/>
        </w:rPr>
        <w:t xml:space="preserve"> Chem</w:t>
      </w:r>
      <w:r w:rsidR="00415E52" w:rsidRPr="00903E8C">
        <w:rPr>
          <w:rFonts w:hint="eastAsia"/>
          <w:bCs/>
          <w:i/>
          <w:sz w:val="15"/>
          <w:lang w:val="de-DE"/>
        </w:rPr>
        <w:t>.</w:t>
      </w:r>
      <w:r w:rsidR="00415E52" w:rsidRPr="00903E8C">
        <w:rPr>
          <w:bCs/>
          <w:i/>
          <w:sz w:val="15"/>
          <w:lang w:val="de-DE"/>
        </w:rPr>
        <w:t xml:space="preserve"> Int</w:t>
      </w:r>
      <w:r w:rsidR="00415E52" w:rsidRPr="00903E8C">
        <w:rPr>
          <w:rFonts w:hint="eastAsia"/>
          <w:bCs/>
          <w:i/>
          <w:sz w:val="15"/>
          <w:lang w:val="de-DE"/>
        </w:rPr>
        <w:t>.</w:t>
      </w:r>
      <w:r w:rsidR="00415E52" w:rsidRPr="00903E8C">
        <w:rPr>
          <w:bCs/>
          <w:i/>
          <w:sz w:val="15"/>
          <w:lang w:val="de-DE"/>
        </w:rPr>
        <w:t xml:space="preserve"> Ed</w:t>
      </w:r>
      <w:r w:rsidR="00415E52" w:rsidRPr="00903E8C">
        <w:rPr>
          <w:rFonts w:hint="eastAsia"/>
          <w:bCs/>
          <w:i/>
          <w:sz w:val="15"/>
          <w:lang w:val="de-DE"/>
        </w:rPr>
        <w:t>.</w:t>
      </w:r>
      <w:r w:rsidR="00415E52" w:rsidRPr="00903E8C">
        <w:rPr>
          <w:bCs/>
          <w:i/>
          <w:sz w:val="15"/>
          <w:lang w:val="de-DE"/>
        </w:rPr>
        <w:t xml:space="preserve"> </w:t>
      </w:r>
      <w:r w:rsidR="00415E52" w:rsidRPr="00903E8C">
        <w:rPr>
          <w:b/>
          <w:bCs/>
          <w:sz w:val="15"/>
          <w:lang w:val="de-DE"/>
        </w:rPr>
        <w:t>2004</w:t>
      </w:r>
      <w:r w:rsidR="00415E52" w:rsidRPr="00903E8C">
        <w:rPr>
          <w:bCs/>
          <w:sz w:val="15"/>
          <w:lang w:val="de-DE"/>
        </w:rPr>
        <w:t xml:space="preserve">, </w:t>
      </w:r>
      <w:r w:rsidR="00415E52" w:rsidRPr="00903E8C">
        <w:rPr>
          <w:bCs/>
          <w:i/>
          <w:sz w:val="15"/>
          <w:lang w:val="de-DE"/>
        </w:rPr>
        <w:t>43</w:t>
      </w:r>
      <w:r w:rsidR="00415E52" w:rsidRPr="00903E8C">
        <w:rPr>
          <w:bCs/>
          <w:sz w:val="15"/>
          <w:lang w:val="de-DE"/>
        </w:rPr>
        <w:t>, 6296-6301.</w:t>
      </w:r>
    </w:p>
    <w:p w14:paraId="1EC7FE9E" w14:textId="02C5CCAB" w:rsidR="00811E66" w:rsidRPr="00903E8C" w:rsidRDefault="00811E66" w:rsidP="00811E66">
      <w:pPr>
        <w:pStyle w:val="References"/>
        <w:rPr>
          <w:bCs/>
          <w:sz w:val="15"/>
          <w:lang w:val="de-CH"/>
        </w:rPr>
      </w:pPr>
      <w:r w:rsidRPr="00903E8C">
        <w:rPr>
          <w:bCs/>
          <w:sz w:val="15"/>
          <w:lang w:val="de-DE"/>
        </w:rPr>
        <w:t>[2]</w:t>
      </w:r>
      <w:r w:rsidRPr="00903E8C">
        <w:rPr>
          <w:bCs/>
          <w:sz w:val="15"/>
          <w:lang w:val="de-DE"/>
        </w:rPr>
        <w:tab/>
        <w:t>a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J. Lee, O. K. Farha, J. Roberts, K. A. Scheidt, S. T. Nguyen, J. T. Hupp, </w:t>
      </w:r>
      <w:r w:rsidRPr="00903E8C">
        <w:rPr>
          <w:bCs/>
          <w:i/>
          <w:sz w:val="15"/>
          <w:lang w:val="de-DE"/>
        </w:rPr>
        <w:t>Chem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Soc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Rev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2009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38</w:t>
      </w:r>
      <w:r w:rsidRPr="00903E8C">
        <w:rPr>
          <w:bCs/>
          <w:sz w:val="15"/>
          <w:lang w:val="de-DE"/>
        </w:rPr>
        <w:t>, 1450-1459; b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J. Yang, F. Zhang, H. Lu, X. Hong, H. Jiang, Y. Wu, Y. Li, </w:t>
      </w:r>
      <w:r w:rsidR="004A073F" w:rsidRPr="00903E8C">
        <w:rPr>
          <w:bCs/>
          <w:i/>
          <w:sz w:val="15"/>
          <w:lang w:val="de-CH"/>
        </w:rPr>
        <w:t>Angew</w:t>
      </w:r>
      <w:r w:rsidR="004A073F" w:rsidRPr="00903E8C">
        <w:rPr>
          <w:rFonts w:hint="eastAsia"/>
          <w:bCs/>
          <w:i/>
          <w:sz w:val="15"/>
          <w:lang w:val="de-CH"/>
        </w:rPr>
        <w:t>.</w:t>
      </w:r>
      <w:r w:rsidR="004A073F" w:rsidRPr="00903E8C">
        <w:rPr>
          <w:bCs/>
          <w:i/>
          <w:sz w:val="15"/>
          <w:lang w:val="de-CH"/>
        </w:rPr>
        <w:t xml:space="preserve"> </w:t>
      </w:r>
      <w:r w:rsidR="004A073F" w:rsidRPr="00903E8C">
        <w:rPr>
          <w:bCs/>
          <w:i/>
          <w:sz w:val="15"/>
          <w:lang w:val="de-DE"/>
        </w:rPr>
        <w:t>Chem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Int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Ed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2015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54</w:t>
      </w:r>
      <w:r w:rsidRPr="00903E8C">
        <w:rPr>
          <w:bCs/>
          <w:sz w:val="15"/>
          <w:lang w:val="de-DE"/>
        </w:rPr>
        <w:t>, 10889-10893; c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L. Peng, J. Zhang, Z. Xue, B. Han, X. Sang, C. Liu, G. Yang, </w:t>
      </w:r>
      <w:r w:rsidRPr="00903E8C">
        <w:rPr>
          <w:bCs/>
          <w:i/>
          <w:sz w:val="15"/>
          <w:lang w:val="de-DE"/>
        </w:rPr>
        <w:t>Nat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Commun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2014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</w:t>
      </w:r>
      <w:r w:rsidRPr="00903E8C">
        <w:rPr>
          <w:bCs/>
          <w:sz w:val="15"/>
          <w:lang w:val="de-DE"/>
        </w:rPr>
        <w:t>, 5465; d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Y. Liu, J. H. Pan, N. Wang, F. Steinbach, X. Liu, J. Caro, </w:t>
      </w:r>
      <w:r w:rsidR="004A073F" w:rsidRPr="00903E8C">
        <w:rPr>
          <w:bCs/>
          <w:i/>
          <w:sz w:val="15"/>
          <w:lang w:val="de-CH"/>
        </w:rPr>
        <w:t>Angew</w:t>
      </w:r>
      <w:r w:rsidR="004A073F" w:rsidRPr="00903E8C">
        <w:rPr>
          <w:rFonts w:hint="eastAsia"/>
          <w:bCs/>
          <w:i/>
          <w:sz w:val="15"/>
          <w:lang w:val="de-CH"/>
        </w:rPr>
        <w:t>.</w:t>
      </w:r>
      <w:r w:rsidR="004A073F" w:rsidRPr="00903E8C">
        <w:rPr>
          <w:bCs/>
          <w:i/>
          <w:sz w:val="15"/>
          <w:lang w:val="de-CH"/>
        </w:rPr>
        <w:t xml:space="preserve"> </w:t>
      </w:r>
      <w:r w:rsidR="004A073F" w:rsidRPr="00903E8C">
        <w:rPr>
          <w:bCs/>
          <w:i/>
          <w:sz w:val="15"/>
          <w:lang w:val="de-DE"/>
        </w:rPr>
        <w:t>Chem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Int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="004A073F" w:rsidRPr="00903E8C">
        <w:rPr>
          <w:bCs/>
          <w:i/>
          <w:sz w:val="15"/>
          <w:lang w:val="de-DE"/>
        </w:rPr>
        <w:t xml:space="preserve"> Ed</w:t>
      </w:r>
      <w:r w:rsidR="004A073F" w:rsidRPr="00903E8C">
        <w:rPr>
          <w:rFonts w:hint="eastAsia"/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2015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54</w:t>
      </w:r>
      <w:r w:rsidRPr="00903E8C">
        <w:rPr>
          <w:bCs/>
          <w:sz w:val="15"/>
          <w:lang w:val="de-DE"/>
        </w:rPr>
        <w:t>, 3028-3032; e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W.-w. Zhan, Q. Kuang, J.-z. Zhou, X.-j. Kong, Z.-x. Xie, L.-s. Zheng, </w:t>
      </w:r>
      <w:r w:rsidRPr="00903E8C">
        <w:rPr>
          <w:bCs/>
          <w:i/>
          <w:sz w:val="15"/>
          <w:lang w:val="de-DE"/>
        </w:rPr>
        <w:t>J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Am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Chem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Soc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2013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135</w:t>
      </w:r>
      <w:r w:rsidRPr="00903E8C">
        <w:rPr>
          <w:bCs/>
          <w:sz w:val="15"/>
          <w:lang w:val="de-DE"/>
        </w:rPr>
        <w:t>, 1926-1933; f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Q.-L. Zhu, J. Li, Q. Xu, </w:t>
      </w:r>
      <w:r w:rsidRPr="00903E8C">
        <w:rPr>
          <w:bCs/>
          <w:i/>
          <w:sz w:val="15"/>
          <w:lang w:val="de-DE"/>
        </w:rPr>
        <w:t>J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Am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Chem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Soc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2013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135</w:t>
      </w:r>
      <w:r w:rsidRPr="00903E8C">
        <w:rPr>
          <w:bCs/>
          <w:sz w:val="15"/>
          <w:lang w:val="de-DE"/>
        </w:rPr>
        <w:t>, 10210-10213; g</w:t>
      </w:r>
      <w:r w:rsidR="004A073F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M. H. Beyzavi, R. C. Klet, S. Tussupbayev, J. Borycz, N. A. Vermeulen, C. J. Cramer, J. F. Stoddart, J. T. Hupp, O. K. Farha, </w:t>
      </w:r>
      <w:r w:rsidRPr="00903E8C">
        <w:rPr>
          <w:bCs/>
          <w:i/>
          <w:sz w:val="15"/>
          <w:lang w:val="de-DE"/>
        </w:rPr>
        <w:t>J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Am</w:t>
      </w:r>
      <w:r w:rsidR="004A073F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Cs/>
          <w:i/>
          <w:sz w:val="15"/>
          <w:lang w:val="de-CH"/>
        </w:rPr>
        <w:t>Chem</w:t>
      </w:r>
      <w:r w:rsidR="004A073F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Soc</w:t>
      </w:r>
      <w:r w:rsidR="004A073F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</w:t>
      </w:r>
      <w:r w:rsidRPr="00903E8C">
        <w:rPr>
          <w:b/>
          <w:bCs/>
          <w:sz w:val="15"/>
          <w:lang w:val="de-CH"/>
        </w:rPr>
        <w:t>2014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136</w:t>
      </w:r>
      <w:r w:rsidRPr="00903E8C">
        <w:rPr>
          <w:bCs/>
          <w:sz w:val="15"/>
          <w:lang w:val="de-CH"/>
        </w:rPr>
        <w:t>, 15861-15864.</w:t>
      </w:r>
      <w:r w:rsidR="004A073F" w:rsidRPr="00903E8C">
        <w:rPr>
          <w:rFonts w:asciiTheme="minorHAnsi" w:eastAsiaTheme="minorEastAsia" w:hAnsiTheme="minorHAnsi" w:cstheme="minorBidi"/>
          <w:sz w:val="22"/>
          <w:szCs w:val="22"/>
          <w:lang w:val="de-CH" w:eastAsia="zh-CN"/>
        </w:rPr>
        <w:t xml:space="preserve"> </w:t>
      </w:r>
      <w:r w:rsidR="004A073F" w:rsidRPr="00903E8C">
        <w:rPr>
          <w:bCs/>
          <w:sz w:val="15"/>
          <w:lang w:val="de-DE"/>
        </w:rPr>
        <w:t>h) X. Kang, Q. Zhu, X. Sun, J. Hu, J. Zhang, Z. Liu,</w:t>
      </w:r>
      <w:r w:rsidR="004A073F" w:rsidRPr="00903E8C">
        <w:rPr>
          <w:bCs/>
          <w:sz w:val="15"/>
          <w:lang w:val="de-CH"/>
        </w:rPr>
        <w:t xml:space="preserve"> B. Han, </w:t>
      </w:r>
      <w:r w:rsidR="004A073F" w:rsidRPr="00903E8C">
        <w:rPr>
          <w:bCs/>
          <w:i/>
          <w:sz w:val="15"/>
          <w:lang w:val="de-CH"/>
        </w:rPr>
        <w:t xml:space="preserve">Chem. Sci. </w:t>
      </w:r>
      <w:r w:rsidR="004A073F" w:rsidRPr="00903E8C">
        <w:rPr>
          <w:b/>
          <w:bCs/>
          <w:sz w:val="15"/>
          <w:lang w:val="de-CH"/>
        </w:rPr>
        <w:t>2016</w:t>
      </w:r>
      <w:r w:rsidR="004A073F" w:rsidRPr="00903E8C">
        <w:rPr>
          <w:bCs/>
          <w:sz w:val="15"/>
          <w:lang w:val="de-CH"/>
        </w:rPr>
        <w:t xml:space="preserve">, </w:t>
      </w:r>
      <w:r w:rsidR="004A073F" w:rsidRPr="00903E8C">
        <w:rPr>
          <w:bCs/>
          <w:i/>
          <w:sz w:val="15"/>
          <w:lang w:val="de-CH"/>
        </w:rPr>
        <w:t>7</w:t>
      </w:r>
      <w:r w:rsidR="004A073F" w:rsidRPr="00903E8C">
        <w:rPr>
          <w:bCs/>
          <w:sz w:val="15"/>
          <w:lang w:val="de-CH"/>
        </w:rPr>
        <w:t>, 266-273.</w:t>
      </w:r>
    </w:p>
    <w:p w14:paraId="794966D4" w14:textId="4F6B4FE1" w:rsidR="00636F84" w:rsidRPr="00903E8C" w:rsidRDefault="00636F84" w:rsidP="00811E66">
      <w:pPr>
        <w:pStyle w:val="References"/>
        <w:rPr>
          <w:bCs/>
          <w:sz w:val="15"/>
          <w:lang w:val="de-CH"/>
        </w:rPr>
      </w:pPr>
      <w:r w:rsidRPr="00903E8C">
        <w:rPr>
          <w:bCs/>
          <w:sz w:val="15"/>
          <w:lang w:val="de-CH"/>
        </w:rPr>
        <w:t>[3]</w:t>
      </w:r>
      <w:r w:rsidRPr="00903E8C">
        <w:rPr>
          <w:bCs/>
          <w:sz w:val="15"/>
          <w:lang w:val="de-CH"/>
        </w:rPr>
        <w:tab/>
        <w:t xml:space="preserve">L. Peng, M. Asgari, P. Mieville, P. Schouwink, S. Bulut, D. T. Sun, Z. Zhou, P. Pattison, W. van Beek, W. L. Queen, </w:t>
      </w:r>
      <w:r w:rsidRPr="00903E8C">
        <w:rPr>
          <w:bCs/>
          <w:i/>
          <w:sz w:val="15"/>
          <w:lang w:val="de-CH"/>
        </w:rPr>
        <w:t>ACS Appl</w:t>
      </w:r>
      <w:r w:rsidRPr="00903E8C">
        <w:rPr>
          <w:rFonts w:asciiTheme="minorEastAsia" w:eastAsiaTheme="minorEastAsia" w:hAnsiTheme="minorEastAsia" w:hint="eastAsia"/>
          <w:bCs/>
          <w:i/>
          <w:sz w:val="15"/>
          <w:lang w:val="de-CH" w:eastAsia="zh-CN"/>
        </w:rPr>
        <w:t>.</w:t>
      </w:r>
      <w:r w:rsidRPr="00903E8C">
        <w:rPr>
          <w:bCs/>
          <w:i/>
          <w:sz w:val="15"/>
          <w:lang w:val="de-CH"/>
        </w:rPr>
        <w:t xml:space="preserve"> Mater. Interfaces </w:t>
      </w:r>
      <w:r w:rsidRPr="00903E8C">
        <w:rPr>
          <w:b/>
          <w:bCs/>
          <w:sz w:val="15"/>
          <w:lang w:val="de-CH"/>
        </w:rPr>
        <w:t>2017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9</w:t>
      </w:r>
      <w:r w:rsidRPr="00903E8C">
        <w:rPr>
          <w:bCs/>
          <w:sz w:val="15"/>
          <w:lang w:val="de-CH"/>
        </w:rPr>
        <w:t>, 23957-23966.</w:t>
      </w:r>
    </w:p>
    <w:p w14:paraId="797FB6C1" w14:textId="71C1E3A2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CH"/>
        </w:rPr>
        <w:t>[</w:t>
      </w:r>
      <w:r w:rsidR="00B944B0" w:rsidRPr="00903E8C">
        <w:rPr>
          <w:bCs/>
          <w:sz w:val="15"/>
          <w:lang w:val="de-CH"/>
        </w:rPr>
        <w:t>4</w:t>
      </w:r>
      <w:r w:rsidRPr="00903E8C">
        <w:rPr>
          <w:bCs/>
          <w:sz w:val="15"/>
          <w:lang w:val="de-CH"/>
        </w:rPr>
        <w:t>]</w:t>
      </w:r>
      <w:r w:rsidRPr="00903E8C">
        <w:rPr>
          <w:bCs/>
          <w:sz w:val="15"/>
          <w:lang w:val="de-CH"/>
        </w:rPr>
        <w:tab/>
        <w:t>a</w:t>
      </w:r>
      <w:r w:rsidR="002B5C57" w:rsidRPr="00903E8C">
        <w:rPr>
          <w:bCs/>
          <w:sz w:val="15"/>
          <w:lang w:val="de-CH"/>
        </w:rPr>
        <w:t xml:space="preserve">) </w:t>
      </w:r>
      <w:r w:rsidRPr="00903E8C">
        <w:rPr>
          <w:bCs/>
          <w:sz w:val="15"/>
          <w:lang w:val="de-CH"/>
        </w:rPr>
        <w:t xml:space="preserve">L. Chen, H. Chen, R. Luque, Y. Li, </w:t>
      </w:r>
      <w:r w:rsidRPr="00903E8C">
        <w:rPr>
          <w:bCs/>
          <w:i/>
          <w:sz w:val="15"/>
          <w:lang w:val="de-CH"/>
        </w:rPr>
        <w:t>Chem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Sci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</w:t>
      </w:r>
      <w:r w:rsidRPr="00903E8C">
        <w:rPr>
          <w:b/>
          <w:bCs/>
          <w:sz w:val="15"/>
          <w:lang w:val="de-CH"/>
        </w:rPr>
        <w:t>2014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5</w:t>
      </w:r>
      <w:r w:rsidRPr="00903E8C">
        <w:rPr>
          <w:bCs/>
          <w:sz w:val="15"/>
          <w:lang w:val="de-CH"/>
        </w:rPr>
        <w:t>, 3708-3714; b</w:t>
      </w:r>
      <w:r w:rsidR="002B5C57" w:rsidRPr="00903E8C">
        <w:rPr>
          <w:bCs/>
          <w:sz w:val="15"/>
          <w:lang w:val="de-CH"/>
        </w:rPr>
        <w:t xml:space="preserve">) </w:t>
      </w:r>
      <w:r w:rsidRPr="00903E8C">
        <w:rPr>
          <w:bCs/>
          <w:sz w:val="15"/>
          <w:lang w:val="de-CH"/>
        </w:rPr>
        <w:t xml:space="preserve">K. </w:t>
      </w:r>
      <w:r w:rsidRPr="00903E8C">
        <w:rPr>
          <w:bCs/>
          <w:sz w:val="15"/>
          <w:lang w:val="de-DE"/>
        </w:rPr>
        <w:t xml:space="preserve">Shen, X. Chen, J. Chen, Y. Li, </w:t>
      </w:r>
      <w:r w:rsidRPr="00903E8C">
        <w:rPr>
          <w:bCs/>
          <w:i/>
          <w:sz w:val="15"/>
          <w:lang w:val="de-DE"/>
        </w:rPr>
        <w:t>ACS Catal</w:t>
      </w:r>
      <w:r w:rsidR="002B5C57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2016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6</w:t>
      </w:r>
      <w:r w:rsidRPr="00903E8C">
        <w:rPr>
          <w:bCs/>
          <w:sz w:val="15"/>
          <w:lang w:val="de-DE"/>
        </w:rPr>
        <w:t>, 5887-5903.</w:t>
      </w:r>
    </w:p>
    <w:p w14:paraId="339315A1" w14:textId="501611F1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DE"/>
        </w:rPr>
        <w:t>[</w:t>
      </w:r>
      <w:r w:rsidR="00B944B0" w:rsidRPr="00903E8C">
        <w:rPr>
          <w:bCs/>
          <w:sz w:val="15"/>
          <w:lang w:val="de-DE"/>
        </w:rPr>
        <w:t>5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 xml:space="preserve">P. Yin, T. Yao, Y. Wu, L. Zheng, Y. Lin, W. Liu, H. Ju, J. Zhu, X. Hong, Z. Deng, G. Zhou, S. Wei, Y. Li, </w:t>
      </w:r>
      <w:r w:rsidR="002B5C57" w:rsidRPr="00903E8C">
        <w:rPr>
          <w:bCs/>
          <w:i/>
          <w:sz w:val="15"/>
          <w:lang w:val="de-CH"/>
        </w:rPr>
        <w:t>Angew</w:t>
      </w:r>
      <w:r w:rsidR="002B5C57" w:rsidRPr="00903E8C">
        <w:rPr>
          <w:rFonts w:hint="eastAsia"/>
          <w:bCs/>
          <w:i/>
          <w:sz w:val="15"/>
          <w:lang w:val="de-CH"/>
        </w:rPr>
        <w:t>.</w:t>
      </w:r>
      <w:r w:rsidR="002B5C57" w:rsidRPr="00903E8C">
        <w:rPr>
          <w:bCs/>
          <w:i/>
          <w:sz w:val="15"/>
          <w:lang w:val="de-CH"/>
        </w:rPr>
        <w:t xml:space="preserve"> </w:t>
      </w:r>
      <w:r w:rsidR="002B5C57" w:rsidRPr="00903E8C">
        <w:rPr>
          <w:bCs/>
          <w:i/>
          <w:sz w:val="15"/>
          <w:lang w:val="de-DE"/>
        </w:rPr>
        <w:t>Chem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="002B5C57" w:rsidRPr="00903E8C">
        <w:rPr>
          <w:bCs/>
          <w:i/>
          <w:sz w:val="15"/>
          <w:lang w:val="de-DE"/>
        </w:rPr>
        <w:t xml:space="preserve"> Int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="002B5C57" w:rsidRPr="00903E8C">
        <w:rPr>
          <w:bCs/>
          <w:i/>
          <w:sz w:val="15"/>
          <w:lang w:val="de-DE"/>
        </w:rPr>
        <w:t xml:space="preserve"> Ed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2016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55</w:t>
      </w:r>
      <w:r w:rsidRPr="00903E8C">
        <w:rPr>
          <w:bCs/>
          <w:sz w:val="15"/>
          <w:lang w:val="de-DE"/>
        </w:rPr>
        <w:t>, 10800-10805.</w:t>
      </w:r>
    </w:p>
    <w:p w14:paraId="2CB1A3B9" w14:textId="198A17DC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DE"/>
        </w:rPr>
        <w:t>[</w:t>
      </w:r>
      <w:r w:rsidR="00B944B0" w:rsidRPr="00903E8C">
        <w:rPr>
          <w:bCs/>
          <w:sz w:val="15"/>
          <w:lang w:val="de-DE"/>
        </w:rPr>
        <w:t>6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 xml:space="preserve">R. V. Jagadeesh, K. Murugesan, A. S. Alshammari, H. Neumann, M.-M. Pohl, J. Radnik, M. Beller, </w:t>
      </w:r>
      <w:r w:rsidRPr="00903E8C">
        <w:rPr>
          <w:bCs/>
          <w:i/>
          <w:sz w:val="15"/>
          <w:lang w:val="de-DE"/>
        </w:rPr>
        <w:t xml:space="preserve">Science </w:t>
      </w:r>
      <w:r w:rsidRPr="00903E8C">
        <w:rPr>
          <w:b/>
          <w:bCs/>
          <w:sz w:val="15"/>
          <w:lang w:val="de-DE"/>
        </w:rPr>
        <w:t>2017</w:t>
      </w:r>
      <w:r w:rsidR="002B5C57" w:rsidRPr="00903E8C">
        <w:rPr>
          <w:bCs/>
          <w:sz w:val="15"/>
          <w:lang w:val="de-DE"/>
        </w:rPr>
        <w:t>, DOI: 10.1126/science.aan6245</w:t>
      </w:r>
      <w:r w:rsidRPr="00903E8C">
        <w:rPr>
          <w:bCs/>
          <w:sz w:val="15"/>
          <w:lang w:val="de-DE"/>
        </w:rPr>
        <w:t>.</w:t>
      </w:r>
    </w:p>
    <w:p w14:paraId="35E2A8B4" w14:textId="62E44F37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fr-CH"/>
        </w:rPr>
        <w:t>[</w:t>
      </w:r>
      <w:r w:rsidR="00B944B0" w:rsidRPr="00903E8C">
        <w:rPr>
          <w:bCs/>
          <w:sz w:val="15"/>
          <w:lang w:val="fr-CH"/>
        </w:rPr>
        <w:t>7</w:t>
      </w:r>
      <w:r w:rsidRPr="00903E8C">
        <w:rPr>
          <w:bCs/>
          <w:sz w:val="15"/>
          <w:lang w:val="fr-CH"/>
        </w:rPr>
        <w:t>]</w:t>
      </w:r>
      <w:r w:rsidRPr="00903E8C">
        <w:rPr>
          <w:bCs/>
          <w:sz w:val="15"/>
          <w:lang w:val="fr-CH"/>
        </w:rPr>
        <w:tab/>
        <w:t>a</w:t>
      </w:r>
      <w:r w:rsidR="001E3154" w:rsidRPr="00903E8C">
        <w:rPr>
          <w:bCs/>
          <w:sz w:val="15"/>
          <w:lang w:val="fr-CH"/>
        </w:rPr>
        <w:t xml:space="preserve">) </w:t>
      </w:r>
      <w:r w:rsidRPr="00903E8C">
        <w:rPr>
          <w:bCs/>
          <w:sz w:val="15"/>
          <w:lang w:val="fr-CH"/>
        </w:rPr>
        <w:t xml:space="preserve">M. Liu, J. Li, </w:t>
      </w:r>
      <w:r w:rsidR="002B5C57" w:rsidRPr="00903E8C">
        <w:rPr>
          <w:bCs/>
          <w:i/>
          <w:sz w:val="15"/>
          <w:lang w:val="fr-CH"/>
        </w:rPr>
        <w:t xml:space="preserve">ACS </w:t>
      </w:r>
      <w:proofErr w:type="spellStart"/>
      <w:r w:rsidR="002B5C57" w:rsidRPr="00903E8C">
        <w:rPr>
          <w:bCs/>
          <w:i/>
          <w:sz w:val="15"/>
          <w:lang w:val="fr-CH"/>
        </w:rPr>
        <w:t>Appl</w:t>
      </w:r>
      <w:proofErr w:type="spellEnd"/>
      <w:r w:rsidR="002B5C57" w:rsidRPr="00903E8C">
        <w:rPr>
          <w:rFonts w:asciiTheme="minorEastAsia" w:eastAsiaTheme="minorEastAsia" w:hAnsiTheme="minorEastAsia" w:hint="eastAsia"/>
          <w:bCs/>
          <w:i/>
          <w:sz w:val="15"/>
          <w:lang w:val="fr-CH" w:eastAsia="zh-CN"/>
        </w:rPr>
        <w:t>.</w:t>
      </w:r>
      <w:r w:rsidRPr="00903E8C">
        <w:rPr>
          <w:bCs/>
          <w:i/>
          <w:sz w:val="15"/>
          <w:lang w:val="fr-CH"/>
        </w:rPr>
        <w:t xml:space="preserve"> Mater</w:t>
      </w:r>
      <w:r w:rsidR="002B5C57" w:rsidRPr="00903E8C">
        <w:rPr>
          <w:bCs/>
          <w:i/>
          <w:sz w:val="15"/>
          <w:lang w:val="fr-CH"/>
        </w:rPr>
        <w:t>.</w:t>
      </w:r>
      <w:r w:rsidRPr="00903E8C">
        <w:rPr>
          <w:bCs/>
          <w:i/>
          <w:sz w:val="15"/>
          <w:lang w:val="fr-CH"/>
        </w:rPr>
        <w:t xml:space="preserve"> Interfaces </w:t>
      </w:r>
      <w:r w:rsidRPr="00903E8C">
        <w:rPr>
          <w:b/>
          <w:bCs/>
          <w:sz w:val="15"/>
          <w:lang w:val="fr-CH"/>
        </w:rPr>
        <w:t>2016</w:t>
      </w:r>
      <w:r w:rsidRPr="00903E8C">
        <w:rPr>
          <w:bCs/>
          <w:sz w:val="15"/>
          <w:lang w:val="fr-CH"/>
        </w:rPr>
        <w:t xml:space="preserve">, </w:t>
      </w:r>
      <w:r w:rsidRPr="00903E8C">
        <w:rPr>
          <w:bCs/>
          <w:i/>
          <w:sz w:val="15"/>
          <w:lang w:val="fr-CH"/>
        </w:rPr>
        <w:t>8</w:t>
      </w:r>
      <w:r w:rsidRPr="00903E8C">
        <w:rPr>
          <w:bCs/>
          <w:sz w:val="15"/>
          <w:lang w:val="fr-CH"/>
        </w:rPr>
        <w:t>, 2158-</w:t>
      </w:r>
      <w:proofErr w:type="gramStart"/>
      <w:r w:rsidRPr="00903E8C">
        <w:rPr>
          <w:bCs/>
          <w:sz w:val="15"/>
          <w:lang w:val="fr-CH"/>
        </w:rPr>
        <w:t>2165;</w:t>
      </w:r>
      <w:proofErr w:type="gramEnd"/>
      <w:r w:rsidRPr="00903E8C">
        <w:rPr>
          <w:bCs/>
          <w:sz w:val="15"/>
          <w:lang w:val="fr-CH"/>
        </w:rPr>
        <w:t xml:space="preserve"> b</w:t>
      </w:r>
      <w:r w:rsidR="001E3154" w:rsidRPr="00903E8C">
        <w:rPr>
          <w:bCs/>
          <w:sz w:val="15"/>
          <w:lang w:val="fr-CH"/>
        </w:rPr>
        <w:t xml:space="preserve">) </w:t>
      </w:r>
      <w:r w:rsidRPr="00903E8C">
        <w:rPr>
          <w:bCs/>
          <w:sz w:val="15"/>
          <w:lang w:val="fr-CH"/>
        </w:rPr>
        <w:t xml:space="preserve">S. Zheng, X. Li, B. Yan, Q. Hu, Y. Xu, X. Xiao, H. </w:t>
      </w:r>
      <w:proofErr w:type="spellStart"/>
      <w:r w:rsidRPr="00903E8C">
        <w:rPr>
          <w:bCs/>
          <w:sz w:val="15"/>
          <w:lang w:val="fr-CH"/>
        </w:rPr>
        <w:t>Xue</w:t>
      </w:r>
      <w:proofErr w:type="spellEnd"/>
      <w:r w:rsidRPr="00903E8C">
        <w:rPr>
          <w:bCs/>
          <w:sz w:val="15"/>
          <w:lang w:val="fr-CH"/>
        </w:rPr>
        <w:t xml:space="preserve">, H. </w:t>
      </w:r>
      <w:proofErr w:type="spellStart"/>
      <w:r w:rsidRPr="00903E8C">
        <w:rPr>
          <w:bCs/>
          <w:sz w:val="15"/>
          <w:lang w:val="fr-CH"/>
        </w:rPr>
        <w:t>Pang</w:t>
      </w:r>
      <w:proofErr w:type="spellEnd"/>
      <w:r w:rsidRPr="00903E8C">
        <w:rPr>
          <w:bCs/>
          <w:sz w:val="15"/>
          <w:lang w:val="fr-CH"/>
        </w:rPr>
        <w:t xml:space="preserve">, </w:t>
      </w:r>
      <w:r w:rsidRPr="00903E8C">
        <w:rPr>
          <w:bCs/>
          <w:i/>
          <w:sz w:val="15"/>
          <w:lang w:val="fr-CH"/>
        </w:rPr>
        <w:t>Adv</w:t>
      </w:r>
      <w:r w:rsidR="002B5C57" w:rsidRPr="00903E8C">
        <w:rPr>
          <w:bCs/>
          <w:i/>
          <w:sz w:val="15"/>
          <w:lang w:val="fr-CH"/>
        </w:rPr>
        <w:t>.</w:t>
      </w:r>
      <w:r w:rsidRPr="00903E8C">
        <w:rPr>
          <w:bCs/>
          <w:i/>
          <w:sz w:val="15"/>
          <w:lang w:val="fr-CH"/>
        </w:rPr>
        <w:t xml:space="preserve"> </w:t>
      </w:r>
      <w:r w:rsidRPr="00903E8C">
        <w:rPr>
          <w:bCs/>
          <w:i/>
          <w:sz w:val="15"/>
          <w:lang w:val="en-US"/>
        </w:rPr>
        <w:t>Energy Mater</w:t>
      </w:r>
      <w:r w:rsidR="002B5C57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2017</w:t>
      </w:r>
      <w:r w:rsidRPr="00903E8C">
        <w:rPr>
          <w:bCs/>
          <w:sz w:val="15"/>
          <w:lang w:val="en-US"/>
        </w:rPr>
        <w:t xml:space="preserve">, </w:t>
      </w:r>
      <w:r w:rsidR="002B5C57" w:rsidRPr="00903E8C">
        <w:rPr>
          <w:bCs/>
          <w:i/>
          <w:sz w:val="15"/>
          <w:lang w:val="en-US"/>
        </w:rPr>
        <w:t>7</w:t>
      </w:r>
      <w:r w:rsidR="002B5C57" w:rsidRPr="00903E8C">
        <w:rPr>
          <w:bCs/>
          <w:sz w:val="15"/>
          <w:lang w:val="en-US"/>
        </w:rPr>
        <w:t xml:space="preserve">, </w:t>
      </w:r>
      <w:r w:rsidRPr="00903E8C">
        <w:rPr>
          <w:bCs/>
          <w:sz w:val="15"/>
          <w:lang w:val="en-US"/>
        </w:rPr>
        <w:t>1602733.</w:t>
      </w:r>
    </w:p>
    <w:p w14:paraId="536ED995" w14:textId="56183AAC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en-US"/>
        </w:rPr>
        <w:t>[</w:t>
      </w:r>
      <w:r w:rsidR="00B944B0" w:rsidRPr="00903E8C">
        <w:rPr>
          <w:bCs/>
          <w:sz w:val="15"/>
          <w:lang w:val="en-US"/>
        </w:rPr>
        <w:t>8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  <w:t>a</w:t>
      </w:r>
      <w:r w:rsidR="00E16A57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Q. Liu, J. Tian, W. Cui, P. Jiang, N. Cheng, A. M. </w:t>
      </w:r>
      <w:proofErr w:type="spellStart"/>
      <w:r w:rsidRPr="00903E8C">
        <w:rPr>
          <w:bCs/>
          <w:sz w:val="15"/>
          <w:lang w:val="en-US"/>
        </w:rPr>
        <w:t>Asiri</w:t>
      </w:r>
      <w:proofErr w:type="spellEnd"/>
      <w:r w:rsidRPr="00903E8C">
        <w:rPr>
          <w:bCs/>
          <w:sz w:val="15"/>
          <w:lang w:val="en-US"/>
        </w:rPr>
        <w:t xml:space="preserve">, X. Sun, </w:t>
      </w:r>
      <w:proofErr w:type="spellStart"/>
      <w:r w:rsidR="002B5C57" w:rsidRPr="00903E8C">
        <w:rPr>
          <w:bCs/>
          <w:i/>
          <w:sz w:val="15"/>
          <w:lang w:val="en-US"/>
        </w:rPr>
        <w:t>Angew</w:t>
      </w:r>
      <w:proofErr w:type="spellEnd"/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Chem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Int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Ed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2014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53</w:t>
      </w:r>
      <w:r w:rsidRPr="00903E8C">
        <w:rPr>
          <w:bCs/>
          <w:sz w:val="15"/>
          <w:lang w:val="en-US"/>
        </w:rPr>
        <w:t>, 6710-6714; b</w:t>
      </w:r>
      <w:r w:rsidR="00E16A57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J. Tian, N. Cheng, Q. Liu, W. Xing, X. Sun, </w:t>
      </w:r>
      <w:proofErr w:type="spellStart"/>
      <w:r w:rsidR="002B5C57" w:rsidRPr="00903E8C">
        <w:rPr>
          <w:bCs/>
          <w:i/>
          <w:sz w:val="15"/>
          <w:lang w:val="en-US"/>
        </w:rPr>
        <w:t>Angew</w:t>
      </w:r>
      <w:proofErr w:type="spellEnd"/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Chem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Int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="002B5C57" w:rsidRPr="00903E8C">
        <w:rPr>
          <w:bCs/>
          <w:i/>
          <w:sz w:val="15"/>
          <w:lang w:val="en-US"/>
        </w:rPr>
        <w:t xml:space="preserve"> Ed</w:t>
      </w:r>
      <w:r w:rsidR="002B5C57" w:rsidRPr="00903E8C">
        <w:rPr>
          <w:rFonts w:hint="eastAsia"/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2015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54</w:t>
      </w:r>
      <w:r w:rsidRPr="00903E8C">
        <w:rPr>
          <w:bCs/>
          <w:sz w:val="15"/>
          <w:lang w:val="en-US"/>
        </w:rPr>
        <w:t>, 5493-5497.</w:t>
      </w:r>
    </w:p>
    <w:p w14:paraId="5E9DFAF3" w14:textId="75DB6A45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en-US"/>
        </w:rPr>
        <w:t>[</w:t>
      </w:r>
      <w:r w:rsidR="00B944B0" w:rsidRPr="00903E8C">
        <w:rPr>
          <w:bCs/>
          <w:sz w:val="15"/>
          <w:lang w:val="en-US"/>
        </w:rPr>
        <w:t>9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  <w:t>a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B. </w:t>
      </w:r>
      <w:proofErr w:type="spellStart"/>
      <w:r w:rsidRPr="00903E8C">
        <w:rPr>
          <w:bCs/>
          <w:sz w:val="15"/>
          <w:lang w:val="en-US"/>
        </w:rPr>
        <w:t>Sahoo</w:t>
      </w:r>
      <w:proofErr w:type="spellEnd"/>
      <w:r w:rsidRPr="00903E8C">
        <w:rPr>
          <w:bCs/>
          <w:sz w:val="15"/>
          <w:lang w:val="en-US"/>
        </w:rPr>
        <w:t xml:space="preserve">, D. </w:t>
      </w:r>
      <w:proofErr w:type="spellStart"/>
      <w:r w:rsidRPr="00903E8C">
        <w:rPr>
          <w:bCs/>
          <w:sz w:val="15"/>
          <w:lang w:val="en-US"/>
        </w:rPr>
        <w:t>Formenti</w:t>
      </w:r>
      <w:proofErr w:type="spellEnd"/>
      <w:r w:rsidRPr="00903E8C">
        <w:rPr>
          <w:bCs/>
          <w:sz w:val="15"/>
          <w:lang w:val="en-US"/>
        </w:rPr>
        <w:t xml:space="preserve">, C. </w:t>
      </w:r>
      <w:proofErr w:type="spellStart"/>
      <w:r w:rsidRPr="00903E8C">
        <w:rPr>
          <w:bCs/>
          <w:sz w:val="15"/>
          <w:lang w:val="en-US"/>
        </w:rPr>
        <w:t>Topf</w:t>
      </w:r>
      <w:proofErr w:type="spellEnd"/>
      <w:r w:rsidRPr="00903E8C">
        <w:rPr>
          <w:bCs/>
          <w:sz w:val="15"/>
          <w:lang w:val="en-US"/>
        </w:rPr>
        <w:t xml:space="preserve">, S. Bachmann, M. </w:t>
      </w:r>
      <w:proofErr w:type="spellStart"/>
      <w:r w:rsidRPr="00903E8C">
        <w:rPr>
          <w:bCs/>
          <w:sz w:val="15"/>
          <w:lang w:val="en-US"/>
        </w:rPr>
        <w:t>Scalone</w:t>
      </w:r>
      <w:proofErr w:type="spellEnd"/>
      <w:r w:rsidRPr="00903E8C">
        <w:rPr>
          <w:bCs/>
          <w:sz w:val="15"/>
          <w:lang w:val="en-US"/>
        </w:rPr>
        <w:t xml:space="preserve">, K. </w:t>
      </w:r>
      <w:proofErr w:type="spellStart"/>
      <w:r w:rsidRPr="00903E8C">
        <w:rPr>
          <w:bCs/>
          <w:sz w:val="15"/>
          <w:lang w:val="en-US"/>
        </w:rPr>
        <w:t>Junge</w:t>
      </w:r>
      <w:proofErr w:type="spellEnd"/>
      <w:r w:rsidRPr="00903E8C">
        <w:rPr>
          <w:bCs/>
          <w:sz w:val="15"/>
          <w:lang w:val="en-US"/>
        </w:rPr>
        <w:t xml:space="preserve">, M. </w:t>
      </w:r>
      <w:proofErr w:type="spellStart"/>
      <w:r w:rsidRPr="00903E8C">
        <w:rPr>
          <w:bCs/>
          <w:sz w:val="15"/>
          <w:lang w:val="en-US"/>
        </w:rPr>
        <w:t>Beller</w:t>
      </w:r>
      <w:proofErr w:type="spellEnd"/>
      <w:r w:rsidRPr="00903E8C">
        <w:rPr>
          <w:bCs/>
          <w:sz w:val="15"/>
          <w:lang w:val="en-US"/>
        </w:rPr>
        <w:t xml:space="preserve">, </w:t>
      </w:r>
      <w:proofErr w:type="spellStart"/>
      <w:r w:rsidRPr="00903E8C">
        <w:rPr>
          <w:bCs/>
          <w:i/>
          <w:sz w:val="15"/>
          <w:lang w:val="en-US"/>
        </w:rPr>
        <w:t>ChemSusChem</w:t>
      </w:r>
      <w:proofErr w:type="spellEnd"/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2017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10</w:t>
      </w:r>
      <w:r w:rsidRPr="00903E8C">
        <w:rPr>
          <w:bCs/>
          <w:sz w:val="15"/>
          <w:lang w:val="en-US"/>
        </w:rPr>
        <w:t>, 3035-3039; b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R. V. </w:t>
      </w:r>
      <w:proofErr w:type="spellStart"/>
      <w:r w:rsidRPr="00903E8C">
        <w:rPr>
          <w:bCs/>
          <w:sz w:val="15"/>
          <w:lang w:val="en-US"/>
        </w:rPr>
        <w:t>Jagadeesh</w:t>
      </w:r>
      <w:proofErr w:type="spellEnd"/>
      <w:r w:rsidRPr="00903E8C">
        <w:rPr>
          <w:bCs/>
          <w:sz w:val="15"/>
          <w:lang w:val="en-US"/>
        </w:rPr>
        <w:t xml:space="preserve">, A. E. </w:t>
      </w:r>
      <w:proofErr w:type="spellStart"/>
      <w:r w:rsidRPr="00903E8C">
        <w:rPr>
          <w:bCs/>
          <w:sz w:val="15"/>
          <w:lang w:val="en-US"/>
        </w:rPr>
        <w:t>Surkus</w:t>
      </w:r>
      <w:proofErr w:type="spellEnd"/>
      <w:r w:rsidRPr="00903E8C">
        <w:rPr>
          <w:bCs/>
          <w:sz w:val="15"/>
          <w:lang w:val="en-US"/>
        </w:rPr>
        <w:t xml:space="preserve">, H. </w:t>
      </w:r>
      <w:proofErr w:type="spellStart"/>
      <w:r w:rsidRPr="00903E8C">
        <w:rPr>
          <w:bCs/>
          <w:sz w:val="15"/>
          <w:lang w:val="en-US"/>
        </w:rPr>
        <w:t>Junge</w:t>
      </w:r>
      <w:proofErr w:type="spellEnd"/>
      <w:r w:rsidRPr="00903E8C">
        <w:rPr>
          <w:bCs/>
          <w:sz w:val="15"/>
          <w:lang w:val="en-US"/>
        </w:rPr>
        <w:t xml:space="preserve">, M. M. Pohl, J. </w:t>
      </w:r>
      <w:proofErr w:type="spellStart"/>
      <w:r w:rsidRPr="00903E8C">
        <w:rPr>
          <w:bCs/>
          <w:sz w:val="15"/>
          <w:lang w:val="en-US"/>
        </w:rPr>
        <w:t>Radnik</w:t>
      </w:r>
      <w:proofErr w:type="spellEnd"/>
      <w:r w:rsidRPr="00903E8C">
        <w:rPr>
          <w:bCs/>
          <w:sz w:val="15"/>
          <w:lang w:val="en-US"/>
        </w:rPr>
        <w:t xml:space="preserve">, J. </w:t>
      </w:r>
      <w:proofErr w:type="spellStart"/>
      <w:r w:rsidRPr="00903E8C">
        <w:rPr>
          <w:bCs/>
          <w:sz w:val="15"/>
          <w:lang w:val="en-US"/>
        </w:rPr>
        <w:t>Rabeah</w:t>
      </w:r>
      <w:proofErr w:type="spellEnd"/>
      <w:r w:rsidRPr="00903E8C">
        <w:rPr>
          <w:bCs/>
          <w:sz w:val="15"/>
          <w:lang w:val="en-US"/>
        </w:rPr>
        <w:t xml:space="preserve">, H. </w:t>
      </w:r>
      <w:proofErr w:type="spellStart"/>
      <w:r w:rsidRPr="00903E8C">
        <w:rPr>
          <w:bCs/>
          <w:sz w:val="15"/>
          <w:lang w:val="en-US"/>
        </w:rPr>
        <w:t>Huan</w:t>
      </w:r>
      <w:proofErr w:type="spellEnd"/>
      <w:r w:rsidRPr="00903E8C">
        <w:rPr>
          <w:bCs/>
          <w:sz w:val="15"/>
          <w:lang w:val="en-US"/>
        </w:rPr>
        <w:t xml:space="preserve">, V. </w:t>
      </w:r>
      <w:proofErr w:type="spellStart"/>
      <w:r w:rsidRPr="00903E8C">
        <w:rPr>
          <w:bCs/>
          <w:sz w:val="15"/>
          <w:lang w:val="en-US"/>
        </w:rPr>
        <w:t>Schunemann</w:t>
      </w:r>
      <w:proofErr w:type="spellEnd"/>
      <w:r w:rsidRPr="00903E8C">
        <w:rPr>
          <w:bCs/>
          <w:sz w:val="15"/>
          <w:lang w:val="en-US"/>
        </w:rPr>
        <w:t xml:space="preserve">, A. Bruckner, M. </w:t>
      </w:r>
      <w:proofErr w:type="spellStart"/>
      <w:r w:rsidRPr="00903E8C">
        <w:rPr>
          <w:bCs/>
          <w:sz w:val="15"/>
          <w:lang w:val="en-US"/>
        </w:rPr>
        <w:t>Beller</w:t>
      </w:r>
      <w:proofErr w:type="spellEnd"/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 xml:space="preserve">Science </w:t>
      </w:r>
      <w:r w:rsidRPr="00903E8C">
        <w:rPr>
          <w:b/>
          <w:bCs/>
          <w:sz w:val="15"/>
          <w:lang w:val="en-US"/>
        </w:rPr>
        <w:t>2013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342</w:t>
      </w:r>
      <w:r w:rsidRPr="00903E8C">
        <w:rPr>
          <w:bCs/>
          <w:sz w:val="15"/>
          <w:lang w:val="en-US"/>
        </w:rPr>
        <w:t>, 1073-1076; c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P. Zhou, L. Jiang, F. Wang, K. Deng, K. </w:t>
      </w:r>
      <w:proofErr w:type="spellStart"/>
      <w:r w:rsidRPr="00903E8C">
        <w:rPr>
          <w:bCs/>
          <w:sz w:val="15"/>
          <w:lang w:val="en-US"/>
        </w:rPr>
        <w:t>Lv</w:t>
      </w:r>
      <w:proofErr w:type="spellEnd"/>
      <w:r w:rsidRPr="00903E8C">
        <w:rPr>
          <w:bCs/>
          <w:sz w:val="15"/>
          <w:lang w:val="en-US"/>
        </w:rPr>
        <w:t xml:space="preserve">, Z. Zhang, </w:t>
      </w:r>
      <w:r w:rsidRPr="00903E8C">
        <w:rPr>
          <w:bCs/>
          <w:i/>
          <w:sz w:val="15"/>
          <w:lang w:val="en-US"/>
        </w:rPr>
        <w:t>Sci</w:t>
      </w:r>
      <w:r w:rsidR="002B5C57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Adv</w:t>
      </w:r>
      <w:r w:rsidR="002B5C57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2017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3</w:t>
      </w:r>
      <w:r w:rsidRPr="00903E8C">
        <w:rPr>
          <w:bCs/>
          <w:sz w:val="15"/>
          <w:lang w:val="en-US"/>
        </w:rPr>
        <w:t>, e1601945.</w:t>
      </w:r>
    </w:p>
    <w:p w14:paraId="6DB1239A" w14:textId="685E159D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en-US"/>
        </w:rPr>
        <w:t>[</w:t>
      </w:r>
      <w:r w:rsidR="00B944B0" w:rsidRPr="00903E8C">
        <w:rPr>
          <w:bCs/>
          <w:sz w:val="15"/>
          <w:lang w:val="en-US"/>
        </w:rPr>
        <w:t>10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  <w:t>a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S. Gao, M. Cao, W. Li, R. Cao, </w:t>
      </w:r>
      <w:r w:rsidR="002B5C57" w:rsidRPr="00903E8C">
        <w:rPr>
          <w:bCs/>
          <w:i/>
          <w:sz w:val="15"/>
          <w:lang w:val="en-US"/>
        </w:rPr>
        <w:t>J. Mater. Chem. A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2014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2</w:t>
      </w:r>
      <w:r w:rsidRPr="00903E8C">
        <w:rPr>
          <w:bCs/>
          <w:sz w:val="15"/>
          <w:lang w:val="en-US"/>
        </w:rPr>
        <w:t>, 12185-12193; b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F. Zhang, J. </w:t>
      </w:r>
      <w:proofErr w:type="spellStart"/>
      <w:r w:rsidRPr="00903E8C">
        <w:rPr>
          <w:bCs/>
          <w:sz w:val="15"/>
          <w:lang w:val="en-US"/>
        </w:rPr>
        <w:t>Jin</w:t>
      </w:r>
      <w:proofErr w:type="spellEnd"/>
      <w:r w:rsidRPr="00903E8C">
        <w:rPr>
          <w:bCs/>
          <w:sz w:val="15"/>
          <w:lang w:val="en-US"/>
        </w:rPr>
        <w:t xml:space="preserve">, X. </w:t>
      </w:r>
      <w:proofErr w:type="spellStart"/>
      <w:r w:rsidRPr="00903E8C">
        <w:rPr>
          <w:bCs/>
          <w:sz w:val="15"/>
          <w:lang w:val="en-US"/>
        </w:rPr>
        <w:t>Zhong</w:t>
      </w:r>
      <w:proofErr w:type="spellEnd"/>
      <w:r w:rsidRPr="00903E8C">
        <w:rPr>
          <w:bCs/>
          <w:sz w:val="15"/>
          <w:lang w:val="en-US"/>
        </w:rPr>
        <w:t xml:space="preserve">, S. Li, J. </w:t>
      </w:r>
      <w:proofErr w:type="spellStart"/>
      <w:r w:rsidRPr="00903E8C">
        <w:rPr>
          <w:bCs/>
          <w:sz w:val="15"/>
          <w:lang w:val="en-US"/>
        </w:rPr>
        <w:t>Niu</w:t>
      </w:r>
      <w:proofErr w:type="spellEnd"/>
      <w:r w:rsidRPr="00903E8C">
        <w:rPr>
          <w:bCs/>
          <w:sz w:val="15"/>
          <w:lang w:val="en-US"/>
        </w:rPr>
        <w:t xml:space="preserve">, R. Li, J. Ma, </w:t>
      </w:r>
      <w:r w:rsidRPr="00903E8C">
        <w:rPr>
          <w:bCs/>
          <w:i/>
          <w:sz w:val="15"/>
          <w:lang w:val="en-US"/>
        </w:rPr>
        <w:t>Green Chem</w:t>
      </w:r>
      <w:r w:rsidR="002B5C57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2011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13</w:t>
      </w:r>
      <w:r w:rsidRPr="00903E8C">
        <w:rPr>
          <w:bCs/>
          <w:sz w:val="15"/>
          <w:lang w:val="en-US"/>
        </w:rPr>
        <w:t>, 1238-1243; c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S. S. Lee, S. N. </w:t>
      </w:r>
      <w:proofErr w:type="spellStart"/>
      <w:r w:rsidRPr="00903E8C">
        <w:rPr>
          <w:bCs/>
          <w:sz w:val="15"/>
          <w:lang w:val="en-US"/>
        </w:rPr>
        <w:t>Riduan</w:t>
      </w:r>
      <w:proofErr w:type="spellEnd"/>
      <w:r w:rsidRPr="00903E8C">
        <w:rPr>
          <w:bCs/>
          <w:sz w:val="15"/>
          <w:lang w:val="en-US"/>
        </w:rPr>
        <w:t xml:space="preserve">, N. </w:t>
      </w:r>
      <w:proofErr w:type="spellStart"/>
      <w:r w:rsidRPr="00903E8C">
        <w:rPr>
          <w:bCs/>
          <w:sz w:val="15"/>
          <w:lang w:val="en-US"/>
        </w:rPr>
        <w:t>Erathodiyil</w:t>
      </w:r>
      <w:proofErr w:type="spellEnd"/>
      <w:r w:rsidRPr="00903E8C">
        <w:rPr>
          <w:bCs/>
          <w:sz w:val="15"/>
          <w:lang w:val="en-US"/>
        </w:rPr>
        <w:t xml:space="preserve">, J. Lim, J. L. Cheong, J. Cha, Y. Han, J. Y. Ying, </w:t>
      </w:r>
      <w:r w:rsidR="001E3154" w:rsidRPr="00903E8C">
        <w:rPr>
          <w:bCs/>
          <w:i/>
          <w:sz w:val="15"/>
          <w:lang w:val="en-US"/>
        </w:rPr>
        <w:t xml:space="preserve">Chem. </w:t>
      </w:r>
      <w:r w:rsidR="004E317A" w:rsidRPr="00903E8C">
        <w:rPr>
          <w:bCs/>
          <w:i/>
          <w:sz w:val="15"/>
          <w:lang w:val="en-US"/>
        </w:rPr>
        <w:t>Eur. J.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2012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18</w:t>
      </w:r>
      <w:r w:rsidRPr="00903E8C">
        <w:rPr>
          <w:bCs/>
          <w:sz w:val="15"/>
          <w:lang w:val="en-US"/>
        </w:rPr>
        <w:t>, 7394-7403.</w:t>
      </w:r>
    </w:p>
    <w:p w14:paraId="3FAFB74B" w14:textId="71AB4D09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en-US"/>
        </w:rPr>
        <w:t>[1</w:t>
      </w:r>
      <w:r w:rsidR="00B944B0" w:rsidRPr="00903E8C">
        <w:rPr>
          <w:bCs/>
          <w:sz w:val="15"/>
          <w:lang w:val="en-US"/>
        </w:rPr>
        <w:t>1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  <w:t>a</w:t>
      </w:r>
      <w:r w:rsidR="001E3154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>H. Hu, Bu Y. Guan, X</w:t>
      </w:r>
      <w:r w:rsidR="009164E5" w:rsidRPr="00903E8C">
        <w:rPr>
          <w:rFonts w:asciiTheme="minorEastAsia" w:eastAsiaTheme="minorEastAsia" w:hAnsiTheme="minorEastAsia" w:hint="eastAsia"/>
          <w:bCs/>
          <w:sz w:val="15"/>
          <w:lang w:val="en-US" w:eastAsia="zh-CN"/>
        </w:rPr>
        <w:t>.</w:t>
      </w:r>
      <w:r w:rsidRPr="00903E8C">
        <w:rPr>
          <w:bCs/>
          <w:sz w:val="15"/>
          <w:lang w:val="en-US"/>
        </w:rPr>
        <w:t xml:space="preserve"> W. Lou, </w:t>
      </w:r>
      <w:proofErr w:type="spellStart"/>
      <w:r w:rsidRPr="00903E8C">
        <w:rPr>
          <w:bCs/>
          <w:i/>
          <w:sz w:val="15"/>
          <w:lang w:val="en-US"/>
        </w:rPr>
        <w:t>Chem</w:t>
      </w:r>
      <w:proofErr w:type="spellEnd"/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2016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1</w:t>
      </w:r>
      <w:r w:rsidRPr="00903E8C">
        <w:rPr>
          <w:bCs/>
          <w:sz w:val="15"/>
          <w:lang w:val="en-US"/>
        </w:rPr>
        <w:t>, 102-113; b</w:t>
      </w:r>
      <w:r w:rsidR="001E3154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Y. Pan, D. </w:t>
      </w:r>
      <w:proofErr w:type="spellStart"/>
      <w:r w:rsidRPr="00903E8C">
        <w:rPr>
          <w:bCs/>
          <w:sz w:val="15"/>
          <w:lang w:val="en-US"/>
        </w:rPr>
        <w:t>Heryadi</w:t>
      </w:r>
      <w:proofErr w:type="spellEnd"/>
      <w:r w:rsidRPr="00903E8C">
        <w:rPr>
          <w:bCs/>
          <w:sz w:val="15"/>
          <w:lang w:val="en-US"/>
        </w:rPr>
        <w:t xml:space="preserve">, F. Zhou, L. Zhao, G. Lestari, H. Su, Z. Lai, </w:t>
      </w:r>
      <w:proofErr w:type="spellStart"/>
      <w:r w:rsidRPr="00903E8C">
        <w:rPr>
          <w:bCs/>
          <w:i/>
          <w:sz w:val="15"/>
          <w:lang w:val="en-US"/>
        </w:rPr>
        <w:t>CrystEngComm</w:t>
      </w:r>
      <w:proofErr w:type="spellEnd"/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2011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13</w:t>
      </w:r>
      <w:r w:rsidRPr="00903E8C">
        <w:rPr>
          <w:bCs/>
          <w:sz w:val="15"/>
          <w:lang w:val="en-US"/>
        </w:rPr>
        <w:t>, 6937</w:t>
      </w:r>
      <w:r w:rsidR="004E317A" w:rsidRPr="00903E8C">
        <w:rPr>
          <w:bCs/>
          <w:sz w:val="15"/>
          <w:lang w:val="en-US"/>
        </w:rPr>
        <w:t>-6940</w:t>
      </w:r>
      <w:r w:rsidRPr="00903E8C">
        <w:rPr>
          <w:bCs/>
          <w:sz w:val="15"/>
          <w:lang w:val="en-US"/>
        </w:rPr>
        <w:t>.</w:t>
      </w:r>
    </w:p>
    <w:p w14:paraId="531784E6" w14:textId="364932BA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en-US"/>
        </w:rPr>
        <w:lastRenderedPageBreak/>
        <w:t>[1</w:t>
      </w:r>
      <w:r w:rsidR="00B944B0" w:rsidRPr="00903E8C">
        <w:rPr>
          <w:bCs/>
          <w:sz w:val="15"/>
          <w:lang w:val="en-US"/>
        </w:rPr>
        <w:t>2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  <w:t>a</w:t>
      </w:r>
      <w:r w:rsidR="004E317A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Y. Shi, B. Zhang, </w:t>
      </w:r>
      <w:r w:rsidRPr="00903E8C">
        <w:rPr>
          <w:bCs/>
          <w:i/>
          <w:sz w:val="15"/>
          <w:lang w:val="en-US"/>
        </w:rPr>
        <w:t>Chem</w:t>
      </w:r>
      <w:r w:rsidR="004E317A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Soc</w:t>
      </w:r>
      <w:r w:rsidR="004E317A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Cs/>
          <w:i/>
          <w:sz w:val="15"/>
          <w:lang w:val="de-CH"/>
        </w:rPr>
        <w:t>Rev</w:t>
      </w:r>
      <w:r w:rsidR="004E317A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</w:t>
      </w:r>
      <w:r w:rsidRPr="00903E8C">
        <w:rPr>
          <w:b/>
          <w:bCs/>
          <w:sz w:val="15"/>
          <w:lang w:val="de-CH"/>
        </w:rPr>
        <w:t>2016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45</w:t>
      </w:r>
      <w:r w:rsidRPr="00903E8C">
        <w:rPr>
          <w:bCs/>
          <w:sz w:val="15"/>
          <w:lang w:val="de-CH"/>
        </w:rPr>
        <w:t>, 1529-1541; b</w:t>
      </w:r>
      <w:r w:rsidR="004E317A" w:rsidRPr="00903E8C">
        <w:rPr>
          <w:bCs/>
          <w:sz w:val="15"/>
          <w:lang w:val="de-CH"/>
        </w:rPr>
        <w:t xml:space="preserve">) </w:t>
      </w:r>
      <w:r w:rsidRPr="00903E8C">
        <w:rPr>
          <w:bCs/>
          <w:sz w:val="15"/>
          <w:lang w:val="de-CH"/>
        </w:rPr>
        <w:t xml:space="preserve">C. Qian, F. Kim, L. Ma, F. Tsui, P. Yang, J. Liu, </w:t>
      </w:r>
      <w:r w:rsidRPr="00903E8C">
        <w:rPr>
          <w:bCs/>
          <w:i/>
          <w:sz w:val="15"/>
          <w:lang w:val="de-CH"/>
        </w:rPr>
        <w:t>J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Am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Chem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Soc</w:t>
      </w:r>
      <w:r w:rsidR="002B5C57" w:rsidRPr="00903E8C">
        <w:rPr>
          <w:bCs/>
          <w:i/>
          <w:sz w:val="15"/>
          <w:lang w:val="de-CH"/>
        </w:rPr>
        <w:t>.</w:t>
      </w:r>
      <w:r w:rsidRPr="00903E8C">
        <w:rPr>
          <w:bCs/>
          <w:i/>
          <w:sz w:val="15"/>
          <w:lang w:val="de-CH"/>
        </w:rPr>
        <w:t xml:space="preserve"> </w:t>
      </w:r>
      <w:r w:rsidRPr="00903E8C">
        <w:rPr>
          <w:b/>
          <w:bCs/>
          <w:sz w:val="15"/>
          <w:lang w:val="de-CH"/>
        </w:rPr>
        <w:t>2004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126</w:t>
      </w:r>
      <w:r w:rsidRPr="00903E8C">
        <w:rPr>
          <w:bCs/>
          <w:sz w:val="15"/>
          <w:lang w:val="de-CH"/>
        </w:rPr>
        <w:t>, 1195-1198; c</w:t>
      </w:r>
      <w:r w:rsidR="004E317A" w:rsidRPr="00903E8C">
        <w:rPr>
          <w:bCs/>
          <w:sz w:val="15"/>
          <w:lang w:val="de-CH"/>
        </w:rPr>
        <w:t xml:space="preserve">) </w:t>
      </w:r>
      <w:r w:rsidRPr="00903E8C">
        <w:rPr>
          <w:bCs/>
          <w:sz w:val="15"/>
          <w:lang w:val="de-CH"/>
        </w:rPr>
        <w:t>J. Park, B. Koo, Y. Hwang, C. Bae, K. A</w:t>
      </w:r>
      <w:r w:rsidRPr="00903E8C">
        <w:rPr>
          <w:bCs/>
          <w:sz w:val="15"/>
          <w:lang w:val="de-DE"/>
        </w:rPr>
        <w:t xml:space="preserve">n, J.-G. Park, H. M. Park, T. Hyeon, </w:t>
      </w:r>
      <w:r w:rsidR="002B5C57" w:rsidRPr="00903E8C">
        <w:rPr>
          <w:bCs/>
          <w:i/>
          <w:sz w:val="15"/>
          <w:lang w:val="de-CH"/>
        </w:rPr>
        <w:t>Angew</w:t>
      </w:r>
      <w:r w:rsidR="002B5C57" w:rsidRPr="00903E8C">
        <w:rPr>
          <w:rFonts w:hint="eastAsia"/>
          <w:bCs/>
          <w:i/>
          <w:sz w:val="15"/>
          <w:lang w:val="de-CH"/>
        </w:rPr>
        <w:t>.</w:t>
      </w:r>
      <w:r w:rsidR="002B5C57" w:rsidRPr="00903E8C">
        <w:rPr>
          <w:bCs/>
          <w:i/>
          <w:sz w:val="15"/>
          <w:lang w:val="de-CH"/>
        </w:rPr>
        <w:t xml:space="preserve"> </w:t>
      </w:r>
      <w:r w:rsidR="002B5C57" w:rsidRPr="00903E8C">
        <w:rPr>
          <w:bCs/>
          <w:i/>
          <w:sz w:val="15"/>
          <w:lang w:val="de-DE"/>
        </w:rPr>
        <w:t>Chem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="002B5C57" w:rsidRPr="00903E8C">
        <w:rPr>
          <w:bCs/>
          <w:i/>
          <w:sz w:val="15"/>
          <w:lang w:val="de-DE"/>
        </w:rPr>
        <w:t xml:space="preserve"> Int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="002B5C57" w:rsidRPr="00903E8C">
        <w:rPr>
          <w:bCs/>
          <w:i/>
          <w:sz w:val="15"/>
          <w:lang w:val="de-DE"/>
        </w:rPr>
        <w:t xml:space="preserve"> Ed</w:t>
      </w:r>
      <w:r w:rsidR="002B5C57" w:rsidRPr="00903E8C">
        <w:rPr>
          <w:rFonts w:hint="eastAsia"/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2004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43</w:t>
      </w:r>
      <w:r w:rsidRPr="00903E8C">
        <w:rPr>
          <w:bCs/>
          <w:sz w:val="15"/>
          <w:lang w:val="de-DE"/>
        </w:rPr>
        <w:t>, 2282-2285.</w:t>
      </w:r>
    </w:p>
    <w:p w14:paraId="48523E6D" w14:textId="7CF956B7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DE"/>
        </w:rPr>
        <w:t>[1</w:t>
      </w:r>
      <w:r w:rsidR="00B944B0" w:rsidRPr="00903E8C">
        <w:rPr>
          <w:bCs/>
          <w:sz w:val="15"/>
          <w:lang w:val="de-DE"/>
        </w:rPr>
        <w:t>3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 xml:space="preserve">Y. V. Kaneti, S. Dutta, M. S. A. Hossain, M. J. A. Shiddiky, K.-L. Tung, F.-K. Shieh, C.-K. Tsung, K. C. W. Wu, Y. Yamauchi, </w:t>
      </w:r>
      <w:r w:rsidRPr="00903E8C">
        <w:rPr>
          <w:bCs/>
          <w:i/>
          <w:sz w:val="15"/>
          <w:lang w:val="de-DE"/>
        </w:rPr>
        <w:t>Adv</w:t>
      </w:r>
      <w:r w:rsidR="008360E2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Mater</w:t>
      </w:r>
      <w:r w:rsidR="008360E2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2017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29</w:t>
      </w:r>
      <w:r w:rsidRPr="00903E8C">
        <w:rPr>
          <w:bCs/>
          <w:sz w:val="15"/>
          <w:lang w:val="de-DE"/>
        </w:rPr>
        <w:t>, 1700213.</w:t>
      </w:r>
    </w:p>
    <w:p w14:paraId="1631B165" w14:textId="58BBDAE7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DE"/>
        </w:rPr>
        <w:t>[1</w:t>
      </w:r>
      <w:r w:rsidR="00B944B0" w:rsidRPr="00903E8C">
        <w:rPr>
          <w:bCs/>
          <w:sz w:val="15"/>
          <w:lang w:val="de-DE"/>
        </w:rPr>
        <w:t>4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 xml:space="preserve">J. Song, C. Zhu, B. Z. Xu, S. Fu, M. H. Engelhard, R. Ye, D. Du, S. P. Beckman, Y. Lin, </w:t>
      </w:r>
      <w:r w:rsidRPr="00903E8C">
        <w:rPr>
          <w:bCs/>
          <w:i/>
          <w:sz w:val="15"/>
          <w:lang w:val="de-DE"/>
        </w:rPr>
        <w:t>Adv</w:t>
      </w:r>
      <w:r w:rsidR="002F4923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Energy Mater</w:t>
      </w:r>
      <w:r w:rsidR="002F4923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2017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7</w:t>
      </w:r>
      <w:r w:rsidRPr="00903E8C">
        <w:rPr>
          <w:bCs/>
          <w:sz w:val="15"/>
          <w:lang w:val="de-DE"/>
        </w:rPr>
        <w:t>, 1601555.</w:t>
      </w:r>
    </w:p>
    <w:p w14:paraId="0B6F2259" w14:textId="0873E9CC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DE"/>
        </w:rPr>
        <w:t>[1</w:t>
      </w:r>
      <w:r w:rsidR="00B944B0" w:rsidRPr="00903E8C">
        <w:rPr>
          <w:bCs/>
          <w:sz w:val="15"/>
          <w:lang w:val="de-DE"/>
        </w:rPr>
        <w:t>5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>a</w:t>
      </w:r>
      <w:r w:rsidR="002F4923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M. Pramanik, S. Tominaka, Z.-L. Wang, T. Takei, Y. Yamauchi, </w:t>
      </w:r>
      <w:r w:rsidR="002F4923" w:rsidRPr="00903E8C">
        <w:rPr>
          <w:bCs/>
          <w:i/>
          <w:sz w:val="15"/>
          <w:lang w:val="de-CH"/>
        </w:rPr>
        <w:t>Angew</w:t>
      </w:r>
      <w:r w:rsidR="002F4923" w:rsidRPr="00903E8C">
        <w:rPr>
          <w:rFonts w:hint="eastAsia"/>
          <w:bCs/>
          <w:i/>
          <w:sz w:val="15"/>
          <w:lang w:val="de-CH"/>
        </w:rPr>
        <w:t>.</w:t>
      </w:r>
      <w:r w:rsidR="002F4923" w:rsidRPr="00903E8C">
        <w:rPr>
          <w:bCs/>
          <w:i/>
          <w:sz w:val="15"/>
          <w:lang w:val="de-CH"/>
        </w:rPr>
        <w:t xml:space="preserve"> </w:t>
      </w:r>
      <w:r w:rsidR="002F4923" w:rsidRPr="00903E8C">
        <w:rPr>
          <w:bCs/>
          <w:i/>
          <w:sz w:val="15"/>
          <w:lang w:val="de-DE"/>
        </w:rPr>
        <w:t>Chem</w:t>
      </w:r>
      <w:r w:rsidR="002F4923" w:rsidRPr="00903E8C">
        <w:rPr>
          <w:rFonts w:hint="eastAsia"/>
          <w:bCs/>
          <w:i/>
          <w:sz w:val="15"/>
          <w:lang w:val="de-DE"/>
        </w:rPr>
        <w:t>.</w:t>
      </w:r>
      <w:r w:rsidR="002F4923" w:rsidRPr="00903E8C">
        <w:rPr>
          <w:bCs/>
          <w:i/>
          <w:sz w:val="15"/>
          <w:lang w:val="de-DE"/>
        </w:rPr>
        <w:t xml:space="preserve"> Int</w:t>
      </w:r>
      <w:r w:rsidR="002F4923" w:rsidRPr="00903E8C">
        <w:rPr>
          <w:rFonts w:hint="eastAsia"/>
          <w:bCs/>
          <w:i/>
          <w:sz w:val="15"/>
          <w:lang w:val="de-DE"/>
        </w:rPr>
        <w:t>.</w:t>
      </w:r>
      <w:r w:rsidR="002F4923" w:rsidRPr="00903E8C">
        <w:rPr>
          <w:bCs/>
          <w:i/>
          <w:sz w:val="15"/>
          <w:lang w:val="de-DE"/>
        </w:rPr>
        <w:t xml:space="preserve"> Ed</w:t>
      </w:r>
      <w:r w:rsidR="002F4923" w:rsidRPr="00903E8C">
        <w:rPr>
          <w:rFonts w:hint="eastAsia"/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2017</w:t>
      </w:r>
      <w:r w:rsidR="002F4923" w:rsidRPr="00903E8C">
        <w:rPr>
          <w:bCs/>
          <w:sz w:val="15"/>
          <w:lang w:val="de-DE"/>
        </w:rPr>
        <w:t xml:space="preserve">, </w:t>
      </w:r>
      <w:r w:rsidR="002F4923" w:rsidRPr="00903E8C">
        <w:rPr>
          <w:bCs/>
          <w:i/>
          <w:sz w:val="15"/>
          <w:lang w:val="de-DE"/>
        </w:rPr>
        <w:t>56</w:t>
      </w:r>
      <w:r w:rsidR="002F4923" w:rsidRPr="00903E8C">
        <w:rPr>
          <w:bCs/>
          <w:sz w:val="15"/>
          <w:lang w:val="de-DE"/>
        </w:rPr>
        <w:t>, 13508-13512</w:t>
      </w:r>
      <w:r w:rsidRPr="00903E8C">
        <w:rPr>
          <w:bCs/>
          <w:sz w:val="15"/>
          <w:lang w:val="de-DE"/>
        </w:rPr>
        <w:t>; b</w:t>
      </w:r>
      <w:r w:rsidR="002F4923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K. Cao, L. Jiao, Y. Liu, H. Liu, Y. Wang, H. Yuan, </w:t>
      </w:r>
      <w:r w:rsidRPr="00903E8C">
        <w:rPr>
          <w:bCs/>
          <w:i/>
          <w:sz w:val="15"/>
          <w:lang w:val="de-DE"/>
        </w:rPr>
        <w:t>Adv</w:t>
      </w:r>
      <w:r w:rsidR="002F4923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Funct</w:t>
      </w:r>
      <w:r w:rsidR="002F4923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Mater</w:t>
      </w:r>
      <w:r w:rsidR="002F4923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2015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25</w:t>
      </w:r>
      <w:r w:rsidRPr="00903E8C">
        <w:rPr>
          <w:bCs/>
          <w:sz w:val="15"/>
          <w:lang w:val="de-DE"/>
        </w:rPr>
        <w:t>, 1082-1089.</w:t>
      </w:r>
    </w:p>
    <w:p w14:paraId="41855BB7" w14:textId="76258B5F" w:rsidR="00811E66" w:rsidRPr="00903E8C" w:rsidRDefault="00811E66" w:rsidP="00811E66">
      <w:pPr>
        <w:pStyle w:val="References"/>
        <w:rPr>
          <w:bCs/>
          <w:sz w:val="15"/>
          <w:lang w:val="de-DE"/>
        </w:rPr>
      </w:pPr>
      <w:r w:rsidRPr="00903E8C">
        <w:rPr>
          <w:bCs/>
          <w:sz w:val="15"/>
          <w:lang w:val="de-CH"/>
        </w:rPr>
        <w:t>[1</w:t>
      </w:r>
      <w:r w:rsidR="00B944B0" w:rsidRPr="00903E8C">
        <w:rPr>
          <w:bCs/>
          <w:sz w:val="15"/>
          <w:lang w:val="de-CH"/>
        </w:rPr>
        <w:t>6</w:t>
      </w:r>
      <w:r w:rsidRPr="00903E8C">
        <w:rPr>
          <w:bCs/>
          <w:sz w:val="15"/>
          <w:lang w:val="de-CH"/>
        </w:rPr>
        <w:t>]</w:t>
      </w:r>
      <w:r w:rsidRPr="00903E8C">
        <w:rPr>
          <w:bCs/>
          <w:sz w:val="15"/>
          <w:lang w:val="de-CH"/>
        </w:rPr>
        <w:tab/>
        <w:t xml:space="preserve">H. Wang, W. Wang, Y. Y. Xu, M. Asif, H. Liu, B. Y. Xia, </w:t>
      </w:r>
      <w:r w:rsidR="008360E2" w:rsidRPr="00903E8C">
        <w:rPr>
          <w:bCs/>
          <w:i/>
          <w:sz w:val="15"/>
          <w:lang w:val="de-CH"/>
        </w:rPr>
        <w:t xml:space="preserve">J. Mater. </w:t>
      </w:r>
      <w:r w:rsidR="008360E2" w:rsidRPr="00903E8C">
        <w:rPr>
          <w:bCs/>
          <w:i/>
          <w:sz w:val="15"/>
          <w:lang w:val="de-DE"/>
        </w:rPr>
        <w:t>Chem. A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2017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</w:t>
      </w:r>
      <w:r w:rsidRPr="00903E8C">
        <w:rPr>
          <w:bCs/>
          <w:sz w:val="15"/>
          <w:lang w:val="de-DE"/>
        </w:rPr>
        <w:t>, 17563-17569.</w:t>
      </w:r>
    </w:p>
    <w:p w14:paraId="341C5BD7" w14:textId="2F95473A" w:rsidR="00811E66" w:rsidRPr="00903E8C" w:rsidRDefault="00811E66" w:rsidP="00811E66">
      <w:pPr>
        <w:pStyle w:val="References"/>
        <w:rPr>
          <w:bCs/>
          <w:sz w:val="15"/>
          <w:lang w:val="de-CH"/>
        </w:rPr>
      </w:pPr>
      <w:r w:rsidRPr="00903E8C">
        <w:rPr>
          <w:bCs/>
          <w:sz w:val="15"/>
          <w:lang w:val="fr-CH"/>
        </w:rPr>
        <w:t>[1</w:t>
      </w:r>
      <w:r w:rsidR="00B944B0" w:rsidRPr="00903E8C">
        <w:rPr>
          <w:bCs/>
          <w:sz w:val="15"/>
          <w:lang w:val="fr-CH"/>
        </w:rPr>
        <w:t>7</w:t>
      </w:r>
      <w:r w:rsidRPr="00903E8C">
        <w:rPr>
          <w:bCs/>
          <w:sz w:val="15"/>
          <w:lang w:val="fr-CH"/>
        </w:rPr>
        <w:t>]</w:t>
      </w:r>
      <w:r w:rsidRPr="00903E8C">
        <w:rPr>
          <w:bCs/>
          <w:sz w:val="15"/>
          <w:lang w:val="fr-CH"/>
        </w:rPr>
        <w:tab/>
        <w:t>a</w:t>
      </w:r>
      <w:r w:rsidR="008360E2" w:rsidRPr="00903E8C">
        <w:rPr>
          <w:bCs/>
          <w:sz w:val="15"/>
          <w:lang w:val="fr-CH"/>
        </w:rPr>
        <w:t xml:space="preserve">) </w:t>
      </w:r>
      <w:r w:rsidRPr="00903E8C">
        <w:rPr>
          <w:bCs/>
          <w:sz w:val="15"/>
          <w:lang w:val="fr-CH"/>
        </w:rPr>
        <w:t xml:space="preserve">S. </w:t>
      </w:r>
      <w:proofErr w:type="spellStart"/>
      <w:r w:rsidRPr="00903E8C">
        <w:rPr>
          <w:bCs/>
          <w:sz w:val="15"/>
          <w:lang w:val="fr-CH"/>
        </w:rPr>
        <w:t>Cobo</w:t>
      </w:r>
      <w:proofErr w:type="spellEnd"/>
      <w:r w:rsidRPr="00903E8C">
        <w:rPr>
          <w:bCs/>
          <w:sz w:val="15"/>
          <w:lang w:val="fr-CH"/>
        </w:rPr>
        <w:t xml:space="preserve">, J. </w:t>
      </w:r>
      <w:proofErr w:type="spellStart"/>
      <w:r w:rsidRPr="00903E8C">
        <w:rPr>
          <w:bCs/>
          <w:sz w:val="15"/>
          <w:lang w:val="fr-CH"/>
        </w:rPr>
        <w:t>Heidkamp</w:t>
      </w:r>
      <w:proofErr w:type="spellEnd"/>
      <w:r w:rsidRPr="00903E8C">
        <w:rPr>
          <w:bCs/>
          <w:sz w:val="15"/>
          <w:lang w:val="fr-CH"/>
        </w:rPr>
        <w:t xml:space="preserve">, P.-A. Jacques, J. </w:t>
      </w:r>
      <w:proofErr w:type="spellStart"/>
      <w:r w:rsidRPr="00903E8C">
        <w:rPr>
          <w:bCs/>
          <w:sz w:val="15"/>
          <w:lang w:val="fr-CH"/>
        </w:rPr>
        <w:t>Fize</w:t>
      </w:r>
      <w:proofErr w:type="spellEnd"/>
      <w:r w:rsidRPr="00903E8C">
        <w:rPr>
          <w:bCs/>
          <w:sz w:val="15"/>
          <w:lang w:val="fr-CH"/>
        </w:rPr>
        <w:t xml:space="preserve">, V. </w:t>
      </w:r>
      <w:proofErr w:type="spellStart"/>
      <w:r w:rsidRPr="00903E8C">
        <w:rPr>
          <w:bCs/>
          <w:sz w:val="15"/>
          <w:lang w:val="fr-CH"/>
        </w:rPr>
        <w:t>Fourmond</w:t>
      </w:r>
      <w:proofErr w:type="spellEnd"/>
      <w:r w:rsidRPr="00903E8C">
        <w:rPr>
          <w:bCs/>
          <w:sz w:val="15"/>
          <w:lang w:val="fr-CH"/>
        </w:rPr>
        <w:t xml:space="preserve">, L. </w:t>
      </w:r>
      <w:proofErr w:type="spellStart"/>
      <w:r w:rsidRPr="00903E8C">
        <w:rPr>
          <w:bCs/>
          <w:sz w:val="15"/>
          <w:lang w:val="fr-CH"/>
        </w:rPr>
        <w:t>Guetaz</w:t>
      </w:r>
      <w:proofErr w:type="spellEnd"/>
      <w:r w:rsidRPr="00903E8C">
        <w:rPr>
          <w:bCs/>
          <w:sz w:val="15"/>
          <w:lang w:val="fr-CH"/>
        </w:rPr>
        <w:t xml:space="preserve">, B. </w:t>
      </w:r>
      <w:proofErr w:type="spellStart"/>
      <w:r w:rsidRPr="00903E8C">
        <w:rPr>
          <w:bCs/>
          <w:sz w:val="15"/>
          <w:lang w:val="fr-CH"/>
        </w:rPr>
        <w:t>Jousselme</w:t>
      </w:r>
      <w:proofErr w:type="spellEnd"/>
      <w:r w:rsidRPr="00903E8C">
        <w:rPr>
          <w:bCs/>
          <w:sz w:val="15"/>
          <w:lang w:val="fr-CH"/>
        </w:rPr>
        <w:t xml:space="preserve">, V. </w:t>
      </w:r>
      <w:proofErr w:type="spellStart"/>
      <w:r w:rsidRPr="00903E8C">
        <w:rPr>
          <w:bCs/>
          <w:sz w:val="15"/>
          <w:lang w:val="fr-CH"/>
        </w:rPr>
        <w:t>Ivanova</w:t>
      </w:r>
      <w:proofErr w:type="spellEnd"/>
      <w:r w:rsidRPr="00903E8C">
        <w:rPr>
          <w:bCs/>
          <w:sz w:val="15"/>
          <w:lang w:val="fr-CH"/>
        </w:rPr>
        <w:t xml:space="preserve">, H. </w:t>
      </w:r>
      <w:proofErr w:type="spellStart"/>
      <w:r w:rsidRPr="00903E8C">
        <w:rPr>
          <w:bCs/>
          <w:sz w:val="15"/>
          <w:lang w:val="fr-CH"/>
        </w:rPr>
        <w:t>Dau</w:t>
      </w:r>
      <w:proofErr w:type="spellEnd"/>
      <w:r w:rsidRPr="00903E8C">
        <w:rPr>
          <w:bCs/>
          <w:sz w:val="15"/>
          <w:lang w:val="fr-CH"/>
        </w:rPr>
        <w:t xml:space="preserve">, S. </w:t>
      </w:r>
      <w:proofErr w:type="spellStart"/>
      <w:r w:rsidRPr="00903E8C">
        <w:rPr>
          <w:bCs/>
          <w:sz w:val="15"/>
          <w:lang w:val="fr-CH"/>
        </w:rPr>
        <w:t>Palacin</w:t>
      </w:r>
      <w:proofErr w:type="spellEnd"/>
      <w:r w:rsidRPr="00903E8C">
        <w:rPr>
          <w:bCs/>
          <w:sz w:val="15"/>
          <w:lang w:val="fr-CH"/>
        </w:rPr>
        <w:t xml:space="preserve">, M. </w:t>
      </w:r>
      <w:proofErr w:type="spellStart"/>
      <w:r w:rsidRPr="00903E8C">
        <w:rPr>
          <w:bCs/>
          <w:sz w:val="15"/>
          <w:lang w:val="fr-CH"/>
        </w:rPr>
        <w:t>Fontecave</w:t>
      </w:r>
      <w:proofErr w:type="spellEnd"/>
      <w:r w:rsidRPr="00903E8C">
        <w:rPr>
          <w:bCs/>
          <w:sz w:val="15"/>
          <w:lang w:val="fr-CH"/>
        </w:rPr>
        <w:t xml:space="preserve">, V. </w:t>
      </w:r>
      <w:proofErr w:type="spellStart"/>
      <w:r w:rsidRPr="00903E8C">
        <w:rPr>
          <w:bCs/>
          <w:sz w:val="15"/>
          <w:lang w:val="fr-CH"/>
        </w:rPr>
        <w:t>Artero</w:t>
      </w:r>
      <w:proofErr w:type="spellEnd"/>
      <w:r w:rsidRPr="00903E8C">
        <w:rPr>
          <w:bCs/>
          <w:sz w:val="15"/>
          <w:lang w:val="fr-CH"/>
        </w:rPr>
        <w:t xml:space="preserve">, </w:t>
      </w:r>
      <w:r w:rsidRPr="00903E8C">
        <w:rPr>
          <w:bCs/>
          <w:i/>
          <w:sz w:val="15"/>
          <w:lang w:val="fr-CH"/>
        </w:rPr>
        <w:t>Nat</w:t>
      </w:r>
      <w:r w:rsidR="008360E2" w:rsidRPr="00903E8C">
        <w:rPr>
          <w:bCs/>
          <w:i/>
          <w:sz w:val="15"/>
          <w:lang w:val="fr-CH"/>
        </w:rPr>
        <w:t>.</w:t>
      </w:r>
      <w:r w:rsidRPr="00903E8C">
        <w:rPr>
          <w:bCs/>
          <w:i/>
          <w:sz w:val="15"/>
          <w:lang w:val="fr-CH"/>
        </w:rPr>
        <w:t xml:space="preserve"> </w:t>
      </w:r>
      <w:r w:rsidR="008360E2" w:rsidRPr="00903E8C">
        <w:rPr>
          <w:bCs/>
          <w:i/>
          <w:sz w:val="15"/>
          <w:lang w:val="de-CH"/>
        </w:rPr>
        <w:t>Mater.</w:t>
      </w:r>
      <w:r w:rsidRPr="00903E8C">
        <w:rPr>
          <w:bCs/>
          <w:i/>
          <w:sz w:val="15"/>
          <w:lang w:val="de-CH"/>
        </w:rPr>
        <w:t xml:space="preserve"> </w:t>
      </w:r>
      <w:r w:rsidRPr="00903E8C">
        <w:rPr>
          <w:b/>
          <w:bCs/>
          <w:sz w:val="15"/>
          <w:lang w:val="de-CH"/>
        </w:rPr>
        <w:t>2012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11</w:t>
      </w:r>
      <w:r w:rsidRPr="00903E8C">
        <w:rPr>
          <w:bCs/>
          <w:sz w:val="15"/>
          <w:lang w:val="de-CH"/>
        </w:rPr>
        <w:t>, 802-807; b</w:t>
      </w:r>
      <w:r w:rsidR="008360E2" w:rsidRPr="00903E8C">
        <w:rPr>
          <w:bCs/>
          <w:sz w:val="15"/>
          <w:lang w:val="de-CH"/>
        </w:rPr>
        <w:t xml:space="preserve">) </w:t>
      </w:r>
      <w:r w:rsidRPr="00903E8C">
        <w:rPr>
          <w:bCs/>
          <w:sz w:val="15"/>
          <w:lang w:val="de-CH"/>
        </w:rPr>
        <w:t xml:space="preserve">Z. Huang, Z. Chen, Z. Chen, C. Lv, M. G. Humphrey, C. Zhang, </w:t>
      </w:r>
      <w:r w:rsidRPr="00903E8C">
        <w:rPr>
          <w:bCs/>
          <w:i/>
          <w:sz w:val="15"/>
          <w:lang w:val="de-CH"/>
        </w:rPr>
        <w:t xml:space="preserve">Nano Energy </w:t>
      </w:r>
      <w:r w:rsidRPr="00903E8C">
        <w:rPr>
          <w:b/>
          <w:bCs/>
          <w:sz w:val="15"/>
          <w:lang w:val="de-CH"/>
        </w:rPr>
        <w:t>2014</w:t>
      </w:r>
      <w:r w:rsidRPr="00903E8C">
        <w:rPr>
          <w:bCs/>
          <w:sz w:val="15"/>
          <w:lang w:val="de-CH"/>
        </w:rPr>
        <w:t xml:space="preserve">, </w:t>
      </w:r>
      <w:r w:rsidRPr="00903E8C">
        <w:rPr>
          <w:bCs/>
          <w:i/>
          <w:sz w:val="15"/>
          <w:lang w:val="de-CH"/>
        </w:rPr>
        <w:t>9</w:t>
      </w:r>
      <w:r w:rsidRPr="00903E8C">
        <w:rPr>
          <w:bCs/>
          <w:sz w:val="15"/>
          <w:lang w:val="de-CH"/>
        </w:rPr>
        <w:t>, 373-382.</w:t>
      </w:r>
    </w:p>
    <w:p w14:paraId="3EFC1136" w14:textId="2B1C6B7D" w:rsidR="00811E66" w:rsidRPr="00903E8C" w:rsidRDefault="00811E66" w:rsidP="00811E66">
      <w:pPr>
        <w:pStyle w:val="References"/>
        <w:rPr>
          <w:bCs/>
          <w:sz w:val="15"/>
          <w:lang w:val="en-US"/>
        </w:rPr>
      </w:pPr>
      <w:r w:rsidRPr="00903E8C">
        <w:rPr>
          <w:bCs/>
          <w:sz w:val="15"/>
          <w:lang w:val="de-DE"/>
        </w:rPr>
        <w:t>[1</w:t>
      </w:r>
      <w:r w:rsidR="00B944B0" w:rsidRPr="00903E8C">
        <w:rPr>
          <w:bCs/>
          <w:sz w:val="15"/>
          <w:lang w:val="de-DE"/>
        </w:rPr>
        <w:t>8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  <w:t>a</w:t>
      </w:r>
      <w:r w:rsidR="008360E2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F. A. Westerhaus, R. V. Jagadeesh, G. Wienhöfer, M.-M. Pohl, J. Radnik, A.-E. Surkus, J. Rabeah, K. Junge, H. Junge, M. Nielsen, A. Brückner, M. Beller, </w:t>
      </w:r>
      <w:r w:rsidRPr="00903E8C">
        <w:rPr>
          <w:bCs/>
          <w:i/>
          <w:sz w:val="15"/>
          <w:lang w:val="de-DE"/>
        </w:rPr>
        <w:t>Nat</w:t>
      </w:r>
      <w:r w:rsidR="008360E2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Chem</w:t>
      </w:r>
      <w:r w:rsidR="008360E2" w:rsidRPr="00903E8C">
        <w:rPr>
          <w:bCs/>
          <w:i/>
          <w:sz w:val="15"/>
          <w:lang w:val="de-DE"/>
        </w:rPr>
        <w:t>.</w:t>
      </w:r>
      <w:r w:rsidRPr="00903E8C">
        <w:rPr>
          <w:bCs/>
          <w:i/>
          <w:sz w:val="15"/>
          <w:lang w:val="de-DE"/>
        </w:rPr>
        <w:t xml:space="preserve"> </w:t>
      </w:r>
      <w:r w:rsidRPr="00903E8C">
        <w:rPr>
          <w:b/>
          <w:bCs/>
          <w:sz w:val="15"/>
          <w:lang w:val="de-DE"/>
        </w:rPr>
        <w:t>2013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5</w:t>
      </w:r>
      <w:r w:rsidRPr="00903E8C">
        <w:rPr>
          <w:bCs/>
          <w:sz w:val="15"/>
          <w:lang w:val="de-DE"/>
        </w:rPr>
        <w:t>, 537-543; b</w:t>
      </w:r>
      <w:r w:rsidR="008360E2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P. Zhou, Z. Zhang, </w:t>
      </w:r>
      <w:r w:rsidRPr="00903E8C">
        <w:rPr>
          <w:bCs/>
          <w:i/>
          <w:sz w:val="15"/>
          <w:lang w:val="de-DE"/>
        </w:rPr>
        <w:t xml:space="preserve">ChemSusChem </w:t>
      </w:r>
      <w:r w:rsidRPr="00903E8C">
        <w:rPr>
          <w:b/>
          <w:bCs/>
          <w:sz w:val="15"/>
          <w:lang w:val="de-DE"/>
        </w:rPr>
        <w:t>2017</w:t>
      </w:r>
      <w:r w:rsidRPr="00903E8C">
        <w:rPr>
          <w:bCs/>
          <w:sz w:val="15"/>
          <w:lang w:val="de-DE"/>
        </w:rPr>
        <w:t xml:space="preserve">, </w:t>
      </w:r>
      <w:r w:rsidRPr="00903E8C">
        <w:rPr>
          <w:bCs/>
          <w:i/>
          <w:sz w:val="15"/>
          <w:lang w:val="de-DE"/>
        </w:rPr>
        <w:t>10</w:t>
      </w:r>
      <w:r w:rsidR="00E16A57" w:rsidRPr="00903E8C">
        <w:rPr>
          <w:bCs/>
          <w:i/>
          <w:sz w:val="15"/>
          <w:lang w:val="de-DE"/>
        </w:rPr>
        <w:t>,</w:t>
      </w:r>
      <w:r w:rsidR="00E16A57" w:rsidRPr="00903E8C">
        <w:rPr>
          <w:rFonts w:ascii="Times New Roman" w:hAnsi="Times New Roman"/>
          <w:i/>
          <w:noProof/>
          <w:sz w:val="24"/>
          <w:szCs w:val="24"/>
          <w:lang w:val="de-DE"/>
        </w:rPr>
        <w:t xml:space="preserve"> </w:t>
      </w:r>
      <w:r w:rsidR="00E16A57" w:rsidRPr="00903E8C">
        <w:rPr>
          <w:bCs/>
          <w:sz w:val="15"/>
          <w:lang w:val="de-DE"/>
        </w:rPr>
        <w:t>1892-1897</w:t>
      </w:r>
      <w:r w:rsidRPr="00903E8C">
        <w:rPr>
          <w:bCs/>
          <w:sz w:val="15"/>
          <w:lang w:val="de-DE"/>
        </w:rPr>
        <w:t>; c</w:t>
      </w:r>
      <w:r w:rsidR="008360E2" w:rsidRPr="00903E8C">
        <w:rPr>
          <w:bCs/>
          <w:sz w:val="15"/>
          <w:lang w:val="de-DE"/>
        </w:rPr>
        <w:t xml:space="preserve">) </w:t>
      </w:r>
      <w:r w:rsidRPr="00903E8C">
        <w:rPr>
          <w:bCs/>
          <w:sz w:val="15"/>
          <w:lang w:val="de-DE"/>
        </w:rPr>
        <w:t xml:space="preserve">R. Wu, D. P. Wang, K. Zhou, N. Srikanth, J. Wei, Z. Chen, </w:t>
      </w:r>
      <w:r w:rsidR="008360E2" w:rsidRPr="00903E8C">
        <w:rPr>
          <w:bCs/>
          <w:i/>
          <w:sz w:val="15"/>
          <w:lang w:val="de-CH"/>
        </w:rPr>
        <w:t xml:space="preserve">J. Mater. </w:t>
      </w:r>
      <w:r w:rsidR="008360E2" w:rsidRPr="00903E8C">
        <w:rPr>
          <w:bCs/>
          <w:i/>
          <w:sz w:val="15"/>
          <w:lang w:val="en-US"/>
        </w:rPr>
        <w:t>Chem. A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2016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4</w:t>
      </w:r>
      <w:r w:rsidRPr="00903E8C">
        <w:rPr>
          <w:bCs/>
          <w:sz w:val="15"/>
          <w:lang w:val="en-US"/>
        </w:rPr>
        <w:t>, 13742-13745; d</w:t>
      </w:r>
      <w:r w:rsidR="008360E2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Y.-X. Zhou, Y.-Z. Chen, L. Cao, J. Lu, H.-L. Jiang, </w:t>
      </w:r>
      <w:r w:rsidRPr="00903E8C">
        <w:rPr>
          <w:bCs/>
          <w:i/>
          <w:sz w:val="15"/>
          <w:lang w:val="en-US"/>
        </w:rPr>
        <w:t>Chem</w:t>
      </w:r>
      <w:r w:rsidR="008360E2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proofErr w:type="spellStart"/>
      <w:r w:rsidRPr="00903E8C">
        <w:rPr>
          <w:bCs/>
          <w:i/>
          <w:sz w:val="15"/>
          <w:lang w:val="en-US"/>
        </w:rPr>
        <w:t>Commun</w:t>
      </w:r>
      <w:proofErr w:type="spellEnd"/>
      <w:r w:rsidR="008360E2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2015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51</w:t>
      </w:r>
      <w:r w:rsidR="00E16A57" w:rsidRPr="00903E8C">
        <w:rPr>
          <w:bCs/>
          <w:sz w:val="15"/>
          <w:lang w:val="en-US"/>
        </w:rPr>
        <w:t>, 8292-8295</w:t>
      </w:r>
      <w:r w:rsidRPr="00903E8C">
        <w:rPr>
          <w:bCs/>
          <w:sz w:val="15"/>
          <w:lang w:val="en-US"/>
        </w:rPr>
        <w:t>; e</w:t>
      </w:r>
      <w:r w:rsidR="008360E2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P. He, X.-Y. Yu, X. W. Lou, </w:t>
      </w:r>
      <w:proofErr w:type="spellStart"/>
      <w:r w:rsidR="008360E2" w:rsidRPr="00903E8C">
        <w:rPr>
          <w:bCs/>
          <w:i/>
          <w:sz w:val="15"/>
          <w:lang w:val="en-US"/>
        </w:rPr>
        <w:t>Angew</w:t>
      </w:r>
      <w:proofErr w:type="spellEnd"/>
      <w:r w:rsidR="008360E2" w:rsidRPr="00903E8C">
        <w:rPr>
          <w:rFonts w:hint="eastAsia"/>
          <w:bCs/>
          <w:i/>
          <w:sz w:val="15"/>
          <w:lang w:val="en-US"/>
        </w:rPr>
        <w:t>.</w:t>
      </w:r>
      <w:r w:rsidR="008360E2" w:rsidRPr="00903E8C">
        <w:rPr>
          <w:bCs/>
          <w:i/>
          <w:sz w:val="15"/>
          <w:lang w:val="en-US"/>
        </w:rPr>
        <w:t xml:space="preserve"> Chem</w:t>
      </w:r>
      <w:r w:rsidR="008360E2" w:rsidRPr="00903E8C">
        <w:rPr>
          <w:rFonts w:hint="eastAsia"/>
          <w:bCs/>
          <w:i/>
          <w:sz w:val="15"/>
          <w:lang w:val="en-US"/>
        </w:rPr>
        <w:t>.</w:t>
      </w:r>
      <w:r w:rsidR="008360E2" w:rsidRPr="00903E8C">
        <w:rPr>
          <w:bCs/>
          <w:i/>
          <w:sz w:val="15"/>
          <w:lang w:val="en-US"/>
        </w:rPr>
        <w:t xml:space="preserve"> Int</w:t>
      </w:r>
      <w:r w:rsidR="008360E2" w:rsidRPr="00903E8C">
        <w:rPr>
          <w:rFonts w:hint="eastAsia"/>
          <w:bCs/>
          <w:i/>
          <w:sz w:val="15"/>
          <w:lang w:val="en-US"/>
        </w:rPr>
        <w:t>.</w:t>
      </w:r>
      <w:r w:rsidR="008360E2" w:rsidRPr="00903E8C">
        <w:rPr>
          <w:bCs/>
          <w:i/>
          <w:sz w:val="15"/>
          <w:lang w:val="en-US"/>
        </w:rPr>
        <w:t xml:space="preserve"> Ed</w:t>
      </w:r>
      <w:r w:rsidR="008360E2" w:rsidRPr="00903E8C">
        <w:rPr>
          <w:rFonts w:hint="eastAsia"/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2017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56</w:t>
      </w:r>
      <w:r w:rsidRPr="00903E8C">
        <w:rPr>
          <w:bCs/>
          <w:sz w:val="15"/>
          <w:lang w:val="en-US"/>
        </w:rPr>
        <w:t>, 3897-3900; f</w:t>
      </w:r>
      <w:r w:rsidR="008360E2" w:rsidRPr="00903E8C">
        <w:rPr>
          <w:bCs/>
          <w:sz w:val="15"/>
          <w:lang w:val="en-US"/>
        </w:rPr>
        <w:t xml:space="preserve">) </w:t>
      </w:r>
      <w:r w:rsidRPr="00903E8C">
        <w:rPr>
          <w:bCs/>
          <w:sz w:val="15"/>
          <w:lang w:val="en-US"/>
        </w:rPr>
        <w:t xml:space="preserve">Z. Li, A. W. Peters, V. </w:t>
      </w:r>
      <w:proofErr w:type="spellStart"/>
      <w:r w:rsidRPr="00903E8C">
        <w:rPr>
          <w:bCs/>
          <w:sz w:val="15"/>
          <w:lang w:val="en-US"/>
        </w:rPr>
        <w:t>Bernales</w:t>
      </w:r>
      <w:proofErr w:type="spellEnd"/>
      <w:r w:rsidRPr="00903E8C">
        <w:rPr>
          <w:bCs/>
          <w:sz w:val="15"/>
          <w:lang w:val="en-US"/>
        </w:rPr>
        <w:t xml:space="preserve">, M. A. </w:t>
      </w:r>
      <w:proofErr w:type="spellStart"/>
      <w:r w:rsidRPr="00903E8C">
        <w:rPr>
          <w:bCs/>
          <w:sz w:val="15"/>
          <w:lang w:val="en-US"/>
        </w:rPr>
        <w:t>Ortuño</w:t>
      </w:r>
      <w:proofErr w:type="spellEnd"/>
      <w:r w:rsidRPr="00903E8C">
        <w:rPr>
          <w:bCs/>
          <w:sz w:val="15"/>
          <w:lang w:val="en-US"/>
        </w:rPr>
        <w:t xml:space="preserve">, N. M. Schweitzer, M. R. </w:t>
      </w:r>
      <w:proofErr w:type="spellStart"/>
      <w:r w:rsidRPr="00903E8C">
        <w:rPr>
          <w:bCs/>
          <w:sz w:val="15"/>
          <w:lang w:val="en-US"/>
        </w:rPr>
        <w:t>DeStefano</w:t>
      </w:r>
      <w:proofErr w:type="spellEnd"/>
      <w:r w:rsidRPr="00903E8C">
        <w:rPr>
          <w:bCs/>
          <w:sz w:val="15"/>
          <w:lang w:val="en-US"/>
        </w:rPr>
        <w:t xml:space="preserve">, L. C. </w:t>
      </w:r>
      <w:proofErr w:type="spellStart"/>
      <w:r w:rsidRPr="00903E8C">
        <w:rPr>
          <w:bCs/>
          <w:sz w:val="15"/>
          <w:lang w:val="en-US"/>
        </w:rPr>
        <w:t>Gallington</w:t>
      </w:r>
      <w:proofErr w:type="spellEnd"/>
      <w:r w:rsidRPr="00903E8C">
        <w:rPr>
          <w:bCs/>
          <w:sz w:val="15"/>
          <w:lang w:val="en-US"/>
        </w:rPr>
        <w:t xml:space="preserve">, A. E. Platero-Prats, K. W. Chapman, C. J. Cramer, L. </w:t>
      </w:r>
      <w:proofErr w:type="spellStart"/>
      <w:r w:rsidRPr="00903E8C">
        <w:rPr>
          <w:bCs/>
          <w:sz w:val="15"/>
          <w:lang w:val="en-US"/>
        </w:rPr>
        <w:t>Gagliardi</w:t>
      </w:r>
      <w:proofErr w:type="spellEnd"/>
      <w:r w:rsidRPr="00903E8C">
        <w:rPr>
          <w:bCs/>
          <w:sz w:val="15"/>
          <w:lang w:val="en-US"/>
        </w:rPr>
        <w:t xml:space="preserve">, J. T. Hupp, O. K. </w:t>
      </w:r>
      <w:proofErr w:type="spellStart"/>
      <w:r w:rsidRPr="00903E8C">
        <w:rPr>
          <w:bCs/>
          <w:sz w:val="15"/>
          <w:lang w:val="en-US"/>
        </w:rPr>
        <w:t>Farha</w:t>
      </w:r>
      <w:proofErr w:type="spellEnd"/>
      <w:r w:rsidRPr="00903E8C">
        <w:rPr>
          <w:bCs/>
          <w:sz w:val="15"/>
          <w:lang w:val="en-US"/>
        </w:rPr>
        <w:t xml:space="preserve">, </w:t>
      </w:r>
      <w:r w:rsidR="008360E2" w:rsidRPr="00903E8C">
        <w:rPr>
          <w:bCs/>
          <w:i/>
          <w:sz w:val="15"/>
          <w:lang w:val="en-US"/>
        </w:rPr>
        <w:t>ACS Cent.</w:t>
      </w:r>
      <w:r w:rsidRPr="00903E8C">
        <w:rPr>
          <w:bCs/>
          <w:i/>
          <w:sz w:val="15"/>
          <w:lang w:val="en-US"/>
        </w:rPr>
        <w:t xml:space="preserve"> Sci</w:t>
      </w:r>
      <w:r w:rsidR="008360E2" w:rsidRPr="00903E8C">
        <w:rPr>
          <w:bCs/>
          <w:i/>
          <w:sz w:val="15"/>
          <w:lang w:val="en-US"/>
        </w:rPr>
        <w:t>.</w:t>
      </w:r>
      <w:r w:rsidRPr="00903E8C">
        <w:rPr>
          <w:bCs/>
          <w:i/>
          <w:sz w:val="15"/>
          <w:lang w:val="en-US"/>
        </w:rPr>
        <w:t xml:space="preserve"> </w:t>
      </w:r>
      <w:r w:rsidRPr="00903E8C">
        <w:rPr>
          <w:b/>
          <w:bCs/>
          <w:sz w:val="15"/>
          <w:lang w:val="en-US"/>
        </w:rPr>
        <w:t>2017</w:t>
      </w:r>
      <w:r w:rsidRPr="00903E8C">
        <w:rPr>
          <w:bCs/>
          <w:sz w:val="15"/>
          <w:lang w:val="en-US"/>
        </w:rPr>
        <w:t xml:space="preserve">, </w:t>
      </w:r>
      <w:r w:rsidRPr="00903E8C">
        <w:rPr>
          <w:bCs/>
          <w:i/>
          <w:sz w:val="15"/>
          <w:lang w:val="en-US"/>
        </w:rPr>
        <w:t>3</w:t>
      </w:r>
      <w:r w:rsidR="001B014F" w:rsidRPr="00903E8C">
        <w:rPr>
          <w:bCs/>
          <w:sz w:val="15"/>
          <w:lang w:val="en-US"/>
        </w:rPr>
        <w:t xml:space="preserve">, 31-38; </w:t>
      </w:r>
      <w:r w:rsidR="001B014F" w:rsidRPr="00903E8C">
        <w:rPr>
          <w:rFonts w:hint="eastAsia"/>
          <w:bCs/>
          <w:sz w:val="15"/>
          <w:lang w:val="en-US"/>
        </w:rPr>
        <w:t>g</w:t>
      </w:r>
      <w:r w:rsidR="001B014F" w:rsidRPr="00903E8C">
        <w:rPr>
          <w:bCs/>
          <w:sz w:val="15"/>
          <w:lang w:val="en-US"/>
        </w:rPr>
        <w:t xml:space="preserve">) B. </w:t>
      </w:r>
      <w:proofErr w:type="spellStart"/>
      <w:r w:rsidR="001B014F" w:rsidRPr="00903E8C">
        <w:rPr>
          <w:bCs/>
          <w:sz w:val="15"/>
          <w:lang w:val="en-US"/>
        </w:rPr>
        <w:t>Sahoo</w:t>
      </w:r>
      <w:proofErr w:type="spellEnd"/>
      <w:r w:rsidR="001B014F" w:rsidRPr="00903E8C">
        <w:rPr>
          <w:bCs/>
          <w:sz w:val="15"/>
          <w:lang w:val="en-US"/>
        </w:rPr>
        <w:t xml:space="preserve">, A.-E. </w:t>
      </w:r>
      <w:proofErr w:type="spellStart"/>
      <w:r w:rsidR="001B014F" w:rsidRPr="00903E8C">
        <w:rPr>
          <w:bCs/>
          <w:sz w:val="15"/>
          <w:lang w:val="en-US"/>
        </w:rPr>
        <w:t>Surkus</w:t>
      </w:r>
      <w:proofErr w:type="spellEnd"/>
      <w:r w:rsidR="001B014F" w:rsidRPr="00903E8C">
        <w:rPr>
          <w:bCs/>
          <w:sz w:val="15"/>
          <w:lang w:val="en-US"/>
        </w:rPr>
        <w:t xml:space="preserve">, M.-M. Pohl, J. </w:t>
      </w:r>
      <w:proofErr w:type="spellStart"/>
      <w:r w:rsidR="001B014F" w:rsidRPr="00903E8C">
        <w:rPr>
          <w:bCs/>
          <w:sz w:val="15"/>
          <w:lang w:val="en-US"/>
        </w:rPr>
        <w:t>Radnik</w:t>
      </w:r>
      <w:proofErr w:type="spellEnd"/>
      <w:r w:rsidR="001B014F" w:rsidRPr="00903E8C">
        <w:rPr>
          <w:bCs/>
          <w:sz w:val="15"/>
          <w:lang w:val="en-US"/>
        </w:rPr>
        <w:t xml:space="preserve">, M. Schneider, S. Bachmann, M. </w:t>
      </w:r>
      <w:proofErr w:type="spellStart"/>
      <w:r w:rsidR="001B014F" w:rsidRPr="00903E8C">
        <w:rPr>
          <w:bCs/>
          <w:sz w:val="15"/>
          <w:lang w:val="en-US"/>
        </w:rPr>
        <w:t>Scalone</w:t>
      </w:r>
      <w:proofErr w:type="spellEnd"/>
      <w:r w:rsidR="001B014F" w:rsidRPr="00903E8C">
        <w:rPr>
          <w:bCs/>
          <w:sz w:val="15"/>
          <w:lang w:val="en-US"/>
        </w:rPr>
        <w:t xml:space="preserve">, K. </w:t>
      </w:r>
      <w:proofErr w:type="spellStart"/>
      <w:r w:rsidR="001B014F" w:rsidRPr="00903E8C">
        <w:rPr>
          <w:bCs/>
          <w:sz w:val="15"/>
          <w:lang w:val="en-US"/>
        </w:rPr>
        <w:t>Junge</w:t>
      </w:r>
      <w:proofErr w:type="spellEnd"/>
      <w:r w:rsidR="001B014F" w:rsidRPr="00903E8C">
        <w:rPr>
          <w:bCs/>
          <w:sz w:val="15"/>
          <w:lang w:val="en-US"/>
        </w:rPr>
        <w:t xml:space="preserve">, M. </w:t>
      </w:r>
      <w:proofErr w:type="spellStart"/>
      <w:r w:rsidR="001B014F" w:rsidRPr="00903E8C">
        <w:rPr>
          <w:bCs/>
          <w:sz w:val="15"/>
          <w:lang w:val="en-US"/>
        </w:rPr>
        <w:t>Beller</w:t>
      </w:r>
      <w:proofErr w:type="spellEnd"/>
      <w:r w:rsidR="001B014F" w:rsidRPr="00903E8C">
        <w:rPr>
          <w:bCs/>
          <w:sz w:val="15"/>
          <w:lang w:val="en-US"/>
        </w:rPr>
        <w:t xml:space="preserve">, </w:t>
      </w:r>
      <w:proofErr w:type="spellStart"/>
      <w:r w:rsidR="001B014F" w:rsidRPr="00903E8C">
        <w:rPr>
          <w:bCs/>
          <w:i/>
          <w:sz w:val="15"/>
          <w:lang w:val="en-US"/>
        </w:rPr>
        <w:t>Angew</w:t>
      </w:r>
      <w:proofErr w:type="spellEnd"/>
      <w:r w:rsidR="001B014F" w:rsidRPr="00903E8C">
        <w:rPr>
          <w:rFonts w:hint="eastAsia"/>
          <w:bCs/>
          <w:i/>
          <w:sz w:val="15"/>
          <w:lang w:val="en-US"/>
        </w:rPr>
        <w:t>.</w:t>
      </w:r>
      <w:r w:rsidR="001B014F" w:rsidRPr="00903E8C">
        <w:rPr>
          <w:bCs/>
          <w:i/>
          <w:sz w:val="15"/>
          <w:lang w:val="en-US"/>
        </w:rPr>
        <w:t xml:space="preserve"> Chem. Int. Ed. </w:t>
      </w:r>
      <w:r w:rsidR="001B014F" w:rsidRPr="00903E8C">
        <w:rPr>
          <w:b/>
          <w:bCs/>
          <w:sz w:val="15"/>
          <w:lang w:val="en-US"/>
        </w:rPr>
        <w:t>2017</w:t>
      </w:r>
      <w:r w:rsidR="001B014F" w:rsidRPr="00903E8C">
        <w:rPr>
          <w:bCs/>
          <w:sz w:val="15"/>
          <w:lang w:val="en-US"/>
        </w:rPr>
        <w:t xml:space="preserve">, </w:t>
      </w:r>
      <w:r w:rsidR="001B014F" w:rsidRPr="00903E8C">
        <w:rPr>
          <w:bCs/>
          <w:i/>
          <w:sz w:val="15"/>
          <w:lang w:val="en-US"/>
        </w:rPr>
        <w:t>56</w:t>
      </w:r>
      <w:r w:rsidR="001B014F" w:rsidRPr="00903E8C">
        <w:rPr>
          <w:bCs/>
          <w:sz w:val="15"/>
          <w:lang w:val="en-US"/>
        </w:rPr>
        <w:t>, 11242-11247.</w:t>
      </w:r>
    </w:p>
    <w:p w14:paraId="672D10BE" w14:textId="4B2E18C3" w:rsidR="00811E66" w:rsidRPr="00903E8C" w:rsidRDefault="00811E66" w:rsidP="00811E66">
      <w:pPr>
        <w:pStyle w:val="References"/>
        <w:rPr>
          <w:bCs/>
          <w:sz w:val="15"/>
          <w:lang w:val="de-CH"/>
        </w:rPr>
      </w:pPr>
      <w:r w:rsidRPr="00903E8C">
        <w:rPr>
          <w:bCs/>
          <w:sz w:val="15"/>
          <w:lang w:val="en-US"/>
        </w:rPr>
        <w:t>[1</w:t>
      </w:r>
      <w:r w:rsidR="00B944B0" w:rsidRPr="00903E8C">
        <w:rPr>
          <w:bCs/>
          <w:sz w:val="15"/>
          <w:lang w:val="en-US"/>
        </w:rPr>
        <w:t>9</w:t>
      </w:r>
      <w:r w:rsidRPr="00903E8C">
        <w:rPr>
          <w:bCs/>
          <w:sz w:val="15"/>
          <w:lang w:val="en-US"/>
        </w:rPr>
        <w:t>]</w:t>
      </w:r>
      <w:r w:rsidRPr="00903E8C">
        <w:rPr>
          <w:bCs/>
          <w:sz w:val="15"/>
          <w:lang w:val="en-US"/>
        </w:rPr>
        <w:tab/>
      </w:r>
      <w:r w:rsidR="0088175B" w:rsidRPr="00903E8C">
        <w:rPr>
          <w:bCs/>
          <w:sz w:val="15"/>
          <w:lang w:val="en-US"/>
        </w:rPr>
        <w:t xml:space="preserve">a) H. Yang, T. Zhou, W. Zhang, </w:t>
      </w:r>
      <w:proofErr w:type="spellStart"/>
      <w:r w:rsidR="0088175B" w:rsidRPr="00903E8C">
        <w:rPr>
          <w:bCs/>
          <w:i/>
          <w:sz w:val="15"/>
          <w:lang w:val="en-US"/>
        </w:rPr>
        <w:t>Angew</w:t>
      </w:r>
      <w:proofErr w:type="spellEnd"/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Chem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Int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Ed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</w:t>
      </w:r>
      <w:r w:rsidR="0088175B" w:rsidRPr="00903E8C">
        <w:rPr>
          <w:b/>
          <w:bCs/>
          <w:sz w:val="15"/>
          <w:lang w:val="en-US"/>
        </w:rPr>
        <w:t>2013</w:t>
      </w:r>
      <w:r w:rsidR="0088175B" w:rsidRPr="00903E8C">
        <w:rPr>
          <w:bCs/>
          <w:sz w:val="15"/>
          <w:lang w:val="en-US"/>
        </w:rPr>
        <w:t xml:space="preserve">, </w:t>
      </w:r>
      <w:r w:rsidR="0088175B" w:rsidRPr="00903E8C">
        <w:rPr>
          <w:bCs/>
          <w:i/>
          <w:sz w:val="15"/>
          <w:lang w:val="en-US"/>
        </w:rPr>
        <w:t>52</w:t>
      </w:r>
      <w:r w:rsidR="0088175B" w:rsidRPr="00903E8C">
        <w:rPr>
          <w:bCs/>
          <w:sz w:val="15"/>
          <w:lang w:val="en-US"/>
        </w:rPr>
        <w:t xml:space="preserve">, 7455-7459; b) E. M. </w:t>
      </w:r>
      <w:proofErr w:type="spellStart"/>
      <w:r w:rsidR="0088175B" w:rsidRPr="00903E8C">
        <w:rPr>
          <w:bCs/>
          <w:sz w:val="15"/>
          <w:lang w:val="en-US"/>
        </w:rPr>
        <w:t>Zahran</w:t>
      </w:r>
      <w:proofErr w:type="spellEnd"/>
      <w:r w:rsidR="0088175B" w:rsidRPr="00903E8C">
        <w:rPr>
          <w:bCs/>
          <w:sz w:val="15"/>
          <w:lang w:val="en-US"/>
        </w:rPr>
        <w:t xml:space="preserve">, N. M. Bedford, M. A. Nguyen, Y.-J. Chang, B. S. </w:t>
      </w:r>
      <w:proofErr w:type="spellStart"/>
      <w:r w:rsidR="0088175B" w:rsidRPr="00903E8C">
        <w:rPr>
          <w:bCs/>
          <w:sz w:val="15"/>
          <w:lang w:val="en-US"/>
        </w:rPr>
        <w:t>Guiton</w:t>
      </w:r>
      <w:proofErr w:type="spellEnd"/>
      <w:r w:rsidR="0088175B" w:rsidRPr="00903E8C">
        <w:rPr>
          <w:bCs/>
          <w:sz w:val="15"/>
          <w:lang w:val="en-US"/>
        </w:rPr>
        <w:t xml:space="preserve">, R. R. </w:t>
      </w:r>
      <w:proofErr w:type="spellStart"/>
      <w:r w:rsidR="0088175B" w:rsidRPr="00903E8C">
        <w:rPr>
          <w:bCs/>
          <w:sz w:val="15"/>
          <w:lang w:val="en-US"/>
        </w:rPr>
        <w:t>Naik</w:t>
      </w:r>
      <w:proofErr w:type="spellEnd"/>
      <w:r w:rsidR="0088175B" w:rsidRPr="00903E8C">
        <w:rPr>
          <w:bCs/>
          <w:sz w:val="15"/>
          <w:lang w:val="en-US"/>
        </w:rPr>
        <w:t xml:space="preserve">, L. G. Bachas, M. R. Knecht, </w:t>
      </w:r>
      <w:r w:rsidR="0088175B" w:rsidRPr="00903E8C">
        <w:rPr>
          <w:bCs/>
          <w:i/>
          <w:sz w:val="15"/>
          <w:lang w:val="en-US"/>
        </w:rPr>
        <w:t xml:space="preserve">J. Am. </w:t>
      </w:r>
      <w:r w:rsidR="0088175B" w:rsidRPr="00903E8C">
        <w:rPr>
          <w:bCs/>
          <w:i/>
          <w:sz w:val="15"/>
          <w:lang w:val="de-CH"/>
        </w:rPr>
        <w:t xml:space="preserve">Chem. Soc. </w:t>
      </w:r>
      <w:r w:rsidR="0088175B" w:rsidRPr="00903E8C">
        <w:rPr>
          <w:b/>
          <w:bCs/>
          <w:sz w:val="15"/>
          <w:lang w:val="de-CH"/>
        </w:rPr>
        <w:t>2014</w:t>
      </w:r>
      <w:r w:rsidR="0088175B" w:rsidRPr="00903E8C">
        <w:rPr>
          <w:bCs/>
          <w:sz w:val="15"/>
          <w:lang w:val="de-CH"/>
        </w:rPr>
        <w:t xml:space="preserve">, </w:t>
      </w:r>
      <w:r w:rsidR="0088175B" w:rsidRPr="00903E8C">
        <w:rPr>
          <w:bCs/>
          <w:i/>
          <w:sz w:val="15"/>
          <w:lang w:val="de-CH"/>
        </w:rPr>
        <w:t>136</w:t>
      </w:r>
      <w:r w:rsidR="0088175B" w:rsidRPr="00903E8C">
        <w:rPr>
          <w:bCs/>
          <w:sz w:val="15"/>
          <w:lang w:val="de-CH"/>
        </w:rPr>
        <w:t>, 32-35.</w:t>
      </w:r>
    </w:p>
    <w:p w14:paraId="2BD13DF8" w14:textId="6B562EBF" w:rsidR="001B014F" w:rsidRPr="00903E8C" w:rsidRDefault="00811E66" w:rsidP="0054060A">
      <w:pPr>
        <w:pStyle w:val="References"/>
        <w:rPr>
          <w:bCs/>
          <w:sz w:val="15"/>
          <w:lang w:val="fr-CH"/>
        </w:rPr>
      </w:pPr>
      <w:r w:rsidRPr="00903E8C">
        <w:rPr>
          <w:bCs/>
          <w:sz w:val="15"/>
          <w:lang w:val="de-DE"/>
        </w:rPr>
        <w:t>[</w:t>
      </w:r>
      <w:r w:rsidR="00B944B0" w:rsidRPr="00903E8C">
        <w:rPr>
          <w:bCs/>
          <w:sz w:val="15"/>
          <w:lang w:val="de-DE"/>
        </w:rPr>
        <w:t>20</w:t>
      </w:r>
      <w:r w:rsidRPr="00903E8C">
        <w:rPr>
          <w:bCs/>
          <w:sz w:val="15"/>
          <w:lang w:val="de-DE"/>
        </w:rPr>
        <w:t>]</w:t>
      </w:r>
      <w:r w:rsidRPr="00903E8C">
        <w:rPr>
          <w:bCs/>
          <w:sz w:val="15"/>
          <w:lang w:val="de-DE"/>
        </w:rPr>
        <w:tab/>
      </w:r>
      <w:r w:rsidR="001B014F" w:rsidRPr="00903E8C">
        <w:rPr>
          <w:bCs/>
          <w:sz w:val="15"/>
          <w:lang w:val="de-CH"/>
        </w:rPr>
        <w:t>a)</w:t>
      </w:r>
      <w:r w:rsidR="0088175B" w:rsidRPr="00903E8C">
        <w:rPr>
          <w:bCs/>
          <w:sz w:val="15"/>
          <w:lang w:val="de-CH"/>
        </w:rPr>
        <w:t xml:space="preserve"> </w:t>
      </w:r>
      <w:r w:rsidR="0088175B" w:rsidRPr="00903E8C">
        <w:rPr>
          <w:bCs/>
          <w:sz w:val="15"/>
          <w:lang w:val="de-DE"/>
        </w:rPr>
        <w:t xml:space="preserve">T. Schulz, C. Torborg, B. Schäffner, J. Huang, A. Zapf, R. Kadyrov, A. Börner, M. Beller, </w:t>
      </w:r>
      <w:r w:rsidR="0088175B" w:rsidRPr="00903E8C">
        <w:rPr>
          <w:bCs/>
          <w:i/>
          <w:sz w:val="15"/>
          <w:lang w:val="de-CH"/>
        </w:rPr>
        <w:t>Angew</w:t>
      </w:r>
      <w:r w:rsidR="0088175B" w:rsidRPr="00903E8C">
        <w:rPr>
          <w:rFonts w:hint="eastAsia"/>
          <w:bCs/>
          <w:i/>
          <w:sz w:val="15"/>
          <w:lang w:val="de-CH"/>
        </w:rPr>
        <w:t>.</w:t>
      </w:r>
      <w:r w:rsidR="0088175B" w:rsidRPr="00903E8C">
        <w:rPr>
          <w:bCs/>
          <w:i/>
          <w:sz w:val="15"/>
          <w:lang w:val="de-CH"/>
        </w:rPr>
        <w:t xml:space="preserve"> </w:t>
      </w:r>
      <w:r w:rsidR="0088175B" w:rsidRPr="00903E8C">
        <w:rPr>
          <w:bCs/>
          <w:i/>
          <w:sz w:val="15"/>
          <w:lang w:val="en-US"/>
        </w:rPr>
        <w:t>Chem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Int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Ed</w:t>
      </w:r>
      <w:r w:rsidR="0088175B" w:rsidRPr="00903E8C">
        <w:rPr>
          <w:rFonts w:hint="eastAsia"/>
          <w:bCs/>
          <w:i/>
          <w:sz w:val="15"/>
          <w:lang w:val="en-US"/>
        </w:rPr>
        <w:t>.</w:t>
      </w:r>
      <w:r w:rsidR="0088175B" w:rsidRPr="00903E8C">
        <w:rPr>
          <w:bCs/>
          <w:i/>
          <w:sz w:val="15"/>
          <w:lang w:val="en-US"/>
        </w:rPr>
        <w:t xml:space="preserve"> </w:t>
      </w:r>
      <w:r w:rsidR="0088175B" w:rsidRPr="00903E8C">
        <w:rPr>
          <w:b/>
          <w:bCs/>
          <w:sz w:val="15"/>
          <w:lang w:val="en-US"/>
        </w:rPr>
        <w:t>2009</w:t>
      </w:r>
      <w:r w:rsidR="0088175B" w:rsidRPr="00903E8C">
        <w:rPr>
          <w:bCs/>
          <w:sz w:val="15"/>
          <w:lang w:val="en-US"/>
        </w:rPr>
        <w:t xml:space="preserve">, </w:t>
      </w:r>
      <w:r w:rsidR="0088175B" w:rsidRPr="00903E8C">
        <w:rPr>
          <w:bCs/>
          <w:i/>
          <w:sz w:val="15"/>
          <w:lang w:val="en-US"/>
        </w:rPr>
        <w:t>48</w:t>
      </w:r>
      <w:r w:rsidR="0088175B" w:rsidRPr="00903E8C">
        <w:rPr>
          <w:bCs/>
          <w:sz w:val="15"/>
          <w:lang w:val="en-US"/>
        </w:rPr>
        <w:t xml:space="preserve">, 918-921; b) S. Yang, C. Cao, L. Peng, J. Zhang, B. Han, W. Song, </w:t>
      </w:r>
      <w:r w:rsidR="0088175B" w:rsidRPr="00903E8C">
        <w:rPr>
          <w:bCs/>
          <w:i/>
          <w:iCs/>
          <w:sz w:val="15"/>
          <w:lang w:val="en-US"/>
        </w:rPr>
        <w:t>Chem</w:t>
      </w:r>
      <w:r w:rsidR="001B7011" w:rsidRPr="00903E8C">
        <w:rPr>
          <w:bCs/>
          <w:i/>
          <w:iCs/>
          <w:sz w:val="15"/>
          <w:lang w:val="en-US"/>
        </w:rPr>
        <w:t>.</w:t>
      </w:r>
      <w:r w:rsidR="0088175B" w:rsidRPr="00903E8C">
        <w:rPr>
          <w:bCs/>
          <w:i/>
          <w:iCs/>
          <w:sz w:val="15"/>
          <w:lang w:val="en-US"/>
        </w:rPr>
        <w:t xml:space="preserve"> </w:t>
      </w:r>
      <w:proofErr w:type="spellStart"/>
      <w:r w:rsidR="0088175B" w:rsidRPr="00903E8C">
        <w:rPr>
          <w:bCs/>
          <w:i/>
          <w:iCs/>
          <w:sz w:val="15"/>
          <w:lang w:val="en-US"/>
        </w:rPr>
        <w:t>Commun</w:t>
      </w:r>
      <w:proofErr w:type="spellEnd"/>
      <w:r w:rsidR="001B7011" w:rsidRPr="00903E8C">
        <w:rPr>
          <w:bCs/>
          <w:i/>
          <w:iCs/>
          <w:sz w:val="15"/>
          <w:lang w:val="en-US"/>
        </w:rPr>
        <w:t>.</w:t>
      </w:r>
      <w:r w:rsidR="0088175B" w:rsidRPr="00903E8C">
        <w:rPr>
          <w:bCs/>
          <w:i/>
          <w:iCs/>
          <w:sz w:val="15"/>
          <w:lang w:val="en-US"/>
        </w:rPr>
        <w:t xml:space="preserve"> </w:t>
      </w:r>
      <w:r w:rsidR="0088175B" w:rsidRPr="00903E8C">
        <w:rPr>
          <w:b/>
          <w:bCs/>
          <w:sz w:val="15"/>
          <w:lang w:val="en-US"/>
        </w:rPr>
        <w:t>2016</w:t>
      </w:r>
      <w:r w:rsidR="0088175B" w:rsidRPr="00903E8C">
        <w:rPr>
          <w:bCs/>
          <w:sz w:val="15"/>
          <w:lang w:val="en-US"/>
        </w:rPr>
        <w:t xml:space="preserve">, </w:t>
      </w:r>
      <w:r w:rsidR="0088175B" w:rsidRPr="00903E8C">
        <w:rPr>
          <w:bCs/>
          <w:i/>
          <w:iCs/>
          <w:sz w:val="15"/>
          <w:lang w:val="en-US"/>
        </w:rPr>
        <w:t>52</w:t>
      </w:r>
      <w:r w:rsidR="0088175B" w:rsidRPr="00903E8C">
        <w:rPr>
          <w:bCs/>
          <w:sz w:val="15"/>
          <w:lang w:val="en-US"/>
        </w:rPr>
        <w:t>, 3627-3630; c</w:t>
      </w:r>
      <w:r w:rsidR="001B7011" w:rsidRPr="00903E8C">
        <w:rPr>
          <w:bCs/>
          <w:sz w:val="15"/>
          <w:lang w:val="en-US"/>
        </w:rPr>
        <w:t xml:space="preserve">) H. </w:t>
      </w:r>
      <w:proofErr w:type="spellStart"/>
      <w:r w:rsidR="001B7011" w:rsidRPr="00903E8C">
        <w:rPr>
          <w:bCs/>
          <w:sz w:val="15"/>
          <w:lang w:val="en-US"/>
        </w:rPr>
        <w:t>Lindlar</w:t>
      </w:r>
      <w:proofErr w:type="spellEnd"/>
      <w:r w:rsidR="001B7011" w:rsidRPr="00903E8C">
        <w:rPr>
          <w:bCs/>
          <w:sz w:val="15"/>
          <w:lang w:val="en-US"/>
        </w:rPr>
        <w:t xml:space="preserve">, R. </w:t>
      </w:r>
      <w:proofErr w:type="spellStart"/>
      <w:r w:rsidR="001B7011" w:rsidRPr="00903E8C">
        <w:rPr>
          <w:bCs/>
          <w:sz w:val="15"/>
          <w:lang w:val="en-US"/>
        </w:rPr>
        <w:t>Dubuis</w:t>
      </w:r>
      <w:proofErr w:type="spellEnd"/>
      <w:r w:rsidR="001B7011" w:rsidRPr="00903E8C">
        <w:rPr>
          <w:bCs/>
          <w:sz w:val="15"/>
          <w:lang w:val="en-US"/>
        </w:rPr>
        <w:t xml:space="preserve">, </w:t>
      </w:r>
      <w:r w:rsidR="0088175B" w:rsidRPr="00903E8C">
        <w:rPr>
          <w:bCs/>
          <w:i/>
          <w:iCs/>
          <w:sz w:val="15"/>
          <w:lang w:val="en-US"/>
        </w:rPr>
        <w:t>Org</w:t>
      </w:r>
      <w:r w:rsidR="001B7011" w:rsidRPr="00903E8C">
        <w:rPr>
          <w:bCs/>
          <w:i/>
          <w:iCs/>
          <w:sz w:val="15"/>
          <w:lang w:val="en-US"/>
        </w:rPr>
        <w:t>.</w:t>
      </w:r>
      <w:r w:rsidR="0088175B" w:rsidRPr="00903E8C">
        <w:rPr>
          <w:bCs/>
          <w:i/>
          <w:iCs/>
          <w:sz w:val="15"/>
          <w:lang w:val="en-US"/>
        </w:rPr>
        <w:t xml:space="preserve"> Synth</w:t>
      </w:r>
      <w:r w:rsidR="001B7011" w:rsidRPr="00903E8C">
        <w:rPr>
          <w:bCs/>
          <w:i/>
          <w:iCs/>
          <w:sz w:val="15"/>
          <w:lang w:val="en-US"/>
        </w:rPr>
        <w:t>.</w:t>
      </w:r>
      <w:r w:rsidR="0088175B" w:rsidRPr="00903E8C">
        <w:rPr>
          <w:bCs/>
          <w:i/>
          <w:iCs/>
          <w:sz w:val="15"/>
          <w:lang w:val="en-US"/>
        </w:rPr>
        <w:t xml:space="preserve"> </w:t>
      </w:r>
      <w:r w:rsidR="0088175B" w:rsidRPr="00903E8C">
        <w:rPr>
          <w:bCs/>
          <w:sz w:val="15"/>
          <w:lang w:val="en-US"/>
        </w:rPr>
        <w:t xml:space="preserve">1966, </w:t>
      </w:r>
      <w:r w:rsidR="0088175B" w:rsidRPr="00903E8C">
        <w:rPr>
          <w:bCs/>
          <w:i/>
          <w:iCs/>
          <w:sz w:val="15"/>
          <w:lang w:val="en-US"/>
        </w:rPr>
        <w:t>46</w:t>
      </w:r>
      <w:r w:rsidR="0088175B" w:rsidRPr="00903E8C">
        <w:rPr>
          <w:bCs/>
          <w:sz w:val="15"/>
          <w:lang w:val="en-US"/>
        </w:rPr>
        <w:t xml:space="preserve">, 89; </w:t>
      </w:r>
      <w:r w:rsidR="0054060A" w:rsidRPr="00903E8C">
        <w:rPr>
          <w:bCs/>
          <w:sz w:val="15"/>
          <w:lang w:val="en-US"/>
        </w:rPr>
        <w:t>d</w:t>
      </w:r>
      <w:r w:rsidR="001B014F" w:rsidRPr="00903E8C">
        <w:rPr>
          <w:bCs/>
          <w:sz w:val="15"/>
          <w:lang w:val="en-US"/>
        </w:rPr>
        <w:t xml:space="preserve">) Y. Yabe, T. Yamada, S. Nagata, Y. </w:t>
      </w:r>
      <w:proofErr w:type="spellStart"/>
      <w:r w:rsidR="001B014F" w:rsidRPr="00903E8C">
        <w:rPr>
          <w:bCs/>
          <w:sz w:val="15"/>
          <w:lang w:val="en-US"/>
        </w:rPr>
        <w:t>Sawama</w:t>
      </w:r>
      <w:proofErr w:type="spellEnd"/>
      <w:r w:rsidR="001B014F" w:rsidRPr="00903E8C">
        <w:rPr>
          <w:bCs/>
          <w:sz w:val="15"/>
          <w:lang w:val="en-US"/>
        </w:rPr>
        <w:t xml:space="preserve">, Y. </w:t>
      </w:r>
      <w:proofErr w:type="spellStart"/>
      <w:r w:rsidR="001B014F" w:rsidRPr="00903E8C">
        <w:rPr>
          <w:bCs/>
          <w:sz w:val="15"/>
          <w:lang w:val="en-US"/>
        </w:rPr>
        <w:t>Monguchi</w:t>
      </w:r>
      <w:proofErr w:type="spellEnd"/>
      <w:r w:rsidR="001B014F" w:rsidRPr="00903E8C">
        <w:rPr>
          <w:bCs/>
          <w:sz w:val="15"/>
          <w:lang w:val="en-US"/>
        </w:rPr>
        <w:t xml:space="preserve">, H. </w:t>
      </w:r>
      <w:proofErr w:type="spellStart"/>
      <w:r w:rsidR="001B014F" w:rsidRPr="00903E8C">
        <w:rPr>
          <w:bCs/>
          <w:sz w:val="15"/>
          <w:lang w:val="en-US"/>
        </w:rPr>
        <w:t>Sajiki</w:t>
      </w:r>
      <w:proofErr w:type="spellEnd"/>
      <w:r w:rsidR="001B014F" w:rsidRPr="00903E8C">
        <w:rPr>
          <w:bCs/>
          <w:sz w:val="15"/>
          <w:lang w:val="en-US"/>
        </w:rPr>
        <w:t xml:space="preserve">, </w:t>
      </w:r>
      <w:r w:rsidR="001B014F" w:rsidRPr="00903E8C">
        <w:rPr>
          <w:bCs/>
          <w:i/>
          <w:sz w:val="15"/>
          <w:lang w:val="en-US"/>
        </w:rPr>
        <w:t xml:space="preserve">Adv. </w:t>
      </w:r>
      <w:proofErr w:type="spellStart"/>
      <w:r w:rsidR="001B014F" w:rsidRPr="00903E8C">
        <w:rPr>
          <w:bCs/>
          <w:i/>
          <w:sz w:val="15"/>
          <w:lang w:val="fr-CH"/>
        </w:rPr>
        <w:t>Synth</w:t>
      </w:r>
      <w:proofErr w:type="spellEnd"/>
      <w:r w:rsidR="001B014F" w:rsidRPr="00903E8C">
        <w:rPr>
          <w:bCs/>
          <w:i/>
          <w:sz w:val="15"/>
          <w:lang w:val="fr-CH"/>
        </w:rPr>
        <w:t xml:space="preserve">. </w:t>
      </w:r>
      <w:proofErr w:type="spellStart"/>
      <w:r w:rsidR="001B014F" w:rsidRPr="00903E8C">
        <w:rPr>
          <w:bCs/>
          <w:i/>
          <w:sz w:val="15"/>
          <w:lang w:val="fr-CH"/>
        </w:rPr>
        <w:t>Catal</w:t>
      </w:r>
      <w:proofErr w:type="spellEnd"/>
      <w:r w:rsidR="001B014F" w:rsidRPr="00903E8C">
        <w:rPr>
          <w:bCs/>
          <w:i/>
          <w:sz w:val="15"/>
          <w:lang w:val="fr-CH"/>
        </w:rPr>
        <w:t xml:space="preserve">. </w:t>
      </w:r>
      <w:r w:rsidR="001B014F" w:rsidRPr="00903E8C">
        <w:rPr>
          <w:b/>
          <w:bCs/>
          <w:sz w:val="15"/>
          <w:lang w:val="fr-CH"/>
        </w:rPr>
        <w:t>2012</w:t>
      </w:r>
      <w:r w:rsidR="001B014F" w:rsidRPr="00903E8C">
        <w:rPr>
          <w:bCs/>
          <w:sz w:val="15"/>
          <w:lang w:val="fr-CH"/>
        </w:rPr>
        <w:t xml:space="preserve">, </w:t>
      </w:r>
      <w:r w:rsidR="001B014F" w:rsidRPr="00903E8C">
        <w:rPr>
          <w:bCs/>
          <w:i/>
          <w:sz w:val="15"/>
          <w:lang w:val="fr-CH"/>
        </w:rPr>
        <w:t>354</w:t>
      </w:r>
      <w:r w:rsidR="0054060A" w:rsidRPr="00903E8C">
        <w:rPr>
          <w:bCs/>
          <w:sz w:val="15"/>
          <w:lang w:val="fr-CH"/>
        </w:rPr>
        <w:t>, 1264-</w:t>
      </w:r>
      <w:proofErr w:type="gramStart"/>
      <w:r w:rsidR="0054060A" w:rsidRPr="00903E8C">
        <w:rPr>
          <w:bCs/>
          <w:sz w:val="15"/>
          <w:lang w:val="fr-CH"/>
        </w:rPr>
        <w:t>1268;</w:t>
      </w:r>
      <w:proofErr w:type="gramEnd"/>
      <w:r w:rsidR="0054060A" w:rsidRPr="00903E8C">
        <w:rPr>
          <w:bCs/>
          <w:sz w:val="15"/>
          <w:lang w:val="fr-CH"/>
        </w:rPr>
        <w:t xml:space="preserve"> e) K. R. Campos, D. Cai, M. </w:t>
      </w:r>
      <w:proofErr w:type="spellStart"/>
      <w:r w:rsidR="0054060A" w:rsidRPr="00903E8C">
        <w:rPr>
          <w:bCs/>
          <w:sz w:val="15"/>
          <w:lang w:val="fr-CH"/>
        </w:rPr>
        <w:t>Journet</w:t>
      </w:r>
      <w:proofErr w:type="spellEnd"/>
      <w:r w:rsidR="0054060A" w:rsidRPr="00903E8C">
        <w:rPr>
          <w:bCs/>
          <w:sz w:val="15"/>
          <w:lang w:val="fr-CH"/>
        </w:rPr>
        <w:t xml:space="preserve">, J. J. </w:t>
      </w:r>
      <w:proofErr w:type="spellStart"/>
      <w:r w:rsidR="0054060A" w:rsidRPr="00903E8C">
        <w:rPr>
          <w:bCs/>
          <w:sz w:val="15"/>
          <w:lang w:val="fr-CH"/>
        </w:rPr>
        <w:t>Kowal</w:t>
      </w:r>
      <w:proofErr w:type="spellEnd"/>
      <w:r w:rsidR="0054060A" w:rsidRPr="00903E8C">
        <w:rPr>
          <w:bCs/>
          <w:sz w:val="15"/>
          <w:lang w:val="fr-CH"/>
        </w:rPr>
        <w:t xml:space="preserve">, R. D. Larsen, P. J. </w:t>
      </w:r>
      <w:proofErr w:type="spellStart"/>
      <w:r w:rsidR="0054060A" w:rsidRPr="00903E8C">
        <w:rPr>
          <w:bCs/>
          <w:sz w:val="15"/>
          <w:lang w:val="fr-CH"/>
        </w:rPr>
        <w:t>Reider</w:t>
      </w:r>
      <w:proofErr w:type="spellEnd"/>
      <w:r w:rsidR="0054060A" w:rsidRPr="00903E8C">
        <w:rPr>
          <w:bCs/>
          <w:sz w:val="15"/>
          <w:lang w:val="fr-CH"/>
        </w:rPr>
        <w:t xml:space="preserve">, </w:t>
      </w:r>
      <w:r w:rsidR="0054060A" w:rsidRPr="00903E8C">
        <w:rPr>
          <w:bCs/>
          <w:i/>
          <w:sz w:val="15"/>
          <w:lang w:val="fr-CH"/>
        </w:rPr>
        <w:t xml:space="preserve">J. </w:t>
      </w:r>
      <w:proofErr w:type="spellStart"/>
      <w:r w:rsidR="0054060A" w:rsidRPr="00903E8C">
        <w:rPr>
          <w:bCs/>
          <w:i/>
          <w:sz w:val="15"/>
          <w:lang w:val="fr-CH"/>
        </w:rPr>
        <w:t>Org</w:t>
      </w:r>
      <w:proofErr w:type="spellEnd"/>
      <w:r w:rsidR="0054060A" w:rsidRPr="00903E8C">
        <w:rPr>
          <w:bCs/>
          <w:i/>
          <w:sz w:val="15"/>
          <w:lang w:val="fr-CH"/>
        </w:rPr>
        <w:t xml:space="preserve">. </w:t>
      </w:r>
      <w:proofErr w:type="spellStart"/>
      <w:r w:rsidR="0054060A" w:rsidRPr="00903E8C">
        <w:rPr>
          <w:bCs/>
          <w:i/>
          <w:sz w:val="15"/>
          <w:lang w:val="fr-CH"/>
        </w:rPr>
        <w:t>Chem</w:t>
      </w:r>
      <w:proofErr w:type="spellEnd"/>
      <w:r w:rsidR="0054060A" w:rsidRPr="00903E8C">
        <w:rPr>
          <w:bCs/>
          <w:i/>
          <w:sz w:val="15"/>
          <w:lang w:val="fr-CH"/>
        </w:rPr>
        <w:t xml:space="preserve">. </w:t>
      </w:r>
      <w:r w:rsidR="0054060A" w:rsidRPr="00903E8C">
        <w:rPr>
          <w:b/>
          <w:bCs/>
          <w:sz w:val="15"/>
          <w:lang w:val="fr-CH"/>
        </w:rPr>
        <w:t>2001</w:t>
      </w:r>
      <w:r w:rsidR="0054060A" w:rsidRPr="00903E8C">
        <w:rPr>
          <w:bCs/>
          <w:sz w:val="15"/>
          <w:lang w:val="fr-CH"/>
        </w:rPr>
        <w:t xml:space="preserve">, </w:t>
      </w:r>
      <w:r w:rsidR="0054060A" w:rsidRPr="00903E8C">
        <w:rPr>
          <w:bCs/>
          <w:i/>
          <w:sz w:val="15"/>
          <w:lang w:val="fr-CH"/>
        </w:rPr>
        <w:t>66</w:t>
      </w:r>
      <w:r w:rsidR="0054060A" w:rsidRPr="00903E8C">
        <w:rPr>
          <w:bCs/>
          <w:sz w:val="15"/>
          <w:lang w:val="fr-CH"/>
        </w:rPr>
        <w:t>, 3634-3635.</w:t>
      </w:r>
    </w:p>
    <w:p w14:paraId="2FC47D8E" w14:textId="77777777" w:rsidR="001B014F" w:rsidRPr="00903E8C" w:rsidRDefault="001B014F" w:rsidP="0088175B">
      <w:pPr>
        <w:pStyle w:val="References"/>
        <w:ind w:left="0" w:firstLine="0"/>
        <w:rPr>
          <w:rFonts w:eastAsia="宋体"/>
          <w:sz w:val="15"/>
          <w:lang w:val="fr-CH" w:eastAsia="zh-CN"/>
        </w:rPr>
      </w:pPr>
    </w:p>
    <w:p w14:paraId="005528F1" w14:textId="44D6D451" w:rsidR="00773C4B" w:rsidRPr="00903E8C" w:rsidRDefault="00773C4B" w:rsidP="00773C4B">
      <w:pPr>
        <w:rPr>
          <w:rFonts w:ascii="Arial" w:hAnsi="Arial"/>
          <w:sz w:val="15"/>
          <w:szCs w:val="14"/>
          <w:lang w:val="fr-CH"/>
        </w:rPr>
        <w:sectPr w:rsidR="00773C4B" w:rsidRPr="00903E8C" w:rsidSect="000D37AC">
          <w:type w:val="continuous"/>
          <w:pgSz w:w="11906" w:h="16838" w:code="9"/>
          <w:pgMar w:top="1673" w:right="936" w:bottom="1134" w:left="936" w:header="709" w:footer="709" w:gutter="0"/>
          <w:cols w:num="2" w:space="284"/>
          <w:docGrid w:linePitch="360"/>
        </w:sectPr>
      </w:pPr>
    </w:p>
    <w:p w14:paraId="3550C66A" w14:textId="1258C898" w:rsidR="00773C4B" w:rsidRPr="00903E8C" w:rsidRDefault="00773C4B" w:rsidP="00773C4B">
      <w:pPr>
        <w:rPr>
          <w:bCs/>
          <w:lang w:val="fr-CH"/>
        </w:rPr>
        <w:sectPr w:rsidR="00773C4B" w:rsidRPr="00903E8C" w:rsidSect="000D37AC">
          <w:type w:val="continuous"/>
          <w:pgSz w:w="11906" w:h="16838" w:code="9"/>
          <w:pgMar w:top="1134" w:right="936" w:bottom="1134" w:left="936" w:header="1021" w:footer="0" w:gutter="0"/>
          <w:cols w:num="2" w:space="284"/>
          <w:docGrid w:linePitch="360"/>
        </w:sectPr>
      </w:pPr>
    </w:p>
    <w:tbl>
      <w:tblPr>
        <w:tblW w:w="10093" w:type="dxa"/>
        <w:tblLook w:val="01E0" w:firstRow="1" w:lastRow="1" w:firstColumn="1" w:lastColumn="1" w:noHBand="0" w:noVBand="0"/>
      </w:tblPr>
      <w:tblGrid>
        <w:gridCol w:w="6520"/>
        <w:gridCol w:w="284"/>
        <w:gridCol w:w="3289"/>
      </w:tblGrid>
      <w:tr w:rsidR="00903E8C" w:rsidRPr="00903E8C" w14:paraId="6F7C5BFA" w14:textId="77777777" w:rsidTr="00183B5F">
        <w:trPr>
          <w:trHeight w:hRule="exact" w:val="340"/>
        </w:trPr>
        <w:tc>
          <w:tcPr>
            <w:tcW w:w="10093" w:type="dxa"/>
            <w:gridSpan w:val="3"/>
            <w:tcBorders>
              <w:bottom w:val="single" w:sz="36" w:space="0" w:color="BFBFBF"/>
            </w:tcBorders>
            <w:shd w:val="clear" w:color="auto" w:fill="auto"/>
          </w:tcPr>
          <w:p w14:paraId="76D89FEE" w14:textId="77777777" w:rsidR="00E82F0B" w:rsidRPr="00903E8C" w:rsidRDefault="00E82F0B" w:rsidP="00183B5F">
            <w:pPr>
              <w:pStyle w:val="ColumnTitleTOC"/>
              <w:rPr>
                <w:color w:val="auto"/>
              </w:rPr>
            </w:pPr>
            <w:r w:rsidRPr="00903E8C">
              <w:rPr>
                <w:color w:val="auto"/>
              </w:rPr>
              <w:lastRenderedPageBreak/>
              <w:t>COMMUNICATION</w:t>
            </w:r>
          </w:p>
        </w:tc>
      </w:tr>
      <w:tr w:rsidR="00903E8C" w:rsidRPr="00F433E3" w14:paraId="296853C7" w14:textId="77777777" w:rsidTr="00183B5F">
        <w:trPr>
          <w:trHeight w:val="340"/>
        </w:trPr>
        <w:tc>
          <w:tcPr>
            <w:tcW w:w="6520" w:type="dxa"/>
            <w:vMerge w:val="restart"/>
            <w:tcBorders>
              <w:top w:val="single" w:sz="36" w:space="0" w:color="BFBFBF"/>
            </w:tcBorders>
            <w:shd w:val="clear" w:color="auto" w:fill="auto"/>
          </w:tcPr>
          <w:p w14:paraId="7349CD1C" w14:textId="03779D6D" w:rsidR="00E82F0B" w:rsidRPr="00903E8C" w:rsidRDefault="008A22EE" w:rsidP="003D0EBE">
            <w:pPr>
              <w:pStyle w:val="TableOfContentText"/>
              <w:spacing w:before="1680"/>
              <w:jc w:val="both"/>
              <w:rPr>
                <w:color w:val="auto"/>
              </w:rPr>
            </w:pPr>
            <w:r w:rsidRPr="00903E8C">
              <w:rPr>
                <w:noProof/>
                <w:color w:val="auto"/>
                <w:lang w:val="fr-CH" w:eastAsia="zh-CN"/>
              </w:rPr>
              <w:drawing>
                <wp:anchor distT="0" distB="0" distL="114300" distR="114300" simplePos="0" relativeHeight="251658752" behindDoc="0" locked="0" layoutInCell="1" allowOverlap="1" wp14:anchorId="7A368209" wp14:editId="74D104CF">
                  <wp:simplePos x="0" y="0"/>
                  <wp:positionH relativeFrom="column">
                    <wp:posOffset>263525</wp:posOffset>
                  </wp:positionH>
                  <wp:positionV relativeFrom="paragraph">
                    <wp:posOffset>72229</wp:posOffset>
                  </wp:positionV>
                  <wp:extent cx="3551477" cy="820800"/>
                  <wp:effectExtent l="0" t="0" r="0" b="0"/>
                  <wp:wrapNone/>
                  <wp:docPr id="1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3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31" r="630" b="3335"/>
                          <a:stretch/>
                        </pic:blipFill>
                        <pic:spPr>
                          <a:xfrm>
                            <a:off x="0" y="0"/>
                            <a:ext cx="3551477" cy="820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07FA3" w:rsidRPr="00903E8C">
              <w:rPr>
                <w:noProof/>
                <w:color w:val="auto"/>
                <w:lang w:val="fr-CH" w:eastAsia="zh-CN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41E9B3C6" wp14:editId="11B2780E">
                      <wp:simplePos x="0" y="0"/>
                      <wp:positionH relativeFrom="column">
                        <wp:posOffset>-73660</wp:posOffset>
                      </wp:positionH>
                      <wp:positionV relativeFrom="paragraph">
                        <wp:posOffset>73025</wp:posOffset>
                      </wp:positionV>
                      <wp:extent cx="4140200" cy="808990"/>
                      <wp:effectExtent l="0" t="0" r="0" b="3810"/>
                      <wp:wrapNone/>
                      <wp:docPr id="8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140200" cy="8089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EAEAEA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0FF91A1" w14:textId="77777777" w:rsidR="00D225AE" w:rsidRPr="006F5ABC" w:rsidRDefault="00D225AE" w:rsidP="00E82F0B">
                                  <w:pPr>
                                    <w:spacing w:before="360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E9B3C6" id="Rectangle 6" o:spid="_x0000_s1027" style="position:absolute;left:0;text-align:left;margin-left:-5.8pt;margin-top:5.75pt;width:326pt;height:63.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" fillcolor="#eaeaea" stroked="f">
                      <v:textbox>
                        <w:txbxContent>
                          <w:p w14:paraId="30FF91A1" w14:textId="77777777" w:rsidR="00D225AE" w:rsidRPr="006F5ABC" w:rsidRDefault="00D225AE" w:rsidP="00E82F0B">
                            <w:pPr>
                              <w:spacing w:before="360"/>
                              <w:jc w:val="center"/>
                              <w:rPr>
                                <w:sz w:val="18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591C8A" w:rsidRPr="00903E8C">
              <w:rPr>
                <w:color w:val="auto"/>
              </w:rPr>
              <w:t>A novel Co</w:t>
            </w:r>
            <w:r w:rsidR="00591C8A" w:rsidRPr="00903E8C">
              <w:rPr>
                <w:color w:val="auto"/>
                <w:vertAlign w:val="subscript"/>
              </w:rPr>
              <w:t>2</w:t>
            </w:r>
            <w:r w:rsidR="00591C8A" w:rsidRPr="00903E8C">
              <w:rPr>
                <w:color w:val="auto"/>
              </w:rPr>
              <w:t>P@CN</w:t>
            </w:r>
            <w:r w:rsidR="00591C8A" w:rsidRPr="00903E8C">
              <w:rPr>
                <w:color w:val="auto"/>
                <w:vertAlign w:val="subscript"/>
              </w:rPr>
              <w:t>x</w:t>
            </w:r>
            <w:r w:rsidR="00591C8A" w:rsidRPr="00903E8C">
              <w:rPr>
                <w:color w:val="auto"/>
              </w:rPr>
              <w:t xml:space="preserve"> composite can be easily prepared using red-phosphorous infused </w:t>
            </w:r>
            <w:r w:rsidR="001718BD" w:rsidRPr="00903E8C">
              <w:rPr>
                <w:color w:val="auto"/>
              </w:rPr>
              <w:t xml:space="preserve">ZIF-67 </w:t>
            </w:r>
            <w:proofErr w:type="spellStart"/>
            <w:r w:rsidR="001718BD" w:rsidRPr="00903E8C">
              <w:rPr>
                <w:color w:val="auto"/>
              </w:rPr>
              <w:t>nanocubes</w:t>
            </w:r>
            <w:proofErr w:type="spellEnd"/>
            <w:r w:rsidR="001718BD" w:rsidRPr="00903E8C">
              <w:rPr>
                <w:color w:val="auto"/>
              </w:rPr>
              <w:t xml:space="preserve"> as precursor</w:t>
            </w:r>
            <w:r w:rsidR="00B81BBE" w:rsidRPr="00903E8C">
              <w:rPr>
                <w:color w:val="auto"/>
              </w:rPr>
              <w:t>s</w:t>
            </w:r>
            <w:r w:rsidR="00591C8A" w:rsidRPr="00903E8C">
              <w:rPr>
                <w:color w:val="auto"/>
              </w:rPr>
              <w:t>.</w:t>
            </w:r>
            <w:r w:rsidRPr="00903E8C">
              <w:rPr>
                <w:color w:val="auto"/>
              </w:rPr>
              <w:t xml:space="preserve"> </w:t>
            </w:r>
            <w:r w:rsidR="001718BD" w:rsidRPr="00903E8C">
              <w:rPr>
                <w:color w:val="auto"/>
              </w:rPr>
              <w:t>F</w:t>
            </w:r>
            <w:r w:rsidR="00591C8A" w:rsidRPr="00903E8C">
              <w:rPr>
                <w:color w:val="auto"/>
              </w:rPr>
              <w:t xml:space="preserve">or the first time, the newly formed cobalt phosphide composite is </w:t>
            </w:r>
            <w:r w:rsidR="004873BA" w:rsidRPr="00903E8C">
              <w:rPr>
                <w:color w:val="auto"/>
              </w:rPr>
              <w:t xml:space="preserve">shown </w:t>
            </w:r>
            <w:r w:rsidR="00591C8A" w:rsidRPr="00903E8C">
              <w:rPr>
                <w:color w:val="auto"/>
              </w:rPr>
              <w:t xml:space="preserve">to have excellent activity, selectivity, stability, and </w:t>
            </w:r>
            <w:r w:rsidR="00B335DA" w:rsidRPr="00903E8C">
              <w:rPr>
                <w:color w:val="auto"/>
              </w:rPr>
              <w:t>re</w:t>
            </w:r>
            <w:r w:rsidR="00591C8A" w:rsidRPr="00903E8C">
              <w:rPr>
                <w:color w:val="auto"/>
              </w:rPr>
              <w:t>cyclability for the thermally driven hydrogenation of a va</w:t>
            </w:r>
            <w:r w:rsidR="003D0EBE" w:rsidRPr="00903E8C">
              <w:rPr>
                <w:color w:val="auto"/>
              </w:rPr>
              <w:t xml:space="preserve">riety of </w:t>
            </w:r>
            <w:proofErr w:type="spellStart"/>
            <w:r w:rsidR="003D0EBE" w:rsidRPr="00903E8C">
              <w:rPr>
                <w:color w:val="auto"/>
              </w:rPr>
              <w:t>nitroarenes</w:t>
            </w:r>
            <w:proofErr w:type="spellEnd"/>
            <w:r w:rsidR="003D0EBE" w:rsidRPr="00903E8C">
              <w:rPr>
                <w:color w:val="auto"/>
              </w:rPr>
              <w:t xml:space="preserve"> to aniline</w:t>
            </w:r>
            <w:r w:rsidR="00591C8A" w:rsidRPr="00903E8C">
              <w:rPr>
                <w:color w:val="auto"/>
              </w:rPr>
              <w:t>s.</w:t>
            </w:r>
          </w:p>
        </w:tc>
        <w:tc>
          <w:tcPr>
            <w:tcW w:w="284" w:type="dxa"/>
            <w:tcBorders>
              <w:top w:val="single" w:sz="36" w:space="0" w:color="BFBFBF"/>
            </w:tcBorders>
            <w:shd w:val="clear" w:color="auto" w:fill="auto"/>
          </w:tcPr>
          <w:p w14:paraId="714EB38A" w14:textId="77777777" w:rsidR="00E82F0B" w:rsidRPr="00903E8C" w:rsidRDefault="00E82F0B" w:rsidP="00183B5F">
            <w:pPr>
              <w:rPr>
                <w:lang w:val="en-GB"/>
              </w:rPr>
            </w:pPr>
          </w:p>
        </w:tc>
        <w:tc>
          <w:tcPr>
            <w:tcW w:w="3289" w:type="dxa"/>
            <w:vMerge w:val="restart"/>
            <w:tcBorders>
              <w:top w:val="single" w:sz="36" w:space="0" w:color="BFBFBF"/>
            </w:tcBorders>
            <w:shd w:val="clear" w:color="auto" w:fill="auto"/>
          </w:tcPr>
          <w:p w14:paraId="734AA573" w14:textId="4D43AA7A" w:rsidR="00E82F0B" w:rsidRPr="00903E8C" w:rsidRDefault="00C92DC8" w:rsidP="00183B5F">
            <w:pPr>
              <w:pStyle w:val="AuthorsTOC"/>
            </w:pPr>
            <w:r w:rsidRPr="00903E8C">
              <w:t>S</w:t>
            </w:r>
            <w:proofErr w:type="spellStart"/>
            <w:r w:rsidRPr="00903E8C">
              <w:rPr>
                <w:rFonts w:hint="eastAsia"/>
                <w:lang w:val="en-US"/>
              </w:rPr>
              <w:t>huliang</w:t>
            </w:r>
            <w:proofErr w:type="spellEnd"/>
            <w:r w:rsidRPr="00903E8C">
              <w:rPr>
                <w:rFonts w:hint="eastAsia"/>
                <w:lang w:val="en-US"/>
              </w:rPr>
              <w:t xml:space="preserve"> Yang</w:t>
            </w:r>
            <w:r w:rsidRPr="00903E8C">
              <w:rPr>
                <w:lang w:val="en-US"/>
              </w:rPr>
              <w:t>,</w:t>
            </w:r>
            <w:r w:rsidRPr="00903E8C">
              <w:rPr>
                <w:rFonts w:hint="eastAsia"/>
                <w:lang w:val="en-US"/>
              </w:rPr>
              <w:t xml:space="preserve"> </w:t>
            </w:r>
            <w:r w:rsidRPr="00903E8C">
              <w:rPr>
                <w:lang w:val="en-US"/>
              </w:rPr>
              <w:t>Li Peng,</w:t>
            </w:r>
            <w:r w:rsidRPr="00903E8C">
              <w:rPr>
                <w:rFonts w:hint="eastAsia"/>
                <w:lang w:val="en-US"/>
              </w:rPr>
              <w:t xml:space="preserve"> </w:t>
            </w:r>
            <w:proofErr w:type="spellStart"/>
            <w:r w:rsidRPr="00903E8C">
              <w:rPr>
                <w:lang w:val="en-US"/>
              </w:rPr>
              <w:t>Emad</w:t>
            </w:r>
            <w:proofErr w:type="spellEnd"/>
            <w:r w:rsidRPr="00903E8C">
              <w:rPr>
                <w:lang w:val="en-US"/>
              </w:rPr>
              <w:t xml:space="preserve"> </w:t>
            </w:r>
            <w:proofErr w:type="spellStart"/>
            <w:r w:rsidRPr="00903E8C">
              <w:rPr>
                <w:lang w:val="en-US"/>
              </w:rPr>
              <w:t>Ove</w:t>
            </w:r>
            <w:r w:rsidR="00B820DF" w:rsidRPr="00903E8C">
              <w:rPr>
                <w:lang w:val="en-US"/>
              </w:rPr>
              <w:t>i</w:t>
            </w:r>
            <w:r w:rsidRPr="00903E8C">
              <w:rPr>
                <w:lang w:val="en-US"/>
              </w:rPr>
              <w:t>s</w:t>
            </w:r>
            <w:r w:rsidRPr="00903E8C">
              <w:rPr>
                <w:rFonts w:hint="eastAsia"/>
                <w:lang w:val="en-US"/>
              </w:rPr>
              <w:t>i</w:t>
            </w:r>
            <w:proofErr w:type="spellEnd"/>
            <w:r w:rsidRPr="00903E8C">
              <w:rPr>
                <w:rFonts w:hint="eastAsia"/>
                <w:lang w:val="en-US"/>
              </w:rPr>
              <w:t xml:space="preserve">, </w:t>
            </w:r>
            <w:proofErr w:type="spellStart"/>
            <w:r w:rsidRPr="00903E8C">
              <w:rPr>
                <w:lang w:val="en-US"/>
              </w:rPr>
              <w:t>Safak</w:t>
            </w:r>
            <w:proofErr w:type="spellEnd"/>
            <w:r w:rsidRPr="00903E8C">
              <w:rPr>
                <w:lang w:val="en-US"/>
              </w:rPr>
              <w:t xml:space="preserve"> </w:t>
            </w:r>
            <w:proofErr w:type="spellStart"/>
            <w:r w:rsidRPr="00903E8C">
              <w:rPr>
                <w:lang w:val="en-US"/>
              </w:rPr>
              <w:t>Bulut</w:t>
            </w:r>
            <w:proofErr w:type="spellEnd"/>
            <w:r w:rsidRPr="00903E8C">
              <w:rPr>
                <w:lang w:val="en-US"/>
              </w:rPr>
              <w:t>,</w:t>
            </w:r>
            <w:r w:rsidRPr="00903E8C">
              <w:rPr>
                <w:rFonts w:hint="eastAsia"/>
                <w:lang w:val="en-US"/>
              </w:rPr>
              <w:t xml:space="preserve"> </w:t>
            </w:r>
            <w:r w:rsidRPr="00903E8C">
              <w:rPr>
                <w:lang w:val="en-US"/>
              </w:rPr>
              <w:t xml:space="preserve">Daniel T. Sun, </w:t>
            </w:r>
            <w:proofErr w:type="spellStart"/>
            <w:r w:rsidRPr="00903E8C">
              <w:rPr>
                <w:lang w:val="en-US"/>
              </w:rPr>
              <w:t>Mehrdad</w:t>
            </w:r>
            <w:proofErr w:type="spellEnd"/>
            <w:r w:rsidRPr="00903E8C">
              <w:rPr>
                <w:lang w:val="en-US"/>
              </w:rPr>
              <w:t xml:space="preserve"> </w:t>
            </w:r>
            <w:proofErr w:type="spellStart"/>
            <w:r w:rsidRPr="00903E8C">
              <w:rPr>
                <w:lang w:val="en-US"/>
              </w:rPr>
              <w:t>Asgari</w:t>
            </w:r>
            <w:proofErr w:type="spellEnd"/>
            <w:r w:rsidRPr="00903E8C">
              <w:rPr>
                <w:lang w:val="en-US"/>
              </w:rPr>
              <w:t xml:space="preserve">, Olga </w:t>
            </w:r>
            <w:proofErr w:type="spellStart"/>
            <w:r w:rsidRPr="00903E8C">
              <w:rPr>
                <w:lang w:val="en-US"/>
              </w:rPr>
              <w:t>Trukhina</w:t>
            </w:r>
            <w:proofErr w:type="spellEnd"/>
            <w:r w:rsidRPr="00903E8C">
              <w:rPr>
                <w:lang w:val="en-US"/>
              </w:rPr>
              <w:t>,</w:t>
            </w:r>
            <w:r w:rsidRPr="00903E8C">
              <w:rPr>
                <w:vertAlign w:val="superscript"/>
                <w:lang w:val="en-US"/>
              </w:rPr>
              <w:t xml:space="preserve"> </w:t>
            </w:r>
            <w:r w:rsidRPr="00903E8C">
              <w:rPr>
                <w:rFonts w:hint="eastAsia"/>
                <w:lang w:val="en-US"/>
              </w:rPr>
              <w:t xml:space="preserve">and </w:t>
            </w:r>
            <w:r w:rsidRPr="00903E8C">
              <w:rPr>
                <w:lang w:val="en-US"/>
              </w:rPr>
              <w:t>Wendy L. Queen*</w:t>
            </w:r>
          </w:p>
          <w:p w14:paraId="11BA1169" w14:textId="77777777" w:rsidR="00E82F0B" w:rsidRPr="00903E8C" w:rsidRDefault="00E82F0B" w:rsidP="00183B5F">
            <w:pPr>
              <w:pStyle w:val="PageNumbers"/>
              <w:rPr>
                <w:lang w:val="en-GB"/>
              </w:rPr>
            </w:pPr>
            <w:r w:rsidRPr="00903E8C">
              <w:rPr>
                <w:lang w:val="en-GB"/>
              </w:rPr>
              <w:t>Page No. – Page No.</w:t>
            </w:r>
          </w:p>
          <w:p w14:paraId="2A3A9A86" w14:textId="5219E5B2" w:rsidR="00E82F0B" w:rsidRPr="00903E8C" w:rsidRDefault="00C92DC8">
            <w:pPr>
              <w:pStyle w:val="TitleTOC"/>
              <w:framePr w:hSpace="141" w:wrap="around" w:vAnchor="page" w:hAnchor="margin" w:y="1504"/>
            </w:pPr>
            <w:r w:rsidRPr="00903E8C">
              <w:rPr>
                <w:bCs/>
                <w:iCs/>
                <w:lang w:val="en-US"/>
              </w:rPr>
              <w:t xml:space="preserve">MOF-derived cobalt phosphide/carbon </w:t>
            </w:r>
            <w:proofErr w:type="spellStart"/>
            <w:r w:rsidRPr="00903E8C">
              <w:rPr>
                <w:bCs/>
                <w:iCs/>
                <w:lang w:val="en-US"/>
              </w:rPr>
              <w:t>nanocubes</w:t>
            </w:r>
            <w:proofErr w:type="spellEnd"/>
            <w:r w:rsidRPr="00903E8C">
              <w:rPr>
                <w:bCs/>
                <w:iCs/>
                <w:lang w:val="en-US"/>
              </w:rPr>
              <w:t xml:space="preserve"> for selective hydrogenation of </w:t>
            </w:r>
            <w:proofErr w:type="spellStart"/>
            <w:r w:rsidRPr="00903E8C">
              <w:rPr>
                <w:bCs/>
                <w:iCs/>
                <w:lang w:val="en-US"/>
              </w:rPr>
              <w:t>nitroarenes</w:t>
            </w:r>
            <w:proofErr w:type="spellEnd"/>
            <w:r w:rsidRPr="00903E8C">
              <w:rPr>
                <w:bCs/>
                <w:iCs/>
                <w:lang w:val="en-US"/>
              </w:rPr>
              <w:t xml:space="preserve"> to aniline</w:t>
            </w:r>
            <w:r w:rsidR="001718BD" w:rsidRPr="00903E8C">
              <w:rPr>
                <w:bCs/>
                <w:iCs/>
                <w:lang w:val="en-US"/>
              </w:rPr>
              <w:t>s</w:t>
            </w:r>
          </w:p>
          <w:p w14:paraId="2546D50E" w14:textId="77777777" w:rsidR="00E82F0B" w:rsidRPr="00903E8C" w:rsidRDefault="00E82F0B" w:rsidP="00183B5F">
            <w:pPr>
              <w:framePr w:hSpace="141" w:wrap="around" w:vAnchor="page" w:hAnchor="margin" w:y="1504"/>
              <w:rPr>
                <w:lang w:val="en-GB"/>
              </w:rPr>
            </w:pPr>
          </w:p>
        </w:tc>
      </w:tr>
      <w:tr w:rsidR="00903E8C" w:rsidRPr="00F433E3" w14:paraId="07237F74" w14:textId="77777777" w:rsidTr="00183B5F">
        <w:trPr>
          <w:trHeight w:hRule="exact" w:val="2722"/>
        </w:trPr>
        <w:tc>
          <w:tcPr>
            <w:tcW w:w="6520" w:type="dxa"/>
            <w:vMerge/>
            <w:shd w:val="clear" w:color="auto" w:fill="auto"/>
          </w:tcPr>
          <w:p w14:paraId="2262BD08" w14:textId="77777777" w:rsidR="00E82F0B" w:rsidRPr="00903E8C" w:rsidRDefault="00E82F0B" w:rsidP="00183B5F">
            <w:pPr>
              <w:rPr>
                <w:lang w:val="en-GB"/>
              </w:rPr>
            </w:pPr>
          </w:p>
        </w:tc>
        <w:tc>
          <w:tcPr>
            <w:tcW w:w="284" w:type="dxa"/>
            <w:shd w:val="clear" w:color="auto" w:fill="auto"/>
          </w:tcPr>
          <w:p w14:paraId="40FA972D" w14:textId="77777777" w:rsidR="00E82F0B" w:rsidRPr="00903E8C" w:rsidRDefault="00E82F0B" w:rsidP="00183B5F">
            <w:pPr>
              <w:rPr>
                <w:lang w:val="en-GB"/>
              </w:rPr>
            </w:pPr>
          </w:p>
        </w:tc>
        <w:tc>
          <w:tcPr>
            <w:tcW w:w="3289" w:type="dxa"/>
            <w:vMerge/>
            <w:shd w:val="clear" w:color="auto" w:fill="auto"/>
          </w:tcPr>
          <w:p w14:paraId="688666D2" w14:textId="77777777" w:rsidR="00E82F0B" w:rsidRPr="00903E8C" w:rsidRDefault="00E82F0B" w:rsidP="00183B5F">
            <w:pPr>
              <w:rPr>
                <w:lang w:val="en-GB"/>
              </w:rPr>
            </w:pPr>
          </w:p>
        </w:tc>
      </w:tr>
    </w:tbl>
    <w:p w14:paraId="7B2B4A14" w14:textId="57B7BE4B" w:rsidR="00BA43CA" w:rsidRPr="00903E8C" w:rsidRDefault="00BA43CA" w:rsidP="00BA43CA">
      <w:pPr>
        <w:rPr>
          <w:lang w:val="en-GB" w:eastAsia="zh-CN"/>
        </w:rPr>
      </w:pPr>
    </w:p>
    <w:sectPr w:rsidR="00BA43CA" w:rsidRPr="00903E8C" w:rsidSect="000D37AC">
      <w:pgSz w:w="11906" w:h="16838" w:code="9"/>
      <w:pgMar w:top="1134" w:right="936" w:bottom="1134" w:left="936" w:header="1021" w:footer="0" w:gutter="0"/>
      <w:cols w:space="28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A83BC5" w14:textId="77777777" w:rsidR="0011701D" w:rsidRDefault="0011701D">
      <w:r>
        <w:separator/>
      </w:r>
    </w:p>
  </w:endnote>
  <w:endnote w:type="continuationSeparator" w:id="0">
    <w:p w14:paraId="06F8352E" w14:textId="77777777" w:rsidR="0011701D" w:rsidRDefault="00117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3C28E8" w14:textId="77777777" w:rsidR="00D225AE" w:rsidRDefault="00D225AE" w:rsidP="000C4579">
    <w:pPr>
      <w:pStyle w:val="Footer"/>
      <w:pBdr>
        <w:top w:val="single" w:sz="18" w:space="1" w:color="C0C0C0"/>
      </w:pBdr>
    </w:pPr>
  </w:p>
  <w:p w14:paraId="02FA0CF3" w14:textId="77777777" w:rsidR="00D225AE" w:rsidRDefault="00D225AE" w:rsidP="000C4579">
    <w:pPr>
      <w:pStyle w:val="Footer"/>
    </w:pPr>
  </w:p>
  <w:p w14:paraId="4DCF7063" w14:textId="77777777" w:rsidR="00D225AE" w:rsidRDefault="00D225AE" w:rsidP="000C4579">
    <w:pPr>
      <w:pStyle w:val="Footer"/>
    </w:pPr>
  </w:p>
  <w:p w14:paraId="2A1762F4" w14:textId="77777777" w:rsidR="00D225AE" w:rsidRPr="00205632" w:rsidRDefault="00D225AE" w:rsidP="000C457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472F6E" w14:textId="77777777" w:rsidR="0011701D" w:rsidRDefault="0011701D">
      <w:r>
        <w:separator/>
      </w:r>
    </w:p>
  </w:footnote>
  <w:footnote w:type="continuationSeparator" w:id="0">
    <w:p w14:paraId="2CB4CA63" w14:textId="77777777" w:rsidR="0011701D" w:rsidRDefault="001170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5F075" w14:textId="77777777" w:rsidR="00D225AE" w:rsidRPr="00C8278A" w:rsidRDefault="0011701D" w:rsidP="00490E63">
    <w:pPr>
      <w:pStyle w:val="Header"/>
      <w:pBdr>
        <w:bottom w:val="single" w:sz="36" w:space="1" w:color="C0C0C0"/>
      </w:pBdr>
      <w:rPr>
        <w:rFonts w:ascii="Arial Narrow" w:hAnsi="Arial Narrow" w:cs="Arial"/>
        <w:b/>
        <w:bCs/>
        <w:color w:val="C0C0C0"/>
        <w:sz w:val="36"/>
        <w:szCs w:val="36"/>
      </w:rPr>
    </w:pPr>
    <w:r>
      <w:rPr>
        <w:rFonts w:ascii="Arial Narrow" w:hAnsi="Arial Narrow" w:cs="Arial"/>
        <w:b/>
        <w:bCs/>
        <w:noProof/>
        <w:color w:val="C0C0C0"/>
        <w:sz w:val="40"/>
        <w:szCs w:val="36"/>
        <w:lang w:eastAsia="zh-CN"/>
      </w:rPr>
      <w:pict w14:anchorId="3F082F1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5" o:spid="_x0000_s2061" type="#_x0000_t75" style="position:absolute;margin-left:0;margin-top:0;width:688.65pt;height:937.8pt;z-index:-251658240;mso-position-horizontal:center;mso-position-horizontal-relative:margin;mso-position-vertical:center;mso-position-vertical-relative:margin" o:allowincell="f">
          <v:imagedata r:id="rId1" o:title="Wiley-VCH_gedreht" gain="19661f" blacklevel="22938f"/>
          <w10:wrap anchorx="margin" anchory="margin"/>
        </v:shape>
      </w:pict>
    </w:r>
    <w:r w:rsidR="00D225AE" w:rsidRPr="00170D39">
      <w:rPr>
        <w:rFonts w:ascii="Arial Narrow" w:hAnsi="Arial Narrow" w:cs="Arial"/>
        <w:b/>
        <w:noProof/>
        <w:color w:val="C0C0C0"/>
        <w:sz w:val="40"/>
        <w:szCs w:val="36"/>
        <w:lang w:val="fr-CH" w:eastAsia="zh-CN"/>
      </w:rPr>
      <w:drawing>
        <wp:inline distT="0" distB="0" distL="0" distR="0" wp14:anchorId="38028621" wp14:editId="53E0697E">
          <wp:extent cx="1463040" cy="365760"/>
          <wp:effectExtent l="0" t="0" r="3810" b="0"/>
          <wp:docPr id="7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3040" cy="365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225AE">
      <w:rPr>
        <w:rFonts w:ascii="Arial Narrow" w:hAnsi="Arial Narrow" w:cs="Arial"/>
        <w:b/>
        <w:bCs/>
        <w:color w:val="C0C0C0"/>
        <w:sz w:val="40"/>
        <w:szCs w:val="36"/>
      </w:rPr>
      <w:tab/>
    </w:r>
    <w:r w:rsidR="00D225AE">
      <w:rPr>
        <w:rFonts w:ascii="Arial Narrow" w:hAnsi="Arial Narrow" w:cs="Arial"/>
        <w:b/>
        <w:bCs/>
        <w:color w:val="C0C0C0"/>
        <w:sz w:val="40"/>
        <w:szCs w:val="36"/>
      </w:rPr>
      <w:tab/>
    </w:r>
    <w:r w:rsidR="00D225AE" w:rsidRPr="00FB4551">
      <w:rPr>
        <w:rFonts w:ascii="Arial" w:hAnsi="Arial" w:cs="Arial"/>
        <w:b/>
        <w:bCs/>
        <w:color w:val="C0C0C0"/>
      </w:rPr>
      <w:t>www.chemsuschem.org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60043" w14:textId="77777777" w:rsidR="00D225AE" w:rsidRPr="00971FC5" w:rsidRDefault="0011701D" w:rsidP="000C4579">
    <w:pPr>
      <w:pStyle w:val="Header"/>
      <w:pBdr>
        <w:bottom w:val="single" w:sz="18" w:space="1" w:color="C0C0C0"/>
      </w:pBdr>
      <w:rPr>
        <w:rFonts w:ascii="Arial Narrow" w:hAnsi="Arial Narrow" w:cs="Arial"/>
        <w:sz w:val="32"/>
        <w:szCs w:val="36"/>
      </w:rPr>
    </w:pPr>
    <w:r>
      <w:rPr>
        <w:noProof/>
        <w:sz w:val="20"/>
        <w:lang w:eastAsia="zh-CN"/>
      </w:rPr>
      <w:pict w14:anchorId="633BE7E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6" o:spid="_x0000_s2062" type="#_x0000_t75" style="position:absolute;margin-left:0;margin-top:0;width:688.65pt;height:937.8pt;z-index:-251657216;mso-position-horizontal:center;mso-position-horizontal-relative:margin;mso-position-vertical:center;mso-position-vertical-relative:margin" o:allowincell="f">
          <v:imagedata r:id="rId1" o:title="Wiley-VCH_gedreht" gain="19661f" blacklevel="22938f"/>
          <w10:wrap anchorx="margin" anchory="margin"/>
        </v:shape>
      </w:pict>
    </w:r>
    <w:r w:rsidR="00D225AE">
      <w:rPr>
        <w:noProof/>
        <w:lang w:val="fr-CH" w:eastAsia="zh-CN"/>
      </w:rPr>
      <w:drawing>
        <wp:anchor distT="0" distB="0" distL="114300" distR="114300" simplePos="0" relativeHeight="251656192" behindDoc="0" locked="0" layoutInCell="1" allowOverlap="1" wp14:anchorId="0C3B8C2A" wp14:editId="637CF089">
          <wp:simplePos x="0" y="0"/>
          <wp:positionH relativeFrom="column">
            <wp:posOffset>5344160</wp:posOffset>
          </wp:positionH>
          <wp:positionV relativeFrom="paragraph">
            <wp:posOffset>-40005</wp:posOffset>
          </wp:positionV>
          <wp:extent cx="1079500" cy="273050"/>
          <wp:effectExtent l="0" t="0" r="6350" b="0"/>
          <wp:wrapTopAndBottom/>
          <wp:docPr id="15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9500" cy="273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225AE" w:rsidRPr="00971FC5">
      <w:rPr>
        <w:rFonts w:ascii="Arial Narrow" w:hAnsi="Arial Narrow" w:cs="Arial"/>
        <w:b/>
        <w:bCs/>
        <w:color w:val="C0C0C0"/>
        <w:sz w:val="32"/>
        <w:szCs w:val="36"/>
      </w:rPr>
      <w:t>COMMUNICATION</w:t>
    </w:r>
    <w:r w:rsidR="00D225AE" w:rsidRPr="00971FC5">
      <w:rPr>
        <w:rFonts w:ascii="Arial Narrow" w:hAnsi="Arial Narrow" w:cs="Arial"/>
        <w:sz w:val="32"/>
        <w:szCs w:val="36"/>
      </w:rPr>
      <w:tab/>
    </w:r>
    <w:r w:rsidR="00D225AE" w:rsidRPr="00971FC5">
      <w:rPr>
        <w:rFonts w:ascii="Arial Narrow" w:hAnsi="Arial Narrow" w:cs="Arial"/>
        <w:sz w:val="32"/>
        <w:szCs w:val="3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BB352" w14:textId="77777777" w:rsidR="00D225AE" w:rsidRDefault="0011701D">
    <w:pPr>
      <w:pStyle w:val="Header"/>
    </w:pPr>
    <w:r>
      <w:rPr>
        <w:noProof/>
        <w:lang w:eastAsia="zh-CN"/>
      </w:rPr>
      <w:pict w14:anchorId="4B24AA5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28794" o:spid="_x0000_s2060" type="#_x0000_t75" style="position:absolute;margin-left:0;margin-top:0;width:688.65pt;height:937.8pt;z-index:-251659264;mso-position-horizontal:center;mso-position-horizontal-relative:margin;mso-position-vertical:center;mso-position-vertical-relative:margin" o:allowincell="f">
          <v:imagedata r:id="rId1" o:title="Wiley-VCH_gedreht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63">
      <o:colormru v:ext="edit" colors="#eaeaea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gewandte Chemi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x2wvet2s5xwpsdee2f5xsd9o5s2xffadte9a&quot;&gt;Ullmann&lt;record-ids&gt;&lt;item&gt;4858&lt;/item&gt;&lt;item&gt;5147&lt;/item&gt;&lt;item&gt;5472&lt;/item&gt;&lt;item&gt;6949&lt;/item&gt;&lt;item&gt;8373&lt;/item&gt;&lt;item&gt;9300&lt;/item&gt;&lt;item&gt;9720&lt;/item&gt;&lt;item&gt;9732&lt;/item&gt;&lt;item&gt;10899&lt;/item&gt;&lt;item&gt;10902&lt;/item&gt;&lt;item&gt;11388&lt;/item&gt;&lt;item&gt;12500&lt;/item&gt;&lt;item&gt;12940&lt;/item&gt;&lt;item&gt;14712&lt;/item&gt;&lt;item&gt;14716&lt;/item&gt;&lt;item&gt;14821&lt;/item&gt;&lt;item&gt;15060&lt;/item&gt;&lt;item&gt;15142&lt;/item&gt;&lt;item&gt;15651&lt;/item&gt;&lt;item&gt;15758&lt;/item&gt;&lt;item&gt;15794&lt;/item&gt;&lt;item&gt;16583&lt;/item&gt;&lt;item&gt;17440&lt;/item&gt;&lt;item&gt;18354&lt;/item&gt;&lt;item&gt;18776&lt;/item&gt;&lt;item&gt;19208&lt;/item&gt;&lt;item&gt;19918&lt;/item&gt;&lt;item&gt;20618&lt;/item&gt;&lt;item&gt;21102&lt;/item&gt;&lt;item&gt;21668&lt;/item&gt;&lt;item&gt;21670&lt;/item&gt;&lt;item&gt;21673&lt;/item&gt;&lt;item&gt;21974&lt;/item&gt;&lt;item&gt;21978&lt;/item&gt;&lt;item&gt;22109&lt;/item&gt;&lt;item&gt;22293&lt;/item&gt;&lt;item&gt;22295&lt;/item&gt;&lt;item&gt;22341&lt;/item&gt;&lt;item&gt;22731&lt;/item&gt;&lt;item&gt;22775&lt;/item&gt;&lt;item&gt;22823&lt;/item&gt;&lt;item&gt;22901&lt;/item&gt;&lt;item&gt;22938&lt;/item&gt;&lt;item&gt;22944&lt;/item&gt;&lt;item&gt;22978&lt;/item&gt;&lt;item&gt;23125&lt;/item&gt;&lt;item&gt;23139&lt;/item&gt;&lt;item&gt;23157&lt;/item&gt;&lt;item&gt;23229&lt;/item&gt;&lt;item&gt;23276&lt;/item&gt;&lt;item&gt;23298&lt;/item&gt;&lt;item&gt;23300&lt;/item&gt;&lt;item&gt;23303&lt;/item&gt;&lt;item&gt;23317&lt;/item&gt;&lt;item&gt;23381&lt;/item&gt;&lt;/record-ids&gt;&lt;/item&gt;&lt;/Libraries&gt;"/>
  </w:docVars>
  <w:rsids>
    <w:rsidRoot w:val="00267BD2"/>
    <w:rsid w:val="00000E0B"/>
    <w:rsid w:val="0000214A"/>
    <w:rsid w:val="00002DBC"/>
    <w:rsid w:val="00003115"/>
    <w:rsid w:val="00003546"/>
    <w:rsid w:val="00003927"/>
    <w:rsid w:val="0000393D"/>
    <w:rsid w:val="0000457A"/>
    <w:rsid w:val="00004981"/>
    <w:rsid w:val="00004E17"/>
    <w:rsid w:val="000058F6"/>
    <w:rsid w:val="00006891"/>
    <w:rsid w:val="0000785F"/>
    <w:rsid w:val="00010410"/>
    <w:rsid w:val="00011178"/>
    <w:rsid w:val="00011646"/>
    <w:rsid w:val="00011D51"/>
    <w:rsid w:val="00011D8F"/>
    <w:rsid w:val="000133C1"/>
    <w:rsid w:val="000139C6"/>
    <w:rsid w:val="00013DD7"/>
    <w:rsid w:val="00014DF2"/>
    <w:rsid w:val="00014F91"/>
    <w:rsid w:val="000162F9"/>
    <w:rsid w:val="00016AE1"/>
    <w:rsid w:val="000173E4"/>
    <w:rsid w:val="0001790D"/>
    <w:rsid w:val="00017F80"/>
    <w:rsid w:val="00020C76"/>
    <w:rsid w:val="00021459"/>
    <w:rsid w:val="000229BB"/>
    <w:rsid w:val="00022DB4"/>
    <w:rsid w:val="00022E3B"/>
    <w:rsid w:val="00023F12"/>
    <w:rsid w:val="000248EB"/>
    <w:rsid w:val="000256E8"/>
    <w:rsid w:val="00025FFF"/>
    <w:rsid w:val="00027193"/>
    <w:rsid w:val="00027C6B"/>
    <w:rsid w:val="00027CA1"/>
    <w:rsid w:val="00027F3A"/>
    <w:rsid w:val="0003090B"/>
    <w:rsid w:val="00030927"/>
    <w:rsid w:val="00031273"/>
    <w:rsid w:val="000315F5"/>
    <w:rsid w:val="00033C26"/>
    <w:rsid w:val="00033C2B"/>
    <w:rsid w:val="00033D1A"/>
    <w:rsid w:val="00033F43"/>
    <w:rsid w:val="000354E4"/>
    <w:rsid w:val="00036490"/>
    <w:rsid w:val="0003763F"/>
    <w:rsid w:val="00037782"/>
    <w:rsid w:val="000379C8"/>
    <w:rsid w:val="000400E9"/>
    <w:rsid w:val="0004091A"/>
    <w:rsid w:val="00041459"/>
    <w:rsid w:val="00041F6E"/>
    <w:rsid w:val="000429F3"/>
    <w:rsid w:val="00042BF0"/>
    <w:rsid w:val="00043692"/>
    <w:rsid w:val="0004412A"/>
    <w:rsid w:val="00044D6E"/>
    <w:rsid w:val="00045AB9"/>
    <w:rsid w:val="00045F7A"/>
    <w:rsid w:val="000467F8"/>
    <w:rsid w:val="00046F85"/>
    <w:rsid w:val="00047B55"/>
    <w:rsid w:val="000506BA"/>
    <w:rsid w:val="0005096E"/>
    <w:rsid w:val="000511CC"/>
    <w:rsid w:val="0005140E"/>
    <w:rsid w:val="00051522"/>
    <w:rsid w:val="000515D6"/>
    <w:rsid w:val="0005175F"/>
    <w:rsid w:val="000518C3"/>
    <w:rsid w:val="00051CC2"/>
    <w:rsid w:val="00051CF6"/>
    <w:rsid w:val="000523D6"/>
    <w:rsid w:val="00052772"/>
    <w:rsid w:val="00053181"/>
    <w:rsid w:val="00053FAE"/>
    <w:rsid w:val="0005431A"/>
    <w:rsid w:val="0005444E"/>
    <w:rsid w:val="000549CA"/>
    <w:rsid w:val="00055485"/>
    <w:rsid w:val="00055887"/>
    <w:rsid w:val="00056499"/>
    <w:rsid w:val="000568D8"/>
    <w:rsid w:val="0005697E"/>
    <w:rsid w:val="000605D6"/>
    <w:rsid w:val="00061563"/>
    <w:rsid w:val="000617A3"/>
    <w:rsid w:val="0006281D"/>
    <w:rsid w:val="00063E0F"/>
    <w:rsid w:val="00064030"/>
    <w:rsid w:val="00064299"/>
    <w:rsid w:val="0006489B"/>
    <w:rsid w:val="000650AB"/>
    <w:rsid w:val="000654F7"/>
    <w:rsid w:val="00065ACD"/>
    <w:rsid w:val="00066695"/>
    <w:rsid w:val="0006694D"/>
    <w:rsid w:val="000669E3"/>
    <w:rsid w:val="00066B8E"/>
    <w:rsid w:val="00070B55"/>
    <w:rsid w:val="00070B88"/>
    <w:rsid w:val="00070E0D"/>
    <w:rsid w:val="00071334"/>
    <w:rsid w:val="0007181D"/>
    <w:rsid w:val="000725F1"/>
    <w:rsid w:val="0007287B"/>
    <w:rsid w:val="0007315F"/>
    <w:rsid w:val="00074066"/>
    <w:rsid w:val="000741B4"/>
    <w:rsid w:val="00074C66"/>
    <w:rsid w:val="0007541C"/>
    <w:rsid w:val="00075584"/>
    <w:rsid w:val="00075624"/>
    <w:rsid w:val="00075E2E"/>
    <w:rsid w:val="00077560"/>
    <w:rsid w:val="0008077D"/>
    <w:rsid w:val="00081274"/>
    <w:rsid w:val="00081E96"/>
    <w:rsid w:val="00082A9C"/>
    <w:rsid w:val="000830B1"/>
    <w:rsid w:val="00083B6C"/>
    <w:rsid w:val="00083B91"/>
    <w:rsid w:val="000841C1"/>
    <w:rsid w:val="000846DE"/>
    <w:rsid w:val="000846FF"/>
    <w:rsid w:val="0008538B"/>
    <w:rsid w:val="00085F49"/>
    <w:rsid w:val="000868CD"/>
    <w:rsid w:val="00086D54"/>
    <w:rsid w:val="00087FE1"/>
    <w:rsid w:val="000910E7"/>
    <w:rsid w:val="000924F3"/>
    <w:rsid w:val="00092D4B"/>
    <w:rsid w:val="00094154"/>
    <w:rsid w:val="00094423"/>
    <w:rsid w:val="000946BF"/>
    <w:rsid w:val="0009539C"/>
    <w:rsid w:val="00095C2F"/>
    <w:rsid w:val="00095D20"/>
    <w:rsid w:val="00095D3A"/>
    <w:rsid w:val="00096180"/>
    <w:rsid w:val="000964CC"/>
    <w:rsid w:val="00096F62"/>
    <w:rsid w:val="00097E4E"/>
    <w:rsid w:val="000A0B97"/>
    <w:rsid w:val="000A0DDA"/>
    <w:rsid w:val="000A2176"/>
    <w:rsid w:val="000A2938"/>
    <w:rsid w:val="000A2B3B"/>
    <w:rsid w:val="000A3068"/>
    <w:rsid w:val="000A3173"/>
    <w:rsid w:val="000A37F3"/>
    <w:rsid w:val="000A3E42"/>
    <w:rsid w:val="000A4F10"/>
    <w:rsid w:val="000A5E0E"/>
    <w:rsid w:val="000A5F8A"/>
    <w:rsid w:val="000A6CC4"/>
    <w:rsid w:val="000A6D46"/>
    <w:rsid w:val="000A6DA8"/>
    <w:rsid w:val="000A7533"/>
    <w:rsid w:val="000A75BF"/>
    <w:rsid w:val="000A77DC"/>
    <w:rsid w:val="000A7BC5"/>
    <w:rsid w:val="000A7D62"/>
    <w:rsid w:val="000B052F"/>
    <w:rsid w:val="000B05EF"/>
    <w:rsid w:val="000B1CB8"/>
    <w:rsid w:val="000B210C"/>
    <w:rsid w:val="000B242E"/>
    <w:rsid w:val="000B3BB8"/>
    <w:rsid w:val="000B4504"/>
    <w:rsid w:val="000B5701"/>
    <w:rsid w:val="000B5B25"/>
    <w:rsid w:val="000B5BB4"/>
    <w:rsid w:val="000B5D1B"/>
    <w:rsid w:val="000B6155"/>
    <w:rsid w:val="000B688D"/>
    <w:rsid w:val="000B6DF3"/>
    <w:rsid w:val="000C0764"/>
    <w:rsid w:val="000C09B4"/>
    <w:rsid w:val="000C1B2D"/>
    <w:rsid w:val="000C1DBD"/>
    <w:rsid w:val="000C33FC"/>
    <w:rsid w:val="000C3413"/>
    <w:rsid w:val="000C3896"/>
    <w:rsid w:val="000C3E89"/>
    <w:rsid w:val="000C4579"/>
    <w:rsid w:val="000C53F1"/>
    <w:rsid w:val="000C544A"/>
    <w:rsid w:val="000C5E9C"/>
    <w:rsid w:val="000C6C5C"/>
    <w:rsid w:val="000C70A9"/>
    <w:rsid w:val="000D0486"/>
    <w:rsid w:val="000D0D40"/>
    <w:rsid w:val="000D1BEA"/>
    <w:rsid w:val="000D1E5E"/>
    <w:rsid w:val="000D232B"/>
    <w:rsid w:val="000D253A"/>
    <w:rsid w:val="000D2926"/>
    <w:rsid w:val="000D37AC"/>
    <w:rsid w:val="000D37C6"/>
    <w:rsid w:val="000D3BAB"/>
    <w:rsid w:val="000D3C17"/>
    <w:rsid w:val="000D42AA"/>
    <w:rsid w:val="000D47ED"/>
    <w:rsid w:val="000D55D4"/>
    <w:rsid w:val="000D7060"/>
    <w:rsid w:val="000D70F8"/>
    <w:rsid w:val="000D75B7"/>
    <w:rsid w:val="000D7701"/>
    <w:rsid w:val="000E0240"/>
    <w:rsid w:val="000E0364"/>
    <w:rsid w:val="000E0815"/>
    <w:rsid w:val="000E0CEA"/>
    <w:rsid w:val="000E0EC4"/>
    <w:rsid w:val="000E10C3"/>
    <w:rsid w:val="000E1AF9"/>
    <w:rsid w:val="000E1C81"/>
    <w:rsid w:val="000E1CD5"/>
    <w:rsid w:val="000E208A"/>
    <w:rsid w:val="000E3147"/>
    <w:rsid w:val="000E34E4"/>
    <w:rsid w:val="000E4C1F"/>
    <w:rsid w:val="000E4F49"/>
    <w:rsid w:val="000E517A"/>
    <w:rsid w:val="000E5FDC"/>
    <w:rsid w:val="000E718F"/>
    <w:rsid w:val="000E76B8"/>
    <w:rsid w:val="000E793C"/>
    <w:rsid w:val="000E7BA7"/>
    <w:rsid w:val="000E7EBC"/>
    <w:rsid w:val="000F29A4"/>
    <w:rsid w:val="000F2C63"/>
    <w:rsid w:val="000F2EA1"/>
    <w:rsid w:val="000F3335"/>
    <w:rsid w:val="000F4094"/>
    <w:rsid w:val="000F5A92"/>
    <w:rsid w:val="000F5BD1"/>
    <w:rsid w:val="000F5FA7"/>
    <w:rsid w:val="000F6699"/>
    <w:rsid w:val="000F7847"/>
    <w:rsid w:val="00100091"/>
    <w:rsid w:val="001006C0"/>
    <w:rsid w:val="00101150"/>
    <w:rsid w:val="0010141D"/>
    <w:rsid w:val="00102A58"/>
    <w:rsid w:val="001037A1"/>
    <w:rsid w:val="00103EF7"/>
    <w:rsid w:val="00104119"/>
    <w:rsid w:val="00104964"/>
    <w:rsid w:val="0010543E"/>
    <w:rsid w:val="001054B7"/>
    <w:rsid w:val="00105E03"/>
    <w:rsid w:val="00105F97"/>
    <w:rsid w:val="00106809"/>
    <w:rsid w:val="001077B2"/>
    <w:rsid w:val="00107E8C"/>
    <w:rsid w:val="00111947"/>
    <w:rsid w:val="001121B7"/>
    <w:rsid w:val="001137E7"/>
    <w:rsid w:val="001141A9"/>
    <w:rsid w:val="0011439D"/>
    <w:rsid w:val="0011534C"/>
    <w:rsid w:val="001157EA"/>
    <w:rsid w:val="001158DE"/>
    <w:rsid w:val="00116774"/>
    <w:rsid w:val="0011701D"/>
    <w:rsid w:val="00117983"/>
    <w:rsid w:val="001179B7"/>
    <w:rsid w:val="00117A0F"/>
    <w:rsid w:val="001207BB"/>
    <w:rsid w:val="00120F2E"/>
    <w:rsid w:val="001215DE"/>
    <w:rsid w:val="0012178E"/>
    <w:rsid w:val="00122985"/>
    <w:rsid w:val="0012327D"/>
    <w:rsid w:val="0012334F"/>
    <w:rsid w:val="001234C9"/>
    <w:rsid w:val="0012371A"/>
    <w:rsid w:val="001237B3"/>
    <w:rsid w:val="0012381E"/>
    <w:rsid w:val="0012382D"/>
    <w:rsid w:val="001245D7"/>
    <w:rsid w:val="00125009"/>
    <w:rsid w:val="00126F3A"/>
    <w:rsid w:val="00127404"/>
    <w:rsid w:val="00127585"/>
    <w:rsid w:val="00127E80"/>
    <w:rsid w:val="00130A16"/>
    <w:rsid w:val="00130C9C"/>
    <w:rsid w:val="00131323"/>
    <w:rsid w:val="00131464"/>
    <w:rsid w:val="001322FF"/>
    <w:rsid w:val="00132696"/>
    <w:rsid w:val="0013316F"/>
    <w:rsid w:val="001332DF"/>
    <w:rsid w:val="00134017"/>
    <w:rsid w:val="001344F7"/>
    <w:rsid w:val="00134700"/>
    <w:rsid w:val="001348CD"/>
    <w:rsid w:val="00134966"/>
    <w:rsid w:val="00135ACF"/>
    <w:rsid w:val="0013689C"/>
    <w:rsid w:val="001379A5"/>
    <w:rsid w:val="00137B2C"/>
    <w:rsid w:val="001401C7"/>
    <w:rsid w:val="0014043E"/>
    <w:rsid w:val="00141356"/>
    <w:rsid w:val="00141AB7"/>
    <w:rsid w:val="00141E11"/>
    <w:rsid w:val="0014253A"/>
    <w:rsid w:val="001430F4"/>
    <w:rsid w:val="001433D9"/>
    <w:rsid w:val="00143551"/>
    <w:rsid w:val="0014374D"/>
    <w:rsid w:val="00143B89"/>
    <w:rsid w:val="00143F3A"/>
    <w:rsid w:val="0014405E"/>
    <w:rsid w:val="001447D7"/>
    <w:rsid w:val="00144CF8"/>
    <w:rsid w:val="00145F9D"/>
    <w:rsid w:val="00146C72"/>
    <w:rsid w:val="00146C80"/>
    <w:rsid w:val="001475BF"/>
    <w:rsid w:val="0015004C"/>
    <w:rsid w:val="00150234"/>
    <w:rsid w:val="00150632"/>
    <w:rsid w:val="001507F3"/>
    <w:rsid w:val="00151CF5"/>
    <w:rsid w:val="00152645"/>
    <w:rsid w:val="00152E6D"/>
    <w:rsid w:val="00153D70"/>
    <w:rsid w:val="001547AC"/>
    <w:rsid w:val="00154A09"/>
    <w:rsid w:val="0015569C"/>
    <w:rsid w:val="00155C57"/>
    <w:rsid w:val="00155FB7"/>
    <w:rsid w:val="0015631F"/>
    <w:rsid w:val="00156D08"/>
    <w:rsid w:val="0015729A"/>
    <w:rsid w:val="001572CC"/>
    <w:rsid w:val="001577E2"/>
    <w:rsid w:val="00157C67"/>
    <w:rsid w:val="00157C7D"/>
    <w:rsid w:val="00160300"/>
    <w:rsid w:val="001607EB"/>
    <w:rsid w:val="001607ED"/>
    <w:rsid w:val="00160E6D"/>
    <w:rsid w:val="0016185C"/>
    <w:rsid w:val="0016203E"/>
    <w:rsid w:val="00162BA6"/>
    <w:rsid w:val="00163787"/>
    <w:rsid w:val="001639AE"/>
    <w:rsid w:val="00163BCA"/>
    <w:rsid w:val="001647A1"/>
    <w:rsid w:val="00164841"/>
    <w:rsid w:val="00164B6C"/>
    <w:rsid w:val="001654DF"/>
    <w:rsid w:val="001658CF"/>
    <w:rsid w:val="00166BEB"/>
    <w:rsid w:val="00166C3A"/>
    <w:rsid w:val="00166D41"/>
    <w:rsid w:val="0016761E"/>
    <w:rsid w:val="001678B6"/>
    <w:rsid w:val="0017048F"/>
    <w:rsid w:val="00170890"/>
    <w:rsid w:val="00170D39"/>
    <w:rsid w:val="001718BD"/>
    <w:rsid w:val="00171CB1"/>
    <w:rsid w:val="00172F48"/>
    <w:rsid w:val="001732A4"/>
    <w:rsid w:val="001800AA"/>
    <w:rsid w:val="00180731"/>
    <w:rsid w:val="00180732"/>
    <w:rsid w:val="00180A7A"/>
    <w:rsid w:val="00181607"/>
    <w:rsid w:val="0018165B"/>
    <w:rsid w:val="00181774"/>
    <w:rsid w:val="00182A53"/>
    <w:rsid w:val="0018354A"/>
    <w:rsid w:val="00183B5F"/>
    <w:rsid w:val="00184380"/>
    <w:rsid w:val="0018484C"/>
    <w:rsid w:val="00185C01"/>
    <w:rsid w:val="00185E1F"/>
    <w:rsid w:val="001863B3"/>
    <w:rsid w:val="00186601"/>
    <w:rsid w:val="0018705C"/>
    <w:rsid w:val="0018728B"/>
    <w:rsid w:val="0018770C"/>
    <w:rsid w:val="0018783E"/>
    <w:rsid w:val="001878D0"/>
    <w:rsid w:val="0019014F"/>
    <w:rsid w:val="0019044B"/>
    <w:rsid w:val="00190481"/>
    <w:rsid w:val="00191313"/>
    <w:rsid w:val="0019249E"/>
    <w:rsid w:val="00192CC2"/>
    <w:rsid w:val="00194818"/>
    <w:rsid w:val="00194A21"/>
    <w:rsid w:val="00194D50"/>
    <w:rsid w:val="001953D4"/>
    <w:rsid w:val="00195ED5"/>
    <w:rsid w:val="00196296"/>
    <w:rsid w:val="0019676E"/>
    <w:rsid w:val="00196DEB"/>
    <w:rsid w:val="00196E04"/>
    <w:rsid w:val="00197A3D"/>
    <w:rsid w:val="00197F42"/>
    <w:rsid w:val="001A0D55"/>
    <w:rsid w:val="001A29A3"/>
    <w:rsid w:val="001A2B0C"/>
    <w:rsid w:val="001A3120"/>
    <w:rsid w:val="001A39AE"/>
    <w:rsid w:val="001A4284"/>
    <w:rsid w:val="001A438D"/>
    <w:rsid w:val="001A440C"/>
    <w:rsid w:val="001A4BE8"/>
    <w:rsid w:val="001A6D17"/>
    <w:rsid w:val="001A7076"/>
    <w:rsid w:val="001A7448"/>
    <w:rsid w:val="001B014F"/>
    <w:rsid w:val="001B0DFC"/>
    <w:rsid w:val="001B174D"/>
    <w:rsid w:val="001B2B9A"/>
    <w:rsid w:val="001B2D5D"/>
    <w:rsid w:val="001B3BAA"/>
    <w:rsid w:val="001B4164"/>
    <w:rsid w:val="001B4402"/>
    <w:rsid w:val="001B5A7F"/>
    <w:rsid w:val="001B5A89"/>
    <w:rsid w:val="001B5E15"/>
    <w:rsid w:val="001B6150"/>
    <w:rsid w:val="001B64C9"/>
    <w:rsid w:val="001B6EAF"/>
    <w:rsid w:val="001B7011"/>
    <w:rsid w:val="001B781C"/>
    <w:rsid w:val="001B7983"/>
    <w:rsid w:val="001C05DC"/>
    <w:rsid w:val="001C1039"/>
    <w:rsid w:val="001C15D6"/>
    <w:rsid w:val="001C21E3"/>
    <w:rsid w:val="001C26A7"/>
    <w:rsid w:val="001C320B"/>
    <w:rsid w:val="001C3B57"/>
    <w:rsid w:val="001C4681"/>
    <w:rsid w:val="001C5259"/>
    <w:rsid w:val="001C75C3"/>
    <w:rsid w:val="001C7A6E"/>
    <w:rsid w:val="001D05A9"/>
    <w:rsid w:val="001D07A4"/>
    <w:rsid w:val="001D0C62"/>
    <w:rsid w:val="001D1155"/>
    <w:rsid w:val="001D13EA"/>
    <w:rsid w:val="001D1A85"/>
    <w:rsid w:val="001D216B"/>
    <w:rsid w:val="001D2713"/>
    <w:rsid w:val="001D29CA"/>
    <w:rsid w:val="001D2AD7"/>
    <w:rsid w:val="001D3DA2"/>
    <w:rsid w:val="001D417D"/>
    <w:rsid w:val="001D43F1"/>
    <w:rsid w:val="001D45CC"/>
    <w:rsid w:val="001D4F37"/>
    <w:rsid w:val="001D5039"/>
    <w:rsid w:val="001D54CA"/>
    <w:rsid w:val="001D603D"/>
    <w:rsid w:val="001D61C0"/>
    <w:rsid w:val="001D6E22"/>
    <w:rsid w:val="001D7ECC"/>
    <w:rsid w:val="001E0E05"/>
    <w:rsid w:val="001E164A"/>
    <w:rsid w:val="001E28B1"/>
    <w:rsid w:val="001E2A1A"/>
    <w:rsid w:val="001E2BFF"/>
    <w:rsid w:val="001E2F1C"/>
    <w:rsid w:val="001E3154"/>
    <w:rsid w:val="001E325D"/>
    <w:rsid w:val="001E50BC"/>
    <w:rsid w:val="001E52AD"/>
    <w:rsid w:val="001E59EF"/>
    <w:rsid w:val="001E67FC"/>
    <w:rsid w:val="001E69FE"/>
    <w:rsid w:val="001E6B4E"/>
    <w:rsid w:val="001E7356"/>
    <w:rsid w:val="001E7F47"/>
    <w:rsid w:val="001F01C7"/>
    <w:rsid w:val="001F0238"/>
    <w:rsid w:val="001F0ECC"/>
    <w:rsid w:val="001F16EF"/>
    <w:rsid w:val="001F1A2D"/>
    <w:rsid w:val="001F1A3B"/>
    <w:rsid w:val="001F1C0F"/>
    <w:rsid w:val="001F1D1F"/>
    <w:rsid w:val="001F24B7"/>
    <w:rsid w:val="001F252B"/>
    <w:rsid w:val="001F286D"/>
    <w:rsid w:val="001F28F9"/>
    <w:rsid w:val="001F4235"/>
    <w:rsid w:val="001F45C3"/>
    <w:rsid w:val="001F4EE4"/>
    <w:rsid w:val="001F5467"/>
    <w:rsid w:val="001F68ED"/>
    <w:rsid w:val="001F75D0"/>
    <w:rsid w:val="001F78D4"/>
    <w:rsid w:val="00200710"/>
    <w:rsid w:val="00200C6E"/>
    <w:rsid w:val="00202CCB"/>
    <w:rsid w:val="0020306E"/>
    <w:rsid w:val="00203C3C"/>
    <w:rsid w:val="00204110"/>
    <w:rsid w:val="00204287"/>
    <w:rsid w:val="00205534"/>
    <w:rsid w:val="0020560C"/>
    <w:rsid w:val="00205632"/>
    <w:rsid w:val="0020618C"/>
    <w:rsid w:val="002063B5"/>
    <w:rsid w:val="00206D2D"/>
    <w:rsid w:val="0020796E"/>
    <w:rsid w:val="0021142C"/>
    <w:rsid w:val="0021239C"/>
    <w:rsid w:val="00212638"/>
    <w:rsid w:val="00212CDE"/>
    <w:rsid w:val="00212E6C"/>
    <w:rsid w:val="00213D0E"/>
    <w:rsid w:val="0021415D"/>
    <w:rsid w:val="002147D3"/>
    <w:rsid w:val="00214B11"/>
    <w:rsid w:val="00215B03"/>
    <w:rsid w:val="00216073"/>
    <w:rsid w:val="00217664"/>
    <w:rsid w:val="00217D6C"/>
    <w:rsid w:val="00221840"/>
    <w:rsid w:val="0022198B"/>
    <w:rsid w:val="00221BD6"/>
    <w:rsid w:val="00222085"/>
    <w:rsid w:val="002221BA"/>
    <w:rsid w:val="00222D00"/>
    <w:rsid w:val="00222D97"/>
    <w:rsid w:val="002238DC"/>
    <w:rsid w:val="0022405B"/>
    <w:rsid w:val="0022537E"/>
    <w:rsid w:val="002257C4"/>
    <w:rsid w:val="0022582C"/>
    <w:rsid w:val="00225CED"/>
    <w:rsid w:val="00225DD1"/>
    <w:rsid w:val="002261B6"/>
    <w:rsid w:val="0022711C"/>
    <w:rsid w:val="0023048B"/>
    <w:rsid w:val="002320EC"/>
    <w:rsid w:val="00232C14"/>
    <w:rsid w:val="00232D18"/>
    <w:rsid w:val="002362C7"/>
    <w:rsid w:val="002369A1"/>
    <w:rsid w:val="00236A4C"/>
    <w:rsid w:val="00236CD4"/>
    <w:rsid w:val="00237DEA"/>
    <w:rsid w:val="00240053"/>
    <w:rsid w:val="0024027B"/>
    <w:rsid w:val="00241D05"/>
    <w:rsid w:val="00241D85"/>
    <w:rsid w:val="00242E54"/>
    <w:rsid w:val="002433F0"/>
    <w:rsid w:val="00243717"/>
    <w:rsid w:val="00243927"/>
    <w:rsid w:val="002439D2"/>
    <w:rsid w:val="00245373"/>
    <w:rsid w:val="00245F05"/>
    <w:rsid w:val="00246466"/>
    <w:rsid w:val="002464A9"/>
    <w:rsid w:val="002473CB"/>
    <w:rsid w:val="0025050F"/>
    <w:rsid w:val="00252653"/>
    <w:rsid w:val="00252BC7"/>
    <w:rsid w:val="00253504"/>
    <w:rsid w:val="00254809"/>
    <w:rsid w:val="00254832"/>
    <w:rsid w:val="0025496F"/>
    <w:rsid w:val="00254CCE"/>
    <w:rsid w:val="002558A1"/>
    <w:rsid w:val="0025627C"/>
    <w:rsid w:val="00256875"/>
    <w:rsid w:val="00257DA9"/>
    <w:rsid w:val="00260EDA"/>
    <w:rsid w:val="00261117"/>
    <w:rsid w:val="00261387"/>
    <w:rsid w:val="00261397"/>
    <w:rsid w:val="00261687"/>
    <w:rsid w:val="00261882"/>
    <w:rsid w:val="00261B56"/>
    <w:rsid w:val="002620FB"/>
    <w:rsid w:val="002622A6"/>
    <w:rsid w:val="00263057"/>
    <w:rsid w:val="002637E7"/>
    <w:rsid w:val="00264488"/>
    <w:rsid w:val="0026553A"/>
    <w:rsid w:val="002656A3"/>
    <w:rsid w:val="00265CD8"/>
    <w:rsid w:val="00265DCA"/>
    <w:rsid w:val="00267BD2"/>
    <w:rsid w:val="00267F8A"/>
    <w:rsid w:val="002702BC"/>
    <w:rsid w:val="0027068B"/>
    <w:rsid w:val="0027223A"/>
    <w:rsid w:val="002729E5"/>
    <w:rsid w:val="002745CC"/>
    <w:rsid w:val="00275029"/>
    <w:rsid w:val="002777A4"/>
    <w:rsid w:val="00280466"/>
    <w:rsid w:val="00282F20"/>
    <w:rsid w:val="00283C17"/>
    <w:rsid w:val="00283F4F"/>
    <w:rsid w:val="00284CF7"/>
    <w:rsid w:val="0028533A"/>
    <w:rsid w:val="00286315"/>
    <w:rsid w:val="00286E51"/>
    <w:rsid w:val="0028710F"/>
    <w:rsid w:val="00287256"/>
    <w:rsid w:val="00287B32"/>
    <w:rsid w:val="00291C93"/>
    <w:rsid w:val="00291E58"/>
    <w:rsid w:val="00291F8A"/>
    <w:rsid w:val="00293959"/>
    <w:rsid w:val="00294193"/>
    <w:rsid w:val="00294B59"/>
    <w:rsid w:val="00294FA9"/>
    <w:rsid w:val="00295E8F"/>
    <w:rsid w:val="00296E0E"/>
    <w:rsid w:val="00297AF9"/>
    <w:rsid w:val="002A011F"/>
    <w:rsid w:val="002A20DC"/>
    <w:rsid w:val="002A3058"/>
    <w:rsid w:val="002A36FA"/>
    <w:rsid w:val="002A3876"/>
    <w:rsid w:val="002A479F"/>
    <w:rsid w:val="002A561E"/>
    <w:rsid w:val="002A5A02"/>
    <w:rsid w:val="002A66BE"/>
    <w:rsid w:val="002A69D1"/>
    <w:rsid w:val="002B00AF"/>
    <w:rsid w:val="002B0BFB"/>
    <w:rsid w:val="002B0EC8"/>
    <w:rsid w:val="002B16E2"/>
    <w:rsid w:val="002B1F4A"/>
    <w:rsid w:val="002B22BA"/>
    <w:rsid w:val="002B2510"/>
    <w:rsid w:val="002B25E2"/>
    <w:rsid w:val="002B2E3B"/>
    <w:rsid w:val="002B35CD"/>
    <w:rsid w:val="002B453B"/>
    <w:rsid w:val="002B4C34"/>
    <w:rsid w:val="002B4EA5"/>
    <w:rsid w:val="002B5C57"/>
    <w:rsid w:val="002B676B"/>
    <w:rsid w:val="002B7806"/>
    <w:rsid w:val="002B7845"/>
    <w:rsid w:val="002B7CA9"/>
    <w:rsid w:val="002C0725"/>
    <w:rsid w:val="002C085B"/>
    <w:rsid w:val="002C1B80"/>
    <w:rsid w:val="002C36E0"/>
    <w:rsid w:val="002C3FDD"/>
    <w:rsid w:val="002C3FE7"/>
    <w:rsid w:val="002C5393"/>
    <w:rsid w:val="002C59DC"/>
    <w:rsid w:val="002C6271"/>
    <w:rsid w:val="002C65CF"/>
    <w:rsid w:val="002C6B86"/>
    <w:rsid w:val="002C7E36"/>
    <w:rsid w:val="002D0B17"/>
    <w:rsid w:val="002D0D8F"/>
    <w:rsid w:val="002D0EA4"/>
    <w:rsid w:val="002D1F27"/>
    <w:rsid w:val="002D248A"/>
    <w:rsid w:val="002D24CB"/>
    <w:rsid w:val="002D27DD"/>
    <w:rsid w:val="002D27F0"/>
    <w:rsid w:val="002D37AC"/>
    <w:rsid w:val="002D42FF"/>
    <w:rsid w:val="002D4DBD"/>
    <w:rsid w:val="002D5148"/>
    <w:rsid w:val="002D5B99"/>
    <w:rsid w:val="002D5DED"/>
    <w:rsid w:val="002D6D86"/>
    <w:rsid w:val="002D7338"/>
    <w:rsid w:val="002D74F1"/>
    <w:rsid w:val="002E066F"/>
    <w:rsid w:val="002E150C"/>
    <w:rsid w:val="002E1D5A"/>
    <w:rsid w:val="002E2CA8"/>
    <w:rsid w:val="002E2E21"/>
    <w:rsid w:val="002E452C"/>
    <w:rsid w:val="002E58E1"/>
    <w:rsid w:val="002E64C4"/>
    <w:rsid w:val="002E73CA"/>
    <w:rsid w:val="002E7848"/>
    <w:rsid w:val="002E7A08"/>
    <w:rsid w:val="002E7ABF"/>
    <w:rsid w:val="002E7E3F"/>
    <w:rsid w:val="002F0269"/>
    <w:rsid w:val="002F05BE"/>
    <w:rsid w:val="002F0B4A"/>
    <w:rsid w:val="002F0E82"/>
    <w:rsid w:val="002F0FD1"/>
    <w:rsid w:val="002F1479"/>
    <w:rsid w:val="002F16D2"/>
    <w:rsid w:val="002F17FB"/>
    <w:rsid w:val="002F1AFC"/>
    <w:rsid w:val="002F1E23"/>
    <w:rsid w:val="002F1EA4"/>
    <w:rsid w:val="002F29DA"/>
    <w:rsid w:val="002F2BE0"/>
    <w:rsid w:val="002F3057"/>
    <w:rsid w:val="002F4776"/>
    <w:rsid w:val="002F4923"/>
    <w:rsid w:val="002F4ED1"/>
    <w:rsid w:val="002F56D6"/>
    <w:rsid w:val="002F6A4C"/>
    <w:rsid w:val="002F709F"/>
    <w:rsid w:val="002F73A5"/>
    <w:rsid w:val="002F79A3"/>
    <w:rsid w:val="003006A7"/>
    <w:rsid w:val="003009AE"/>
    <w:rsid w:val="00300FF7"/>
    <w:rsid w:val="00301167"/>
    <w:rsid w:val="00301D1E"/>
    <w:rsid w:val="00302380"/>
    <w:rsid w:val="00302620"/>
    <w:rsid w:val="00303982"/>
    <w:rsid w:val="00303FBE"/>
    <w:rsid w:val="003040CB"/>
    <w:rsid w:val="00304AA7"/>
    <w:rsid w:val="00305750"/>
    <w:rsid w:val="00305984"/>
    <w:rsid w:val="00306321"/>
    <w:rsid w:val="0030634C"/>
    <w:rsid w:val="003066DF"/>
    <w:rsid w:val="0030763B"/>
    <w:rsid w:val="003079D2"/>
    <w:rsid w:val="00307C5A"/>
    <w:rsid w:val="00310027"/>
    <w:rsid w:val="0031078F"/>
    <w:rsid w:val="00310C3B"/>
    <w:rsid w:val="003113EB"/>
    <w:rsid w:val="0031155C"/>
    <w:rsid w:val="003116F4"/>
    <w:rsid w:val="003117BB"/>
    <w:rsid w:val="0031180B"/>
    <w:rsid w:val="00311B17"/>
    <w:rsid w:val="00312361"/>
    <w:rsid w:val="00312417"/>
    <w:rsid w:val="00312537"/>
    <w:rsid w:val="003125B3"/>
    <w:rsid w:val="00312ED2"/>
    <w:rsid w:val="0031447E"/>
    <w:rsid w:val="00314EBB"/>
    <w:rsid w:val="00315814"/>
    <w:rsid w:val="00315F02"/>
    <w:rsid w:val="0031762A"/>
    <w:rsid w:val="003178A8"/>
    <w:rsid w:val="0032028F"/>
    <w:rsid w:val="0032048F"/>
    <w:rsid w:val="003205FC"/>
    <w:rsid w:val="003219A5"/>
    <w:rsid w:val="0032260F"/>
    <w:rsid w:val="00322D02"/>
    <w:rsid w:val="00322E1F"/>
    <w:rsid w:val="00322E32"/>
    <w:rsid w:val="0032385B"/>
    <w:rsid w:val="00323CA2"/>
    <w:rsid w:val="00323D88"/>
    <w:rsid w:val="00323FC3"/>
    <w:rsid w:val="00324724"/>
    <w:rsid w:val="00324B59"/>
    <w:rsid w:val="00325147"/>
    <w:rsid w:val="003254D1"/>
    <w:rsid w:val="00325516"/>
    <w:rsid w:val="00326DCF"/>
    <w:rsid w:val="003275FF"/>
    <w:rsid w:val="0033054D"/>
    <w:rsid w:val="003317E1"/>
    <w:rsid w:val="00331B5E"/>
    <w:rsid w:val="00331DB8"/>
    <w:rsid w:val="00332213"/>
    <w:rsid w:val="00332609"/>
    <w:rsid w:val="00332E10"/>
    <w:rsid w:val="00333FAD"/>
    <w:rsid w:val="00334B72"/>
    <w:rsid w:val="0033586B"/>
    <w:rsid w:val="003361BD"/>
    <w:rsid w:val="00336750"/>
    <w:rsid w:val="00336A5A"/>
    <w:rsid w:val="00336F64"/>
    <w:rsid w:val="003403BB"/>
    <w:rsid w:val="00340A08"/>
    <w:rsid w:val="003417A3"/>
    <w:rsid w:val="003417D3"/>
    <w:rsid w:val="00341960"/>
    <w:rsid w:val="003425A7"/>
    <w:rsid w:val="0034287C"/>
    <w:rsid w:val="0034312A"/>
    <w:rsid w:val="00343CD4"/>
    <w:rsid w:val="003447D7"/>
    <w:rsid w:val="0034496B"/>
    <w:rsid w:val="00345BD2"/>
    <w:rsid w:val="003460D3"/>
    <w:rsid w:val="00347343"/>
    <w:rsid w:val="003478B5"/>
    <w:rsid w:val="00347FAF"/>
    <w:rsid w:val="00350238"/>
    <w:rsid w:val="003503D7"/>
    <w:rsid w:val="00350EE7"/>
    <w:rsid w:val="0035140B"/>
    <w:rsid w:val="00351442"/>
    <w:rsid w:val="00352142"/>
    <w:rsid w:val="0035298A"/>
    <w:rsid w:val="00352EE2"/>
    <w:rsid w:val="0035360C"/>
    <w:rsid w:val="00354B57"/>
    <w:rsid w:val="00355311"/>
    <w:rsid w:val="00356133"/>
    <w:rsid w:val="00360540"/>
    <w:rsid w:val="00360716"/>
    <w:rsid w:val="0036220F"/>
    <w:rsid w:val="003625A0"/>
    <w:rsid w:val="00362BD0"/>
    <w:rsid w:val="00363707"/>
    <w:rsid w:val="00364168"/>
    <w:rsid w:val="00364753"/>
    <w:rsid w:val="00364928"/>
    <w:rsid w:val="00364A2A"/>
    <w:rsid w:val="003657B6"/>
    <w:rsid w:val="00366676"/>
    <w:rsid w:val="00371424"/>
    <w:rsid w:val="003730F4"/>
    <w:rsid w:val="00373DAF"/>
    <w:rsid w:val="00374E7C"/>
    <w:rsid w:val="003752E0"/>
    <w:rsid w:val="00375415"/>
    <w:rsid w:val="00376792"/>
    <w:rsid w:val="00376F37"/>
    <w:rsid w:val="00377F47"/>
    <w:rsid w:val="003807C6"/>
    <w:rsid w:val="00380EC9"/>
    <w:rsid w:val="00381EBA"/>
    <w:rsid w:val="003821E5"/>
    <w:rsid w:val="003829F7"/>
    <w:rsid w:val="00383234"/>
    <w:rsid w:val="00383245"/>
    <w:rsid w:val="0038336E"/>
    <w:rsid w:val="0038342A"/>
    <w:rsid w:val="003835E9"/>
    <w:rsid w:val="00384FCB"/>
    <w:rsid w:val="0038506F"/>
    <w:rsid w:val="00385316"/>
    <w:rsid w:val="003862DD"/>
    <w:rsid w:val="00390DD7"/>
    <w:rsid w:val="00391A42"/>
    <w:rsid w:val="00392FBE"/>
    <w:rsid w:val="003932A4"/>
    <w:rsid w:val="00393E4E"/>
    <w:rsid w:val="003942A4"/>
    <w:rsid w:val="0039459B"/>
    <w:rsid w:val="0039561A"/>
    <w:rsid w:val="003956AD"/>
    <w:rsid w:val="00395A20"/>
    <w:rsid w:val="00396BB2"/>
    <w:rsid w:val="00396BE2"/>
    <w:rsid w:val="00396D02"/>
    <w:rsid w:val="00397CD8"/>
    <w:rsid w:val="003A06E2"/>
    <w:rsid w:val="003A27D7"/>
    <w:rsid w:val="003A286D"/>
    <w:rsid w:val="003A33A9"/>
    <w:rsid w:val="003A4028"/>
    <w:rsid w:val="003A4336"/>
    <w:rsid w:val="003A441D"/>
    <w:rsid w:val="003A4D13"/>
    <w:rsid w:val="003A570C"/>
    <w:rsid w:val="003A6E52"/>
    <w:rsid w:val="003A6FAE"/>
    <w:rsid w:val="003A7D92"/>
    <w:rsid w:val="003B04BA"/>
    <w:rsid w:val="003B08AB"/>
    <w:rsid w:val="003B0FC4"/>
    <w:rsid w:val="003B25ED"/>
    <w:rsid w:val="003B2B93"/>
    <w:rsid w:val="003B30A2"/>
    <w:rsid w:val="003B342E"/>
    <w:rsid w:val="003B3E6E"/>
    <w:rsid w:val="003B550C"/>
    <w:rsid w:val="003B5934"/>
    <w:rsid w:val="003B62C3"/>
    <w:rsid w:val="003B62E1"/>
    <w:rsid w:val="003B6C60"/>
    <w:rsid w:val="003B6FDE"/>
    <w:rsid w:val="003B70C8"/>
    <w:rsid w:val="003B7CD8"/>
    <w:rsid w:val="003C0603"/>
    <w:rsid w:val="003C1023"/>
    <w:rsid w:val="003C134A"/>
    <w:rsid w:val="003C1CCA"/>
    <w:rsid w:val="003C2972"/>
    <w:rsid w:val="003C2C9C"/>
    <w:rsid w:val="003C2D26"/>
    <w:rsid w:val="003C32A3"/>
    <w:rsid w:val="003C3CCE"/>
    <w:rsid w:val="003C4100"/>
    <w:rsid w:val="003C62BD"/>
    <w:rsid w:val="003C6C4C"/>
    <w:rsid w:val="003C6E1A"/>
    <w:rsid w:val="003C79E8"/>
    <w:rsid w:val="003D0EBE"/>
    <w:rsid w:val="003D0F51"/>
    <w:rsid w:val="003D1C1A"/>
    <w:rsid w:val="003D1D42"/>
    <w:rsid w:val="003D28EB"/>
    <w:rsid w:val="003D346B"/>
    <w:rsid w:val="003D4A4D"/>
    <w:rsid w:val="003D612B"/>
    <w:rsid w:val="003D6334"/>
    <w:rsid w:val="003D6994"/>
    <w:rsid w:val="003D747A"/>
    <w:rsid w:val="003D7972"/>
    <w:rsid w:val="003D7C14"/>
    <w:rsid w:val="003E0D1B"/>
    <w:rsid w:val="003E0F78"/>
    <w:rsid w:val="003E1FD7"/>
    <w:rsid w:val="003E2161"/>
    <w:rsid w:val="003E2785"/>
    <w:rsid w:val="003E374E"/>
    <w:rsid w:val="003E498E"/>
    <w:rsid w:val="003E4D92"/>
    <w:rsid w:val="003E5187"/>
    <w:rsid w:val="003E54CD"/>
    <w:rsid w:val="003E5909"/>
    <w:rsid w:val="003E5DFF"/>
    <w:rsid w:val="003E6CCE"/>
    <w:rsid w:val="003E7319"/>
    <w:rsid w:val="003E7514"/>
    <w:rsid w:val="003E7642"/>
    <w:rsid w:val="003F07F6"/>
    <w:rsid w:val="003F0A5E"/>
    <w:rsid w:val="003F0AE9"/>
    <w:rsid w:val="003F1141"/>
    <w:rsid w:val="003F1223"/>
    <w:rsid w:val="003F173E"/>
    <w:rsid w:val="003F2556"/>
    <w:rsid w:val="003F38D9"/>
    <w:rsid w:val="003F4729"/>
    <w:rsid w:val="003F483F"/>
    <w:rsid w:val="003F4DED"/>
    <w:rsid w:val="003F4F52"/>
    <w:rsid w:val="003F50D4"/>
    <w:rsid w:val="003F52DA"/>
    <w:rsid w:val="003F531D"/>
    <w:rsid w:val="003F5338"/>
    <w:rsid w:val="003F55E9"/>
    <w:rsid w:val="003F6846"/>
    <w:rsid w:val="003F7C54"/>
    <w:rsid w:val="004002AA"/>
    <w:rsid w:val="0040080D"/>
    <w:rsid w:val="00400CD1"/>
    <w:rsid w:val="0040160E"/>
    <w:rsid w:val="00401FA4"/>
    <w:rsid w:val="0040270E"/>
    <w:rsid w:val="00403100"/>
    <w:rsid w:val="0040323B"/>
    <w:rsid w:val="00403876"/>
    <w:rsid w:val="0040393C"/>
    <w:rsid w:val="0040429B"/>
    <w:rsid w:val="00405449"/>
    <w:rsid w:val="004054BE"/>
    <w:rsid w:val="004062B1"/>
    <w:rsid w:val="004065F8"/>
    <w:rsid w:val="00406E41"/>
    <w:rsid w:val="004070B6"/>
    <w:rsid w:val="004072DD"/>
    <w:rsid w:val="00411AA6"/>
    <w:rsid w:val="00412A1E"/>
    <w:rsid w:val="004132B3"/>
    <w:rsid w:val="004134D3"/>
    <w:rsid w:val="00413D8D"/>
    <w:rsid w:val="00413E11"/>
    <w:rsid w:val="00414402"/>
    <w:rsid w:val="00414412"/>
    <w:rsid w:val="00414750"/>
    <w:rsid w:val="00414EE6"/>
    <w:rsid w:val="00415971"/>
    <w:rsid w:val="00415DD5"/>
    <w:rsid w:val="00415E52"/>
    <w:rsid w:val="004165AF"/>
    <w:rsid w:val="00416933"/>
    <w:rsid w:val="00416B05"/>
    <w:rsid w:val="00416BE2"/>
    <w:rsid w:val="0041793C"/>
    <w:rsid w:val="00417DEC"/>
    <w:rsid w:val="00422981"/>
    <w:rsid w:val="00422A3A"/>
    <w:rsid w:val="00422AFE"/>
    <w:rsid w:val="00423593"/>
    <w:rsid w:val="00423E08"/>
    <w:rsid w:val="0042400D"/>
    <w:rsid w:val="00424978"/>
    <w:rsid w:val="0042508B"/>
    <w:rsid w:val="004250D8"/>
    <w:rsid w:val="00425364"/>
    <w:rsid w:val="0042545B"/>
    <w:rsid w:val="004258CF"/>
    <w:rsid w:val="00425E1C"/>
    <w:rsid w:val="00426465"/>
    <w:rsid w:val="0042755D"/>
    <w:rsid w:val="004275D6"/>
    <w:rsid w:val="00427977"/>
    <w:rsid w:val="00427C63"/>
    <w:rsid w:val="00427CBD"/>
    <w:rsid w:val="004305AF"/>
    <w:rsid w:val="00431151"/>
    <w:rsid w:val="00432307"/>
    <w:rsid w:val="004323C8"/>
    <w:rsid w:val="004326D7"/>
    <w:rsid w:val="00432996"/>
    <w:rsid w:val="00433AA2"/>
    <w:rsid w:val="00434414"/>
    <w:rsid w:val="00434A0F"/>
    <w:rsid w:val="00435D6F"/>
    <w:rsid w:val="00435DE6"/>
    <w:rsid w:val="00435ED2"/>
    <w:rsid w:val="00436338"/>
    <w:rsid w:val="0043653D"/>
    <w:rsid w:val="004368E2"/>
    <w:rsid w:val="00437251"/>
    <w:rsid w:val="00437B5A"/>
    <w:rsid w:val="0044071D"/>
    <w:rsid w:val="0044079A"/>
    <w:rsid w:val="004413C7"/>
    <w:rsid w:val="00441F18"/>
    <w:rsid w:val="00443715"/>
    <w:rsid w:val="00443BCD"/>
    <w:rsid w:val="00443D98"/>
    <w:rsid w:val="0044454D"/>
    <w:rsid w:val="00444E3C"/>
    <w:rsid w:val="00444ED9"/>
    <w:rsid w:val="00445D5C"/>
    <w:rsid w:val="0044615F"/>
    <w:rsid w:val="004465F9"/>
    <w:rsid w:val="004466B0"/>
    <w:rsid w:val="00447F8C"/>
    <w:rsid w:val="0045166B"/>
    <w:rsid w:val="004517D5"/>
    <w:rsid w:val="0045189A"/>
    <w:rsid w:val="00451E10"/>
    <w:rsid w:val="004534EE"/>
    <w:rsid w:val="00453505"/>
    <w:rsid w:val="00453796"/>
    <w:rsid w:val="00454A2D"/>
    <w:rsid w:val="004556E1"/>
    <w:rsid w:val="00455BB6"/>
    <w:rsid w:val="00455CCA"/>
    <w:rsid w:val="00456182"/>
    <w:rsid w:val="00456471"/>
    <w:rsid w:val="0045759E"/>
    <w:rsid w:val="00457D33"/>
    <w:rsid w:val="004609E1"/>
    <w:rsid w:val="00460C28"/>
    <w:rsid w:val="00460CAB"/>
    <w:rsid w:val="00461BD2"/>
    <w:rsid w:val="004621BB"/>
    <w:rsid w:val="00462696"/>
    <w:rsid w:val="00462A09"/>
    <w:rsid w:val="00463921"/>
    <w:rsid w:val="0046441F"/>
    <w:rsid w:val="004644E1"/>
    <w:rsid w:val="004646A9"/>
    <w:rsid w:val="00464F19"/>
    <w:rsid w:val="004654BD"/>
    <w:rsid w:val="00465641"/>
    <w:rsid w:val="0046574E"/>
    <w:rsid w:val="004657E8"/>
    <w:rsid w:val="0046705F"/>
    <w:rsid w:val="00467304"/>
    <w:rsid w:val="00467E99"/>
    <w:rsid w:val="00470790"/>
    <w:rsid w:val="00470FBB"/>
    <w:rsid w:val="004714E7"/>
    <w:rsid w:val="00471811"/>
    <w:rsid w:val="00472893"/>
    <w:rsid w:val="00473029"/>
    <w:rsid w:val="00473B0B"/>
    <w:rsid w:val="00473EE4"/>
    <w:rsid w:val="00474BD5"/>
    <w:rsid w:val="00475058"/>
    <w:rsid w:val="0047508F"/>
    <w:rsid w:val="00475158"/>
    <w:rsid w:val="0047542F"/>
    <w:rsid w:val="00476407"/>
    <w:rsid w:val="004767F4"/>
    <w:rsid w:val="00476D00"/>
    <w:rsid w:val="00477B4C"/>
    <w:rsid w:val="00477B99"/>
    <w:rsid w:val="00481501"/>
    <w:rsid w:val="004817BC"/>
    <w:rsid w:val="00481A37"/>
    <w:rsid w:val="00481F85"/>
    <w:rsid w:val="00482178"/>
    <w:rsid w:val="00482615"/>
    <w:rsid w:val="00482FAC"/>
    <w:rsid w:val="0048300B"/>
    <w:rsid w:val="00483BBF"/>
    <w:rsid w:val="004841CA"/>
    <w:rsid w:val="00485C84"/>
    <w:rsid w:val="00485D73"/>
    <w:rsid w:val="00486215"/>
    <w:rsid w:val="0048630D"/>
    <w:rsid w:val="004865E1"/>
    <w:rsid w:val="00487388"/>
    <w:rsid w:val="004873BA"/>
    <w:rsid w:val="0048747F"/>
    <w:rsid w:val="00487950"/>
    <w:rsid w:val="00490E63"/>
    <w:rsid w:val="004914BE"/>
    <w:rsid w:val="004918F9"/>
    <w:rsid w:val="004921CF"/>
    <w:rsid w:val="00492F22"/>
    <w:rsid w:val="004930F0"/>
    <w:rsid w:val="00493458"/>
    <w:rsid w:val="00493FF4"/>
    <w:rsid w:val="00494615"/>
    <w:rsid w:val="004955DF"/>
    <w:rsid w:val="0049630D"/>
    <w:rsid w:val="004970C2"/>
    <w:rsid w:val="004A073F"/>
    <w:rsid w:val="004A0A93"/>
    <w:rsid w:val="004A0BA8"/>
    <w:rsid w:val="004A0D83"/>
    <w:rsid w:val="004A4628"/>
    <w:rsid w:val="004A489D"/>
    <w:rsid w:val="004A4A2E"/>
    <w:rsid w:val="004A4CD0"/>
    <w:rsid w:val="004A5382"/>
    <w:rsid w:val="004A597B"/>
    <w:rsid w:val="004A5F5C"/>
    <w:rsid w:val="004A610B"/>
    <w:rsid w:val="004A6879"/>
    <w:rsid w:val="004A732A"/>
    <w:rsid w:val="004A73A8"/>
    <w:rsid w:val="004A75D5"/>
    <w:rsid w:val="004A771F"/>
    <w:rsid w:val="004A78AE"/>
    <w:rsid w:val="004B004E"/>
    <w:rsid w:val="004B03D9"/>
    <w:rsid w:val="004B0589"/>
    <w:rsid w:val="004B0731"/>
    <w:rsid w:val="004B0B0E"/>
    <w:rsid w:val="004B0B74"/>
    <w:rsid w:val="004B0EA7"/>
    <w:rsid w:val="004B1203"/>
    <w:rsid w:val="004B1783"/>
    <w:rsid w:val="004B1868"/>
    <w:rsid w:val="004B1E77"/>
    <w:rsid w:val="004B2D80"/>
    <w:rsid w:val="004B34A6"/>
    <w:rsid w:val="004B37B3"/>
    <w:rsid w:val="004B4296"/>
    <w:rsid w:val="004B4475"/>
    <w:rsid w:val="004B4B58"/>
    <w:rsid w:val="004B512B"/>
    <w:rsid w:val="004B5349"/>
    <w:rsid w:val="004B65AE"/>
    <w:rsid w:val="004B664A"/>
    <w:rsid w:val="004B6A0A"/>
    <w:rsid w:val="004B711F"/>
    <w:rsid w:val="004B7661"/>
    <w:rsid w:val="004C0269"/>
    <w:rsid w:val="004C04D8"/>
    <w:rsid w:val="004C0848"/>
    <w:rsid w:val="004C0E04"/>
    <w:rsid w:val="004C1836"/>
    <w:rsid w:val="004C22E6"/>
    <w:rsid w:val="004C2834"/>
    <w:rsid w:val="004C2FAC"/>
    <w:rsid w:val="004C3443"/>
    <w:rsid w:val="004C36B0"/>
    <w:rsid w:val="004C3B5D"/>
    <w:rsid w:val="004C3CC9"/>
    <w:rsid w:val="004C471F"/>
    <w:rsid w:val="004C4CED"/>
    <w:rsid w:val="004C546B"/>
    <w:rsid w:val="004C5663"/>
    <w:rsid w:val="004C5C13"/>
    <w:rsid w:val="004C5F41"/>
    <w:rsid w:val="004C5FE5"/>
    <w:rsid w:val="004C6012"/>
    <w:rsid w:val="004C68AA"/>
    <w:rsid w:val="004C6D04"/>
    <w:rsid w:val="004C7488"/>
    <w:rsid w:val="004C7555"/>
    <w:rsid w:val="004C7707"/>
    <w:rsid w:val="004C7C05"/>
    <w:rsid w:val="004D02F4"/>
    <w:rsid w:val="004D090A"/>
    <w:rsid w:val="004D1834"/>
    <w:rsid w:val="004D305F"/>
    <w:rsid w:val="004D31C6"/>
    <w:rsid w:val="004D4293"/>
    <w:rsid w:val="004D5409"/>
    <w:rsid w:val="004D5ABB"/>
    <w:rsid w:val="004D6147"/>
    <w:rsid w:val="004D61DD"/>
    <w:rsid w:val="004D6647"/>
    <w:rsid w:val="004D6DB8"/>
    <w:rsid w:val="004D7E59"/>
    <w:rsid w:val="004E1C16"/>
    <w:rsid w:val="004E2891"/>
    <w:rsid w:val="004E307C"/>
    <w:rsid w:val="004E317A"/>
    <w:rsid w:val="004E3F83"/>
    <w:rsid w:val="004E4415"/>
    <w:rsid w:val="004E4A53"/>
    <w:rsid w:val="004E4DFF"/>
    <w:rsid w:val="004E5278"/>
    <w:rsid w:val="004E56C4"/>
    <w:rsid w:val="004E57E5"/>
    <w:rsid w:val="004E74F4"/>
    <w:rsid w:val="004E7EAB"/>
    <w:rsid w:val="004F0129"/>
    <w:rsid w:val="004F0244"/>
    <w:rsid w:val="004F0460"/>
    <w:rsid w:val="004F1072"/>
    <w:rsid w:val="004F16F4"/>
    <w:rsid w:val="004F257F"/>
    <w:rsid w:val="004F3221"/>
    <w:rsid w:val="004F35CD"/>
    <w:rsid w:val="004F4853"/>
    <w:rsid w:val="004F4DFF"/>
    <w:rsid w:val="004F618F"/>
    <w:rsid w:val="004F672D"/>
    <w:rsid w:val="005005CB"/>
    <w:rsid w:val="00501639"/>
    <w:rsid w:val="00501DBD"/>
    <w:rsid w:val="00501DDE"/>
    <w:rsid w:val="00501EFF"/>
    <w:rsid w:val="00502048"/>
    <w:rsid w:val="0050245E"/>
    <w:rsid w:val="0050277D"/>
    <w:rsid w:val="005035EB"/>
    <w:rsid w:val="005046FF"/>
    <w:rsid w:val="005047CF"/>
    <w:rsid w:val="00505A1C"/>
    <w:rsid w:val="00505AB9"/>
    <w:rsid w:val="005062E5"/>
    <w:rsid w:val="00506762"/>
    <w:rsid w:val="0050689B"/>
    <w:rsid w:val="005068AA"/>
    <w:rsid w:val="00506EDB"/>
    <w:rsid w:val="00507560"/>
    <w:rsid w:val="005103DC"/>
    <w:rsid w:val="00510841"/>
    <w:rsid w:val="00510FBF"/>
    <w:rsid w:val="00511093"/>
    <w:rsid w:val="00511D70"/>
    <w:rsid w:val="0051234F"/>
    <w:rsid w:val="005124F6"/>
    <w:rsid w:val="00512A8E"/>
    <w:rsid w:val="00512CBA"/>
    <w:rsid w:val="005134D4"/>
    <w:rsid w:val="00514804"/>
    <w:rsid w:val="0051592B"/>
    <w:rsid w:val="0051603E"/>
    <w:rsid w:val="005162C8"/>
    <w:rsid w:val="00516E99"/>
    <w:rsid w:val="00520422"/>
    <w:rsid w:val="0052085F"/>
    <w:rsid w:val="00520904"/>
    <w:rsid w:val="00522836"/>
    <w:rsid w:val="005236F8"/>
    <w:rsid w:val="0052404D"/>
    <w:rsid w:val="005242CF"/>
    <w:rsid w:val="0052470A"/>
    <w:rsid w:val="00524919"/>
    <w:rsid w:val="00525DBC"/>
    <w:rsid w:val="0052692C"/>
    <w:rsid w:val="00526B2A"/>
    <w:rsid w:val="00526B48"/>
    <w:rsid w:val="00527D68"/>
    <w:rsid w:val="00530284"/>
    <w:rsid w:val="005312DC"/>
    <w:rsid w:val="00531A8D"/>
    <w:rsid w:val="0053205E"/>
    <w:rsid w:val="005321B0"/>
    <w:rsid w:val="00533113"/>
    <w:rsid w:val="0053385A"/>
    <w:rsid w:val="0053418A"/>
    <w:rsid w:val="005349D6"/>
    <w:rsid w:val="005352D1"/>
    <w:rsid w:val="005355A8"/>
    <w:rsid w:val="00535CCF"/>
    <w:rsid w:val="00536BC1"/>
    <w:rsid w:val="0053773A"/>
    <w:rsid w:val="00537A78"/>
    <w:rsid w:val="00537F36"/>
    <w:rsid w:val="005401AE"/>
    <w:rsid w:val="0054060A"/>
    <w:rsid w:val="00541205"/>
    <w:rsid w:val="005412C9"/>
    <w:rsid w:val="005416AD"/>
    <w:rsid w:val="00541E29"/>
    <w:rsid w:val="00542764"/>
    <w:rsid w:val="005433DE"/>
    <w:rsid w:val="0054420E"/>
    <w:rsid w:val="00545563"/>
    <w:rsid w:val="00546146"/>
    <w:rsid w:val="0054619E"/>
    <w:rsid w:val="00546AFF"/>
    <w:rsid w:val="00546CA9"/>
    <w:rsid w:val="00546D23"/>
    <w:rsid w:val="005472E5"/>
    <w:rsid w:val="005479D7"/>
    <w:rsid w:val="0055057E"/>
    <w:rsid w:val="00550B0C"/>
    <w:rsid w:val="00550E6A"/>
    <w:rsid w:val="0055113D"/>
    <w:rsid w:val="0055184F"/>
    <w:rsid w:val="00551891"/>
    <w:rsid w:val="00551C3F"/>
    <w:rsid w:val="00552B10"/>
    <w:rsid w:val="00552D0A"/>
    <w:rsid w:val="00553012"/>
    <w:rsid w:val="00553862"/>
    <w:rsid w:val="00553997"/>
    <w:rsid w:val="005545A4"/>
    <w:rsid w:val="005551F3"/>
    <w:rsid w:val="00555B46"/>
    <w:rsid w:val="00556A65"/>
    <w:rsid w:val="00560202"/>
    <w:rsid w:val="00561847"/>
    <w:rsid w:val="00561C0E"/>
    <w:rsid w:val="00562305"/>
    <w:rsid w:val="0056282C"/>
    <w:rsid w:val="00562C7D"/>
    <w:rsid w:val="00563101"/>
    <w:rsid w:val="005651FC"/>
    <w:rsid w:val="005662EA"/>
    <w:rsid w:val="00566833"/>
    <w:rsid w:val="00566AE5"/>
    <w:rsid w:val="00567259"/>
    <w:rsid w:val="00567B5A"/>
    <w:rsid w:val="00567C18"/>
    <w:rsid w:val="00567E5D"/>
    <w:rsid w:val="0057009B"/>
    <w:rsid w:val="005708CF"/>
    <w:rsid w:val="00570A05"/>
    <w:rsid w:val="00570A7F"/>
    <w:rsid w:val="005710A4"/>
    <w:rsid w:val="00571888"/>
    <w:rsid w:val="005724AA"/>
    <w:rsid w:val="0057276B"/>
    <w:rsid w:val="005735B3"/>
    <w:rsid w:val="0057380F"/>
    <w:rsid w:val="00574063"/>
    <w:rsid w:val="005740A6"/>
    <w:rsid w:val="00574E85"/>
    <w:rsid w:val="005750EE"/>
    <w:rsid w:val="005755F1"/>
    <w:rsid w:val="00575B88"/>
    <w:rsid w:val="00576009"/>
    <w:rsid w:val="00576B78"/>
    <w:rsid w:val="00576D85"/>
    <w:rsid w:val="005776C3"/>
    <w:rsid w:val="005801F0"/>
    <w:rsid w:val="005808F0"/>
    <w:rsid w:val="005813EF"/>
    <w:rsid w:val="005814C3"/>
    <w:rsid w:val="00581912"/>
    <w:rsid w:val="00581FEC"/>
    <w:rsid w:val="005822C9"/>
    <w:rsid w:val="005822DE"/>
    <w:rsid w:val="00582303"/>
    <w:rsid w:val="005826CC"/>
    <w:rsid w:val="0058272E"/>
    <w:rsid w:val="005839B9"/>
    <w:rsid w:val="00585037"/>
    <w:rsid w:val="00585A09"/>
    <w:rsid w:val="00586496"/>
    <w:rsid w:val="00586DF8"/>
    <w:rsid w:val="00586E53"/>
    <w:rsid w:val="00587C8B"/>
    <w:rsid w:val="00590BFA"/>
    <w:rsid w:val="00590EAD"/>
    <w:rsid w:val="00591064"/>
    <w:rsid w:val="0059162A"/>
    <w:rsid w:val="00591772"/>
    <w:rsid w:val="00591AB8"/>
    <w:rsid w:val="00591C8A"/>
    <w:rsid w:val="005925C2"/>
    <w:rsid w:val="005943E4"/>
    <w:rsid w:val="00594B99"/>
    <w:rsid w:val="00594D70"/>
    <w:rsid w:val="005962C0"/>
    <w:rsid w:val="005964BF"/>
    <w:rsid w:val="00597954"/>
    <w:rsid w:val="00597BCB"/>
    <w:rsid w:val="005A0FD7"/>
    <w:rsid w:val="005A1743"/>
    <w:rsid w:val="005A203E"/>
    <w:rsid w:val="005A29A0"/>
    <w:rsid w:val="005A2E39"/>
    <w:rsid w:val="005A45F2"/>
    <w:rsid w:val="005A4922"/>
    <w:rsid w:val="005A4ED9"/>
    <w:rsid w:val="005A5073"/>
    <w:rsid w:val="005A51A2"/>
    <w:rsid w:val="005A5405"/>
    <w:rsid w:val="005A70E2"/>
    <w:rsid w:val="005B060C"/>
    <w:rsid w:val="005B10C2"/>
    <w:rsid w:val="005B15A7"/>
    <w:rsid w:val="005B1665"/>
    <w:rsid w:val="005B2C7C"/>
    <w:rsid w:val="005B30B3"/>
    <w:rsid w:val="005B3509"/>
    <w:rsid w:val="005B3E24"/>
    <w:rsid w:val="005B430B"/>
    <w:rsid w:val="005B43B7"/>
    <w:rsid w:val="005B564F"/>
    <w:rsid w:val="005B5D4F"/>
    <w:rsid w:val="005B5F3A"/>
    <w:rsid w:val="005B6716"/>
    <w:rsid w:val="005B699F"/>
    <w:rsid w:val="005B6C80"/>
    <w:rsid w:val="005B6FAE"/>
    <w:rsid w:val="005B71FC"/>
    <w:rsid w:val="005C0384"/>
    <w:rsid w:val="005C08BF"/>
    <w:rsid w:val="005C1F6F"/>
    <w:rsid w:val="005C232A"/>
    <w:rsid w:val="005C2B95"/>
    <w:rsid w:val="005C3A12"/>
    <w:rsid w:val="005C4339"/>
    <w:rsid w:val="005C4852"/>
    <w:rsid w:val="005C4CA9"/>
    <w:rsid w:val="005C4CEE"/>
    <w:rsid w:val="005C4F38"/>
    <w:rsid w:val="005C5196"/>
    <w:rsid w:val="005C66BD"/>
    <w:rsid w:val="005C6B7D"/>
    <w:rsid w:val="005C7141"/>
    <w:rsid w:val="005C71C4"/>
    <w:rsid w:val="005C747A"/>
    <w:rsid w:val="005D172B"/>
    <w:rsid w:val="005D1989"/>
    <w:rsid w:val="005D1B46"/>
    <w:rsid w:val="005D1D1B"/>
    <w:rsid w:val="005D1EBB"/>
    <w:rsid w:val="005D22F1"/>
    <w:rsid w:val="005D293F"/>
    <w:rsid w:val="005D2A91"/>
    <w:rsid w:val="005D2B7D"/>
    <w:rsid w:val="005D30AA"/>
    <w:rsid w:val="005D3D6C"/>
    <w:rsid w:val="005D43FD"/>
    <w:rsid w:val="005D459B"/>
    <w:rsid w:val="005D5423"/>
    <w:rsid w:val="005D5641"/>
    <w:rsid w:val="005D56DB"/>
    <w:rsid w:val="005D6342"/>
    <w:rsid w:val="005D65E6"/>
    <w:rsid w:val="005D6B5D"/>
    <w:rsid w:val="005D6E4C"/>
    <w:rsid w:val="005D71A0"/>
    <w:rsid w:val="005D7267"/>
    <w:rsid w:val="005D7761"/>
    <w:rsid w:val="005D77F3"/>
    <w:rsid w:val="005E1AA3"/>
    <w:rsid w:val="005E2644"/>
    <w:rsid w:val="005E28D9"/>
    <w:rsid w:val="005E2FA3"/>
    <w:rsid w:val="005E5738"/>
    <w:rsid w:val="005E5AFA"/>
    <w:rsid w:val="005E6060"/>
    <w:rsid w:val="005E671C"/>
    <w:rsid w:val="005E69AC"/>
    <w:rsid w:val="005E72E3"/>
    <w:rsid w:val="005E7788"/>
    <w:rsid w:val="005F19CB"/>
    <w:rsid w:val="005F2333"/>
    <w:rsid w:val="005F2C1A"/>
    <w:rsid w:val="005F3850"/>
    <w:rsid w:val="005F439B"/>
    <w:rsid w:val="005F45C6"/>
    <w:rsid w:val="005F4627"/>
    <w:rsid w:val="005F4F84"/>
    <w:rsid w:val="005F5081"/>
    <w:rsid w:val="005F5348"/>
    <w:rsid w:val="005F59EE"/>
    <w:rsid w:val="005F7293"/>
    <w:rsid w:val="005F74E7"/>
    <w:rsid w:val="005F7CC7"/>
    <w:rsid w:val="00600990"/>
    <w:rsid w:val="006010C7"/>
    <w:rsid w:val="006011C8"/>
    <w:rsid w:val="006024FD"/>
    <w:rsid w:val="00602D19"/>
    <w:rsid w:val="0060310C"/>
    <w:rsid w:val="0060324C"/>
    <w:rsid w:val="0060375A"/>
    <w:rsid w:val="006037B4"/>
    <w:rsid w:val="00603A6E"/>
    <w:rsid w:val="00603AF9"/>
    <w:rsid w:val="00604E54"/>
    <w:rsid w:val="00605726"/>
    <w:rsid w:val="00605753"/>
    <w:rsid w:val="00605777"/>
    <w:rsid w:val="00605FAC"/>
    <w:rsid w:val="00606068"/>
    <w:rsid w:val="00606C05"/>
    <w:rsid w:val="006073BE"/>
    <w:rsid w:val="00610452"/>
    <w:rsid w:val="00610702"/>
    <w:rsid w:val="00610F05"/>
    <w:rsid w:val="00611648"/>
    <w:rsid w:val="00611922"/>
    <w:rsid w:val="0061262F"/>
    <w:rsid w:val="00612932"/>
    <w:rsid w:val="006141DD"/>
    <w:rsid w:val="006143D9"/>
    <w:rsid w:val="00614C81"/>
    <w:rsid w:val="006150DB"/>
    <w:rsid w:val="006154BE"/>
    <w:rsid w:val="00616222"/>
    <w:rsid w:val="006165FA"/>
    <w:rsid w:val="006200AB"/>
    <w:rsid w:val="00620450"/>
    <w:rsid w:val="00620753"/>
    <w:rsid w:val="00620902"/>
    <w:rsid w:val="00620911"/>
    <w:rsid w:val="00620937"/>
    <w:rsid w:val="00620A24"/>
    <w:rsid w:val="00620BE4"/>
    <w:rsid w:val="00620C61"/>
    <w:rsid w:val="00621393"/>
    <w:rsid w:val="006217ED"/>
    <w:rsid w:val="00621837"/>
    <w:rsid w:val="0062188B"/>
    <w:rsid w:val="00622AAA"/>
    <w:rsid w:val="00623CD6"/>
    <w:rsid w:val="00624DEC"/>
    <w:rsid w:val="0062638E"/>
    <w:rsid w:val="0062765A"/>
    <w:rsid w:val="00627973"/>
    <w:rsid w:val="00627F57"/>
    <w:rsid w:val="00630044"/>
    <w:rsid w:val="006300E0"/>
    <w:rsid w:val="00630362"/>
    <w:rsid w:val="006306AF"/>
    <w:rsid w:val="006309D3"/>
    <w:rsid w:val="006311ED"/>
    <w:rsid w:val="0063139F"/>
    <w:rsid w:val="00632CFF"/>
    <w:rsid w:val="00632ECA"/>
    <w:rsid w:val="00632F1D"/>
    <w:rsid w:val="00633069"/>
    <w:rsid w:val="00633B94"/>
    <w:rsid w:val="006343D7"/>
    <w:rsid w:val="00634E4C"/>
    <w:rsid w:val="00635081"/>
    <w:rsid w:val="00635508"/>
    <w:rsid w:val="006363AC"/>
    <w:rsid w:val="006364B4"/>
    <w:rsid w:val="00636888"/>
    <w:rsid w:val="00636F84"/>
    <w:rsid w:val="0063732D"/>
    <w:rsid w:val="00637638"/>
    <w:rsid w:val="0064060F"/>
    <w:rsid w:val="006440F4"/>
    <w:rsid w:val="00644209"/>
    <w:rsid w:val="00645684"/>
    <w:rsid w:val="00645A4A"/>
    <w:rsid w:val="00645D21"/>
    <w:rsid w:val="006462D9"/>
    <w:rsid w:val="00647525"/>
    <w:rsid w:val="00647982"/>
    <w:rsid w:val="006479FE"/>
    <w:rsid w:val="00647E94"/>
    <w:rsid w:val="006501E6"/>
    <w:rsid w:val="006502D1"/>
    <w:rsid w:val="00650C68"/>
    <w:rsid w:val="006514A4"/>
    <w:rsid w:val="00651509"/>
    <w:rsid w:val="006524E3"/>
    <w:rsid w:val="00653FF1"/>
    <w:rsid w:val="00654E17"/>
    <w:rsid w:val="0065561C"/>
    <w:rsid w:val="00655C44"/>
    <w:rsid w:val="00656634"/>
    <w:rsid w:val="00656A8D"/>
    <w:rsid w:val="0066019E"/>
    <w:rsid w:val="0066026F"/>
    <w:rsid w:val="0066198C"/>
    <w:rsid w:val="00661AC7"/>
    <w:rsid w:val="00661ACB"/>
    <w:rsid w:val="00661E92"/>
    <w:rsid w:val="0066216C"/>
    <w:rsid w:val="006622FC"/>
    <w:rsid w:val="00663214"/>
    <w:rsid w:val="006636FD"/>
    <w:rsid w:val="006645B4"/>
    <w:rsid w:val="00664D70"/>
    <w:rsid w:val="00665BC1"/>
    <w:rsid w:val="00665E34"/>
    <w:rsid w:val="00666450"/>
    <w:rsid w:val="006675EA"/>
    <w:rsid w:val="00670BCA"/>
    <w:rsid w:val="00671966"/>
    <w:rsid w:val="00671D9B"/>
    <w:rsid w:val="00671E1E"/>
    <w:rsid w:val="0067201A"/>
    <w:rsid w:val="006722A0"/>
    <w:rsid w:val="006724B9"/>
    <w:rsid w:val="00672587"/>
    <w:rsid w:val="006730FC"/>
    <w:rsid w:val="0067377B"/>
    <w:rsid w:val="0067475A"/>
    <w:rsid w:val="0067495B"/>
    <w:rsid w:val="0067512C"/>
    <w:rsid w:val="006755CC"/>
    <w:rsid w:val="006763D1"/>
    <w:rsid w:val="00676651"/>
    <w:rsid w:val="00677AB5"/>
    <w:rsid w:val="00677D6F"/>
    <w:rsid w:val="0068022F"/>
    <w:rsid w:val="00681049"/>
    <w:rsid w:val="006812E2"/>
    <w:rsid w:val="00681A96"/>
    <w:rsid w:val="00682516"/>
    <w:rsid w:val="006832A2"/>
    <w:rsid w:val="0068354E"/>
    <w:rsid w:val="00683553"/>
    <w:rsid w:val="00683768"/>
    <w:rsid w:val="00685DA5"/>
    <w:rsid w:val="00686040"/>
    <w:rsid w:val="0068673B"/>
    <w:rsid w:val="00687174"/>
    <w:rsid w:val="00690A00"/>
    <w:rsid w:val="00690B45"/>
    <w:rsid w:val="00691B08"/>
    <w:rsid w:val="00692C69"/>
    <w:rsid w:val="00692E62"/>
    <w:rsid w:val="006934DA"/>
    <w:rsid w:val="006947BC"/>
    <w:rsid w:val="00694EC1"/>
    <w:rsid w:val="006956E5"/>
    <w:rsid w:val="0069644B"/>
    <w:rsid w:val="00696D27"/>
    <w:rsid w:val="006974CB"/>
    <w:rsid w:val="006976AD"/>
    <w:rsid w:val="00697CF0"/>
    <w:rsid w:val="00697E3B"/>
    <w:rsid w:val="006A0414"/>
    <w:rsid w:val="006A055C"/>
    <w:rsid w:val="006A0EBC"/>
    <w:rsid w:val="006A108F"/>
    <w:rsid w:val="006A1DC0"/>
    <w:rsid w:val="006A2254"/>
    <w:rsid w:val="006A3794"/>
    <w:rsid w:val="006A385B"/>
    <w:rsid w:val="006A3D2C"/>
    <w:rsid w:val="006A3EE4"/>
    <w:rsid w:val="006A44D6"/>
    <w:rsid w:val="006A54A6"/>
    <w:rsid w:val="006A6116"/>
    <w:rsid w:val="006A686E"/>
    <w:rsid w:val="006A6B62"/>
    <w:rsid w:val="006A7628"/>
    <w:rsid w:val="006A7B85"/>
    <w:rsid w:val="006A7D1A"/>
    <w:rsid w:val="006A7E4F"/>
    <w:rsid w:val="006B00CA"/>
    <w:rsid w:val="006B027E"/>
    <w:rsid w:val="006B04A7"/>
    <w:rsid w:val="006B0C8E"/>
    <w:rsid w:val="006B0E3A"/>
    <w:rsid w:val="006B14C0"/>
    <w:rsid w:val="006B184C"/>
    <w:rsid w:val="006B20EB"/>
    <w:rsid w:val="006B2906"/>
    <w:rsid w:val="006B2B3E"/>
    <w:rsid w:val="006B2C1D"/>
    <w:rsid w:val="006B2DE2"/>
    <w:rsid w:val="006B2F75"/>
    <w:rsid w:val="006B369F"/>
    <w:rsid w:val="006B3C2B"/>
    <w:rsid w:val="006B4DC6"/>
    <w:rsid w:val="006B4E8D"/>
    <w:rsid w:val="006B5058"/>
    <w:rsid w:val="006B5DE9"/>
    <w:rsid w:val="006B67BF"/>
    <w:rsid w:val="006B6806"/>
    <w:rsid w:val="006B72C2"/>
    <w:rsid w:val="006B7C3F"/>
    <w:rsid w:val="006C0DE6"/>
    <w:rsid w:val="006C1123"/>
    <w:rsid w:val="006C1E6C"/>
    <w:rsid w:val="006C1F27"/>
    <w:rsid w:val="006C2DBE"/>
    <w:rsid w:val="006C2F6D"/>
    <w:rsid w:val="006C4564"/>
    <w:rsid w:val="006C48B5"/>
    <w:rsid w:val="006C4C9F"/>
    <w:rsid w:val="006C5ABB"/>
    <w:rsid w:val="006C5C46"/>
    <w:rsid w:val="006C5F03"/>
    <w:rsid w:val="006C5FEB"/>
    <w:rsid w:val="006C643D"/>
    <w:rsid w:val="006C6BFE"/>
    <w:rsid w:val="006C6D39"/>
    <w:rsid w:val="006C7F09"/>
    <w:rsid w:val="006C7F18"/>
    <w:rsid w:val="006D02C0"/>
    <w:rsid w:val="006D184F"/>
    <w:rsid w:val="006D1AF8"/>
    <w:rsid w:val="006D27D1"/>
    <w:rsid w:val="006D2D7B"/>
    <w:rsid w:val="006D31D6"/>
    <w:rsid w:val="006D3595"/>
    <w:rsid w:val="006D36DD"/>
    <w:rsid w:val="006D40D0"/>
    <w:rsid w:val="006D4F77"/>
    <w:rsid w:val="006D52F4"/>
    <w:rsid w:val="006D55D6"/>
    <w:rsid w:val="006D6221"/>
    <w:rsid w:val="006D6793"/>
    <w:rsid w:val="006D722F"/>
    <w:rsid w:val="006E02D4"/>
    <w:rsid w:val="006E041E"/>
    <w:rsid w:val="006E14C4"/>
    <w:rsid w:val="006E1689"/>
    <w:rsid w:val="006E199C"/>
    <w:rsid w:val="006E1ECD"/>
    <w:rsid w:val="006E24DA"/>
    <w:rsid w:val="006E34FE"/>
    <w:rsid w:val="006E353A"/>
    <w:rsid w:val="006E44B8"/>
    <w:rsid w:val="006E4CF8"/>
    <w:rsid w:val="006E5BEA"/>
    <w:rsid w:val="006E5C03"/>
    <w:rsid w:val="006E7083"/>
    <w:rsid w:val="006E72E0"/>
    <w:rsid w:val="006E75E6"/>
    <w:rsid w:val="006F0EB7"/>
    <w:rsid w:val="006F1452"/>
    <w:rsid w:val="006F286E"/>
    <w:rsid w:val="006F2F4D"/>
    <w:rsid w:val="006F3B21"/>
    <w:rsid w:val="006F4C9D"/>
    <w:rsid w:val="006F6671"/>
    <w:rsid w:val="006F66B2"/>
    <w:rsid w:val="006F7081"/>
    <w:rsid w:val="006F76C3"/>
    <w:rsid w:val="006F77BC"/>
    <w:rsid w:val="006F7B36"/>
    <w:rsid w:val="00700EFE"/>
    <w:rsid w:val="00700F72"/>
    <w:rsid w:val="007013DE"/>
    <w:rsid w:val="00701830"/>
    <w:rsid w:val="0070188E"/>
    <w:rsid w:val="00701CA0"/>
    <w:rsid w:val="0070230F"/>
    <w:rsid w:val="00702CC8"/>
    <w:rsid w:val="00702F63"/>
    <w:rsid w:val="007032D2"/>
    <w:rsid w:val="0070356B"/>
    <w:rsid w:val="00703DA6"/>
    <w:rsid w:val="00705218"/>
    <w:rsid w:val="007055F5"/>
    <w:rsid w:val="00705ABA"/>
    <w:rsid w:val="00707606"/>
    <w:rsid w:val="00710812"/>
    <w:rsid w:val="00710B32"/>
    <w:rsid w:val="0071166D"/>
    <w:rsid w:val="0071179C"/>
    <w:rsid w:val="00711E1C"/>
    <w:rsid w:val="00711E9D"/>
    <w:rsid w:val="0071203E"/>
    <w:rsid w:val="007130CE"/>
    <w:rsid w:val="00713548"/>
    <w:rsid w:val="00713B1C"/>
    <w:rsid w:val="0071499F"/>
    <w:rsid w:val="00714D9A"/>
    <w:rsid w:val="00714DB9"/>
    <w:rsid w:val="00714DC9"/>
    <w:rsid w:val="007155BB"/>
    <w:rsid w:val="00716FD2"/>
    <w:rsid w:val="0071700B"/>
    <w:rsid w:val="0071782F"/>
    <w:rsid w:val="00717BD5"/>
    <w:rsid w:val="00717F70"/>
    <w:rsid w:val="00720CDF"/>
    <w:rsid w:val="00720FED"/>
    <w:rsid w:val="00721298"/>
    <w:rsid w:val="0072204B"/>
    <w:rsid w:val="007220E7"/>
    <w:rsid w:val="00723412"/>
    <w:rsid w:val="00723D25"/>
    <w:rsid w:val="007249D7"/>
    <w:rsid w:val="007252DA"/>
    <w:rsid w:val="0072603F"/>
    <w:rsid w:val="007264D4"/>
    <w:rsid w:val="00726C5C"/>
    <w:rsid w:val="00731871"/>
    <w:rsid w:val="007320EB"/>
    <w:rsid w:val="00732798"/>
    <w:rsid w:val="00732EF4"/>
    <w:rsid w:val="00733631"/>
    <w:rsid w:val="00733EE5"/>
    <w:rsid w:val="007343B2"/>
    <w:rsid w:val="00734668"/>
    <w:rsid w:val="007360F6"/>
    <w:rsid w:val="00737245"/>
    <w:rsid w:val="00737264"/>
    <w:rsid w:val="007373EC"/>
    <w:rsid w:val="00737A3C"/>
    <w:rsid w:val="00737B17"/>
    <w:rsid w:val="007403C2"/>
    <w:rsid w:val="007406C2"/>
    <w:rsid w:val="007407AE"/>
    <w:rsid w:val="00740CE1"/>
    <w:rsid w:val="0074126C"/>
    <w:rsid w:val="00741B47"/>
    <w:rsid w:val="00742370"/>
    <w:rsid w:val="00745A43"/>
    <w:rsid w:val="00745D39"/>
    <w:rsid w:val="00745D8B"/>
    <w:rsid w:val="00745DE7"/>
    <w:rsid w:val="00745FE0"/>
    <w:rsid w:val="00746147"/>
    <w:rsid w:val="00746786"/>
    <w:rsid w:val="00746C0D"/>
    <w:rsid w:val="00750149"/>
    <w:rsid w:val="00750326"/>
    <w:rsid w:val="0075057B"/>
    <w:rsid w:val="00750914"/>
    <w:rsid w:val="00750A09"/>
    <w:rsid w:val="00751CB0"/>
    <w:rsid w:val="0075271B"/>
    <w:rsid w:val="0075278E"/>
    <w:rsid w:val="00753FA2"/>
    <w:rsid w:val="007542DB"/>
    <w:rsid w:val="00754F5F"/>
    <w:rsid w:val="00755032"/>
    <w:rsid w:val="007552E6"/>
    <w:rsid w:val="00755D5E"/>
    <w:rsid w:val="007565FF"/>
    <w:rsid w:val="0075661A"/>
    <w:rsid w:val="00756B5E"/>
    <w:rsid w:val="00757014"/>
    <w:rsid w:val="00757401"/>
    <w:rsid w:val="00757531"/>
    <w:rsid w:val="00757673"/>
    <w:rsid w:val="007576FA"/>
    <w:rsid w:val="00757C71"/>
    <w:rsid w:val="00760743"/>
    <w:rsid w:val="0076206C"/>
    <w:rsid w:val="00762280"/>
    <w:rsid w:val="007626BF"/>
    <w:rsid w:val="00762E31"/>
    <w:rsid w:val="007634D9"/>
    <w:rsid w:val="00763D77"/>
    <w:rsid w:val="00763EDE"/>
    <w:rsid w:val="00764245"/>
    <w:rsid w:val="00764F01"/>
    <w:rsid w:val="007654AE"/>
    <w:rsid w:val="00765754"/>
    <w:rsid w:val="00765C4D"/>
    <w:rsid w:val="007663E0"/>
    <w:rsid w:val="00767291"/>
    <w:rsid w:val="00767473"/>
    <w:rsid w:val="00767B9C"/>
    <w:rsid w:val="00770386"/>
    <w:rsid w:val="00771665"/>
    <w:rsid w:val="00771C19"/>
    <w:rsid w:val="007725B1"/>
    <w:rsid w:val="00773202"/>
    <w:rsid w:val="0077340C"/>
    <w:rsid w:val="00773904"/>
    <w:rsid w:val="00773C4B"/>
    <w:rsid w:val="00773D16"/>
    <w:rsid w:val="00773E65"/>
    <w:rsid w:val="007740A8"/>
    <w:rsid w:val="007745A0"/>
    <w:rsid w:val="00774AAD"/>
    <w:rsid w:val="00775015"/>
    <w:rsid w:val="00775C60"/>
    <w:rsid w:val="00775C8A"/>
    <w:rsid w:val="00775F73"/>
    <w:rsid w:val="00775F9B"/>
    <w:rsid w:val="00776B00"/>
    <w:rsid w:val="00776FD1"/>
    <w:rsid w:val="007771E2"/>
    <w:rsid w:val="007776E8"/>
    <w:rsid w:val="00777C65"/>
    <w:rsid w:val="00777F43"/>
    <w:rsid w:val="007803D5"/>
    <w:rsid w:val="0078078F"/>
    <w:rsid w:val="00781099"/>
    <w:rsid w:val="007815C4"/>
    <w:rsid w:val="00781B98"/>
    <w:rsid w:val="00781E0D"/>
    <w:rsid w:val="00782347"/>
    <w:rsid w:val="007825DE"/>
    <w:rsid w:val="00783175"/>
    <w:rsid w:val="007837D1"/>
    <w:rsid w:val="00783FBE"/>
    <w:rsid w:val="0078553E"/>
    <w:rsid w:val="0078628B"/>
    <w:rsid w:val="00786761"/>
    <w:rsid w:val="00786862"/>
    <w:rsid w:val="007872E3"/>
    <w:rsid w:val="0078784C"/>
    <w:rsid w:val="007879AD"/>
    <w:rsid w:val="00790564"/>
    <w:rsid w:val="007906C2"/>
    <w:rsid w:val="0079073D"/>
    <w:rsid w:val="00790DAC"/>
    <w:rsid w:val="007910BB"/>
    <w:rsid w:val="007913B2"/>
    <w:rsid w:val="00791E5C"/>
    <w:rsid w:val="00792CD9"/>
    <w:rsid w:val="007947EE"/>
    <w:rsid w:val="00794C84"/>
    <w:rsid w:val="007958BF"/>
    <w:rsid w:val="007959B0"/>
    <w:rsid w:val="007962E3"/>
    <w:rsid w:val="00796480"/>
    <w:rsid w:val="0079689B"/>
    <w:rsid w:val="007A2644"/>
    <w:rsid w:val="007A27E7"/>
    <w:rsid w:val="007A2A5E"/>
    <w:rsid w:val="007A3D84"/>
    <w:rsid w:val="007A3DB9"/>
    <w:rsid w:val="007A4231"/>
    <w:rsid w:val="007A4458"/>
    <w:rsid w:val="007A48B7"/>
    <w:rsid w:val="007A4B76"/>
    <w:rsid w:val="007A5782"/>
    <w:rsid w:val="007A592E"/>
    <w:rsid w:val="007A5A5B"/>
    <w:rsid w:val="007A607D"/>
    <w:rsid w:val="007A6D99"/>
    <w:rsid w:val="007A7E01"/>
    <w:rsid w:val="007A7FF4"/>
    <w:rsid w:val="007B05F5"/>
    <w:rsid w:val="007B123D"/>
    <w:rsid w:val="007B2244"/>
    <w:rsid w:val="007B2D3C"/>
    <w:rsid w:val="007B337D"/>
    <w:rsid w:val="007B6A97"/>
    <w:rsid w:val="007C02B8"/>
    <w:rsid w:val="007C0EF9"/>
    <w:rsid w:val="007C23AE"/>
    <w:rsid w:val="007C2805"/>
    <w:rsid w:val="007C3198"/>
    <w:rsid w:val="007C355C"/>
    <w:rsid w:val="007C3D60"/>
    <w:rsid w:val="007C45A6"/>
    <w:rsid w:val="007C47AF"/>
    <w:rsid w:val="007C5390"/>
    <w:rsid w:val="007C5712"/>
    <w:rsid w:val="007C672F"/>
    <w:rsid w:val="007D0337"/>
    <w:rsid w:val="007D0701"/>
    <w:rsid w:val="007D2100"/>
    <w:rsid w:val="007D2ED9"/>
    <w:rsid w:val="007D3E4C"/>
    <w:rsid w:val="007D5367"/>
    <w:rsid w:val="007D5417"/>
    <w:rsid w:val="007D5646"/>
    <w:rsid w:val="007D5DD5"/>
    <w:rsid w:val="007D5F97"/>
    <w:rsid w:val="007D68E1"/>
    <w:rsid w:val="007D7282"/>
    <w:rsid w:val="007D76F2"/>
    <w:rsid w:val="007D7E02"/>
    <w:rsid w:val="007E03BD"/>
    <w:rsid w:val="007E072E"/>
    <w:rsid w:val="007E0AE1"/>
    <w:rsid w:val="007E19DA"/>
    <w:rsid w:val="007E1AA5"/>
    <w:rsid w:val="007E1CF5"/>
    <w:rsid w:val="007E1DCE"/>
    <w:rsid w:val="007E290D"/>
    <w:rsid w:val="007E2AB1"/>
    <w:rsid w:val="007E2B79"/>
    <w:rsid w:val="007E2CB8"/>
    <w:rsid w:val="007E3213"/>
    <w:rsid w:val="007E36D0"/>
    <w:rsid w:val="007E3A49"/>
    <w:rsid w:val="007E3D5C"/>
    <w:rsid w:val="007E4680"/>
    <w:rsid w:val="007E4922"/>
    <w:rsid w:val="007E4AD2"/>
    <w:rsid w:val="007E4D6D"/>
    <w:rsid w:val="007E52D5"/>
    <w:rsid w:val="007E5C33"/>
    <w:rsid w:val="007E5C53"/>
    <w:rsid w:val="007E6725"/>
    <w:rsid w:val="007E7187"/>
    <w:rsid w:val="007E7A98"/>
    <w:rsid w:val="007E7CBD"/>
    <w:rsid w:val="007E7CF8"/>
    <w:rsid w:val="007E7E13"/>
    <w:rsid w:val="007F00BA"/>
    <w:rsid w:val="007F202F"/>
    <w:rsid w:val="007F20D9"/>
    <w:rsid w:val="007F22AD"/>
    <w:rsid w:val="007F2A33"/>
    <w:rsid w:val="007F2E0B"/>
    <w:rsid w:val="007F46F6"/>
    <w:rsid w:val="007F5DAF"/>
    <w:rsid w:val="007F664A"/>
    <w:rsid w:val="007F66E6"/>
    <w:rsid w:val="007F68CC"/>
    <w:rsid w:val="007F723E"/>
    <w:rsid w:val="007F77F8"/>
    <w:rsid w:val="007F7BEE"/>
    <w:rsid w:val="0080019C"/>
    <w:rsid w:val="008007C4"/>
    <w:rsid w:val="00800DC3"/>
    <w:rsid w:val="0080203A"/>
    <w:rsid w:val="008023DC"/>
    <w:rsid w:val="00802517"/>
    <w:rsid w:val="00804822"/>
    <w:rsid w:val="00804866"/>
    <w:rsid w:val="00805602"/>
    <w:rsid w:val="00805813"/>
    <w:rsid w:val="0080622B"/>
    <w:rsid w:val="00806BEB"/>
    <w:rsid w:val="00807F3A"/>
    <w:rsid w:val="00810AE3"/>
    <w:rsid w:val="008115B9"/>
    <w:rsid w:val="00811E66"/>
    <w:rsid w:val="00811F7A"/>
    <w:rsid w:val="008123C3"/>
    <w:rsid w:val="00812A12"/>
    <w:rsid w:val="00813005"/>
    <w:rsid w:val="008133ED"/>
    <w:rsid w:val="00813451"/>
    <w:rsid w:val="00813FEF"/>
    <w:rsid w:val="00814CF3"/>
    <w:rsid w:val="0081734B"/>
    <w:rsid w:val="00817462"/>
    <w:rsid w:val="00817ACD"/>
    <w:rsid w:val="0082143F"/>
    <w:rsid w:val="00821FD9"/>
    <w:rsid w:val="00822309"/>
    <w:rsid w:val="00822963"/>
    <w:rsid w:val="00822995"/>
    <w:rsid w:val="00822C3B"/>
    <w:rsid w:val="008230A8"/>
    <w:rsid w:val="00823310"/>
    <w:rsid w:val="00823918"/>
    <w:rsid w:val="008249B7"/>
    <w:rsid w:val="008255CE"/>
    <w:rsid w:val="00825B57"/>
    <w:rsid w:val="00825FF1"/>
    <w:rsid w:val="00826879"/>
    <w:rsid w:val="00826AAB"/>
    <w:rsid w:val="00826CB0"/>
    <w:rsid w:val="008272FD"/>
    <w:rsid w:val="00827A4E"/>
    <w:rsid w:val="00827C24"/>
    <w:rsid w:val="00830FF5"/>
    <w:rsid w:val="008317DD"/>
    <w:rsid w:val="00832891"/>
    <w:rsid w:val="008339A8"/>
    <w:rsid w:val="00834945"/>
    <w:rsid w:val="00834A62"/>
    <w:rsid w:val="008360E2"/>
    <w:rsid w:val="0083684D"/>
    <w:rsid w:val="00836959"/>
    <w:rsid w:val="00840035"/>
    <w:rsid w:val="00840966"/>
    <w:rsid w:val="00840C87"/>
    <w:rsid w:val="00840F7B"/>
    <w:rsid w:val="0084125A"/>
    <w:rsid w:val="008412CD"/>
    <w:rsid w:val="0084187D"/>
    <w:rsid w:val="00841893"/>
    <w:rsid w:val="00841ECB"/>
    <w:rsid w:val="00842294"/>
    <w:rsid w:val="00843606"/>
    <w:rsid w:val="00843A60"/>
    <w:rsid w:val="00843DE7"/>
    <w:rsid w:val="0084482D"/>
    <w:rsid w:val="00845AD4"/>
    <w:rsid w:val="00845C2F"/>
    <w:rsid w:val="00845E10"/>
    <w:rsid w:val="00846504"/>
    <w:rsid w:val="0084712F"/>
    <w:rsid w:val="0084748A"/>
    <w:rsid w:val="00847532"/>
    <w:rsid w:val="00847D05"/>
    <w:rsid w:val="00847D4E"/>
    <w:rsid w:val="00851D03"/>
    <w:rsid w:val="00852012"/>
    <w:rsid w:val="008523E4"/>
    <w:rsid w:val="00852CE0"/>
    <w:rsid w:val="008532D0"/>
    <w:rsid w:val="008536CE"/>
    <w:rsid w:val="00854C3B"/>
    <w:rsid w:val="00855988"/>
    <w:rsid w:val="00856121"/>
    <w:rsid w:val="008567FD"/>
    <w:rsid w:val="00856854"/>
    <w:rsid w:val="00856D80"/>
    <w:rsid w:val="008570E3"/>
    <w:rsid w:val="00860BEE"/>
    <w:rsid w:val="00860C40"/>
    <w:rsid w:val="00861356"/>
    <w:rsid w:val="008616BC"/>
    <w:rsid w:val="00862A5B"/>
    <w:rsid w:val="00862D4C"/>
    <w:rsid w:val="00862E43"/>
    <w:rsid w:val="0086361D"/>
    <w:rsid w:val="0086374F"/>
    <w:rsid w:val="0086441B"/>
    <w:rsid w:val="00865032"/>
    <w:rsid w:val="00865037"/>
    <w:rsid w:val="0086584F"/>
    <w:rsid w:val="008659F3"/>
    <w:rsid w:val="00865C7C"/>
    <w:rsid w:val="00866103"/>
    <w:rsid w:val="008666A4"/>
    <w:rsid w:val="00866A71"/>
    <w:rsid w:val="00867192"/>
    <w:rsid w:val="008678C6"/>
    <w:rsid w:val="00870558"/>
    <w:rsid w:val="008709CF"/>
    <w:rsid w:val="008720C7"/>
    <w:rsid w:val="00872DCF"/>
    <w:rsid w:val="00873E64"/>
    <w:rsid w:val="00874EBC"/>
    <w:rsid w:val="00874F92"/>
    <w:rsid w:val="0087581A"/>
    <w:rsid w:val="00875EBC"/>
    <w:rsid w:val="00875FFC"/>
    <w:rsid w:val="008763CD"/>
    <w:rsid w:val="008773A8"/>
    <w:rsid w:val="00880861"/>
    <w:rsid w:val="00880E64"/>
    <w:rsid w:val="00881220"/>
    <w:rsid w:val="0088175B"/>
    <w:rsid w:val="008823AC"/>
    <w:rsid w:val="00882844"/>
    <w:rsid w:val="00882BCB"/>
    <w:rsid w:val="00883084"/>
    <w:rsid w:val="00883C7C"/>
    <w:rsid w:val="0088411B"/>
    <w:rsid w:val="00884733"/>
    <w:rsid w:val="00885D58"/>
    <w:rsid w:val="00886901"/>
    <w:rsid w:val="008875C2"/>
    <w:rsid w:val="00891AB5"/>
    <w:rsid w:val="00892BC3"/>
    <w:rsid w:val="008932D1"/>
    <w:rsid w:val="008935DC"/>
    <w:rsid w:val="00893DA2"/>
    <w:rsid w:val="0089458E"/>
    <w:rsid w:val="0089500A"/>
    <w:rsid w:val="00895893"/>
    <w:rsid w:val="008958C5"/>
    <w:rsid w:val="00896252"/>
    <w:rsid w:val="0089651C"/>
    <w:rsid w:val="00896608"/>
    <w:rsid w:val="0089690C"/>
    <w:rsid w:val="0089698F"/>
    <w:rsid w:val="00897E60"/>
    <w:rsid w:val="008A0AEA"/>
    <w:rsid w:val="008A1C49"/>
    <w:rsid w:val="008A214B"/>
    <w:rsid w:val="008A22EE"/>
    <w:rsid w:val="008A2DCF"/>
    <w:rsid w:val="008A3102"/>
    <w:rsid w:val="008A35A7"/>
    <w:rsid w:val="008A6067"/>
    <w:rsid w:val="008A6264"/>
    <w:rsid w:val="008A6ACF"/>
    <w:rsid w:val="008A6E18"/>
    <w:rsid w:val="008A75A2"/>
    <w:rsid w:val="008A7E0C"/>
    <w:rsid w:val="008B01D8"/>
    <w:rsid w:val="008B0C18"/>
    <w:rsid w:val="008B147F"/>
    <w:rsid w:val="008B394F"/>
    <w:rsid w:val="008B5301"/>
    <w:rsid w:val="008B61EB"/>
    <w:rsid w:val="008B71CA"/>
    <w:rsid w:val="008B7E46"/>
    <w:rsid w:val="008C0291"/>
    <w:rsid w:val="008C0905"/>
    <w:rsid w:val="008C0A21"/>
    <w:rsid w:val="008C190E"/>
    <w:rsid w:val="008C1D39"/>
    <w:rsid w:val="008C26A3"/>
    <w:rsid w:val="008C276C"/>
    <w:rsid w:val="008C2DCD"/>
    <w:rsid w:val="008C39A8"/>
    <w:rsid w:val="008C3CAC"/>
    <w:rsid w:val="008C3E51"/>
    <w:rsid w:val="008C4A56"/>
    <w:rsid w:val="008C4C12"/>
    <w:rsid w:val="008C518D"/>
    <w:rsid w:val="008C5372"/>
    <w:rsid w:val="008C55D3"/>
    <w:rsid w:val="008C60FB"/>
    <w:rsid w:val="008C642F"/>
    <w:rsid w:val="008C728E"/>
    <w:rsid w:val="008C7370"/>
    <w:rsid w:val="008D05AD"/>
    <w:rsid w:val="008D05CC"/>
    <w:rsid w:val="008D0D68"/>
    <w:rsid w:val="008D0F1E"/>
    <w:rsid w:val="008D27D6"/>
    <w:rsid w:val="008D284C"/>
    <w:rsid w:val="008D2BEB"/>
    <w:rsid w:val="008D306F"/>
    <w:rsid w:val="008D3292"/>
    <w:rsid w:val="008D370F"/>
    <w:rsid w:val="008D3912"/>
    <w:rsid w:val="008D3B5E"/>
    <w:rsid w:val="008D3FE8"/>
    <w:rsid w:val="008D566D"/>
    <w:rsid w:val="008D5BED"/>
    <w:rsid w:val="008D5E73"/>
    <w:rsid w:val="008D6697"/>
    <w:rsid w:val="008D7621"/>
    <w:rsid w:val="008E054F"/>
    <w:rsid w:val="008E1375"/>
    <w:rsid w:val="008E1877"/>
    <w:rsid w:val="008E23B8"/>
    <w:rsid w:val="008E2B0E"/>
    <w:rsid w:val="008E2E78"/>
    <w:rsid w:val="008E3422"/>
    <w:rsid w:val="008E37A4"/>
    <w:rsid w:val="008E3E6E"/>
    <w:rsid w:val="008E4C32"/>
    <w:rsid w:val="008E5154"/>
    <w:rsid w:val="008E60C7"/>
    <w:rsid w:val="008E6861"/>
    <w:rsid w:val="008E7C8D"/>
    <w:rsid w:val="008F075F"/>
    <w:rsid w:val="008F1094"/>
    <w:rsid w:val="008F1259"/>
    <w:rsid w:val="008F195C"/>
    <w:rsid w:val="008F19EB"/>
    <w:rsid w:val="008F26A3"/>
    <w:rsid w:val="008F2F70"/>
    <w:rsid w:val="008F3293"/>
    <w:rsid w:val="008F3789"/>
    <w:rsid w:val="008F3E77"/>
    <w:rsid w:val="008F4C5D"/>
    <w:rsid w:val="008F525A"/>
    <w:rsid w:val="008F526B"/>
    <w:rsid w:val="008F527C"/>
    <w:rsid w:val="008F551B"/>
    <w:rsid w:val="008F5663"/>
    <w:rsid w:val="008F5C57"/>
    <w:rsid w:val="008F6714"/>
    <w:rsid w:val="008F6A0F"/>
    <w:rsid w:val="008F6D3F"/>
    <w:rsid w:val="008F71A1"/>
    <w:rsid w:val="008F71B7"/>
    <w:rsid w:val="008F7D17"/>
    <w:rsid w:val="008F7FE1"/>
    <w:rsid w:val="00900B9E"/>
    <w:rsid w:val="00900F87"/>
    <w:rsid w:val="00901686"/>
    <w:rsid w:val="00901A45"/>
    <w:rsid w:val="009026FF"/>
    <w:rsid w:val="00902805"/>
    <w:rsid w:val="00902AF3"/>
    <w:rsid w:val="00903E8C"/>
    <w:rsid w:val="00904025"/>
    <w:rsid w:val="00904ECA"/>
    <w:rsid w:val="00906CFF"/>
    <w:rsid w:val="00907B2C"/>
    <w:rsid w:val="00907DFD"/>
    <w:rsid w:val="00910C34"/>
    <w:rsid w:val="009110DA"/>
    <w:rsid w:val="00912AEC"/>
    <w:rsid w:val="009157AF"/>
    <w:rsid w:val="00915BDF"/>
    <w:rsid w:val="00915F42"/>
    <w:rsid w:val="00915FA4"/>
    <w:rsid w:val="00915FD0"/>
    <w:rsid w:val="0091608B"/>
    <w:rsid w:val="0091638F"/>
    <w:rsid w:val="009164E5"/>
    <w:rsid w:val="00917479"/>
    <w:rsid w:val="009179FB"/>
    <w:rsid w:val="009203FD"/>
    <w:rsid w:val="00921501"/>
    <w:rsid w:val="00921E7F"/>
    <w:rsid w:val="00922106"/>
    <w:rsid w:val="00922416"/>
    <w:rsid w:val="0092483C"/>
    <w:rsid w:val="00924D55"/>
    <w:rsid w:val="00924DB3"/>
    <w:rsid w:val="0092533F"/>
    <w:rsid w:val="009258D6"/>
    <w:rsid w:val="0092627C"/>
    <w:rsid w:val="009264DF"/>
    <w:rsid w:val="009267EA"/>
    <w:rsid w:val="00926C62"/>
    <w:rsid w:val="00927270"/>
    <w:rsid w:val="009273BC"/>
    <w:rsid w:val="00927D84"/>
    <w:rsid w:val="009302E3"/>
    <w:rsid w:val="00930320"/>
    <w:rsid w:val="00930AC8"/>
    <w:rsid w:val="00930DA5"/>
    <w:rsid w:val="009317ED"/>
    <w:rsid w:val="00931962"/>
    <w:rsid w:val="0093355D"/>
    <w:rsid w:val="00933EBA"/>
    <w:rsid w:val="00933FF4"/>
    <w:rsid w:val="00934746"/>
    <w:rsid w:val="00934E46"/>
    <w:rsid w:val="00935AA2"/>
    <w:rsid w:val="00935D92"/>
    <w:rsid w:val="009361EB"/>
    <w:rsid w:val="009374D3"/>
    <w:rsid w:val="00937698"/>
    <w:rsid w:val="009376C3"/>
    <w:rsid w:val="00937FAF"/>
    <w:rsid w:val="00940162"/>
    <w:rsid w:val="00940423"/>
    <w:rsid w:val="009404E9"/>
    <w:rsid w:val="00941003"/>
    <w:rsid w:val="009411F1"/>
    <w:rsid w:val="009416C6"/>
    <w:rsid w:val="009425B3"/>
    <w:rsid w:val="00942F59"/>
    <w:rsid w:val="009434AE"/>
    <w:rsid w:val="00944337"/>
    <w:rsid w:val="009456C5"/>
    <w:rsid w:val="00945BF2"/>
    <w:rsid w:val="00945EB5"/>
    <w:rsid w:val="0094711E"/>
    <w:rsid w:val="009471EF"/>
    <w:rsid w:val="0094724E"/>
    <w:rsid w:val="00950325"/>
    <w:rsid w:val="009504B7"/>
    <w:rsid w:val="0095057D"/>
    <w:rsid w:val="0095057F"/>
    <w:rsid w:val="00950A38"/>
    <w:rsid w:val="009521BE"/>
    <w:rsid w:val="00952951"/>
    <w:rsid w:val="00953222"/>
    <w:rsid w:val="0095366B"/>
    <w:rsid w:val="00953A07"/>
    <w:rsid w:val="00954442"/>
    <w:rsid w:val="00954919"/>
    <w:rsid w:val="009549B4"/>
    <w:rsid w:val="00954FBD"/>
    <w:rsid w:val="00955B6D"/>
    <w:rsid w:val="0095621F"/>
    <w:rsid w:val="00956F4C"/>
    <w:rsid w:val="009570F0"/>
    <w:rsid w:val="00957398"/>
    <w:rsid w:val="00960A18"/>
    <w:rsid w:val="0096219B"/>
    <w:rsid w:val="00962781"/>
    <w:rsid w:val="00963289"/>
    <w:rsid w:val="00963607"/>
    <w:rsid w:val="0096405F"/>
    <w:rsid w:val="009640AA"/>
    <w:rsid w:val="009642D5"/>
    <w:rsid w:val="00964623"/>
    <w:rsid w:val="009658DA"/>
    <w:rsid w:val="00965B61"/>
    <w:rsid w:val="0096675F"/>
    <w:rsid w:val="00966884"/>
    <w:rsid w:val="00967107"/>
    <w:rsid w:val="009671BC"/>
    <w:rsid w:val="0097033D"/>
    <w:rsid w:val="00970538"/>
    <w:rsid w:val="00971D8C"/>
    <w:rsid w:val="00971FC5"/>
    <w:rsid w:val="00972290"/>
    <w:rsid w:val="00972425"/>
    <w:rsid w:val="00972D18"/>
    <w:rsid w:val="009733F5"/>
    <w:rsid w:val="0097340B"/>
    <w:rsid w:val="0097390A"/>
    <w:rsid w:val="00973BB8"/>
    <w:rsid w:val="00977273"/>
    <w:rsid w:val="009773A6"/>
    <w:rsid w:val="009775A2"/>
    <w:rsid w:val="00977A10"/>
    <w:rsid w:val="00981355"/>
    <w:rsid w:val="00981A0D"/>
    <w:rsid w:val="00983423"/>
    <w:rsid w:val="0098401D"/>
    <w:rsid w:val="009848A7"/>
    <w:rsid w:val="009849E5"/>
    <w:rsid w:val="00984BC9"/>
    <w:rsid w:val="0098566A"/>
    <w:rsid w:val="0098596F"/>
    <w:rsid w:val="00985FB3"/>
    <w:rsid w:val="009867D7"/>
    <w:rsid w:val="0098683C"/>
    <w:rsid w:val="0098753E"/>
    <w:rsid w:val="009904C4"/>
    <w:rsid w:val="00990E28"/>
    <w:rsid w:val="009910A1"/>
    <w:rsid w:val="009912E7"/>
    <w:rsid w:val="009923A9"/>
    <w:rsid w:val="00993374"/>
    <w:rsid w:val="00993B6F"/>
    <w:rsid w:val="009944CA"/>
    <w:rsid w:val="00994A87"/>
    <w:rsid w:val="00994BEF"/>
    <w:rsid w:val="009954A2"/>
    <w:rsid w:val="00996071"/>
    <w:rsid w:val="009964CD"/>
    <w:rsid w:val="00997132"/>
    <w:rsid w:val="00997373"/>
    <w:rsid w:val="00997637"/>
    <w:rsid w:val="009A0220"/>
    <w:rsid w:val="009A0527"/>
    <w:rsid w:val="009A27D2"/>
    <w:rsid w:val="009A28A2"/>
    <w:rsid w:val="009A3E4B"/>
    <w:rsid w:val="009A53C8"/>
    <w:rsid w:val="009A5AAE"/>
    <w:rsid w:val="009A6414"/>
    <w:rsid w:val="009A7C7C"/>
    <w:rsid w:val="009B04E9"/>
    <w:rsid w:val="009B05D7"/>
    <w:rsid w:val="009B0F10"/>
    <w:rsid w:val="009B3364"/>
    <w:rsid w:val="009B3D65"/>
    <w:rsid w:val="009B426B"/>
    <w:rsid w:val="009B4666"/>
    <w:rsid w:val="009B47FE"/>
    <w:rsid w:val="009B5513"/>
    <w:rsid w:val="009B6035"/>
    <w:rsid w:val="009B620C"/>
    <w:rsid w:val="009B626F"/>
    <w:rsid w:val="009B64AE"/>
    <w:rsid w:val="009B7251"/>
    <w:rsid w:val="009B75AB"/>
    <w:rsid w:val="009B7686"/>
    <w:rsid w:val="009C085B"/>
    <w:rsid w:val="009C0ABF"/>
    <w:rsid w:val="009C1C75"/>
    <w:rsid w:val="009C20FA"/>
    <w:rsid w:val="009C2471"/>
    <w:rsid w:val="009C3FCE"/>
    <w:rsid w:val="009C43E7"/>
    <w:rsid w:val="009C49D8"/>
    <w:rsid w:val="009C6225"/>
    <w:rsid w:val="009C68D2"/>
    <w:rsid w:val="009C6F97"/>
    <w:rsid w:val="009C71F1"/>
    <w:rsid w:val="009C7547"/>
    <w:rsid w:val="009C7CAB"/>
    <w:rsid w:val="009D136B"/>
    <w:rsid w:val="009D146E"/>
    <w:rsid w:val="009D14CA"/>
    <w:rsid w:val="009D1524"/>
    <w:rsid w:val="009D1FE7"/>
    <w:rsid w:val="009D261C"/>
    <w:rsid w:val="009D2AAE"/>
    <w:rsid w:val="009D337A"/>
    <w:rsid w:val="009D38DD"/>
    <w:rsid w:val="009D4374"/>
    <w:rsid w:val="009D495A"/>
    <w:rsid w:val="009D5757"/>
    <w:rsid w:val="009D5C9C"/>
    <w:rsid w:val="009D6366"/>
    <w:rsid w:val="009D6C34"/>
    <w:rsid w:val="009D7691"/>
    <w:rsid w:val="009D7DB0"/>
    <w:rsid w:val="009E020F"/>
    <w:rsid w:val="009E06A4"/>
    <w:rsid w:val="009E0CBD"/>
    <w:rsid w:val="009E1CE8"/>
    <w:rsid w:val="009E1D78"/>
    <w:rsid w:val="009E20AB"/>
    <w:rsid w:val="009E26D7"/>
    <w:rsid w:val="009E27D5"/>
    <w:rsid w:val="009E295D"/>
    <w:rsid w:val="009E2F61"/>
    <w:rsid w:val="009E2F69"/>
    <w:rsid w:val="009E3099"/>
    <w:rsid w:val="009E3AE8"/>
    <w:rsid w:val="009E3B5E"/>
    <w:rsid w:val="009E49CF"/>
    <w:rsid w:val="009E51DE"/>
    <w:rsid w:val="009E53F2"/>
    <w:rsid w:val="009E5B17"/>
    <w:rsid w:val="009E78B5"/>
    <w:rsid w:val="009E7925"/>
    <w:rsid w:val="009E798E"/>
    <w:rsid w:val="009F0A47"/>
    <w:rsid w:val="009F0C7B"/>
    <w:rsid w:val="009F1127"/>
    <w:rsid w:val="009F114B"/>
    <w:rsid w:val="009F1CC9"/>
    <w:rsid w:val="009F38CA"/>
    <w:rsid w:val="009F3BD6"/>
    <w:rsid w:val="009F4AA9"/>
    <w:rsid w:val="009F5379"/>
    <w:rsid w:val="009F6FBF"/>
    <w:rsid w:val="009F70DC"/>
    <w:rsid w:val="009F7B84"/>
    <w:rsid w:val="00A001C3"/>
    <w:rsid w:val="00A004E0"/>
    <w:rsid w:val="00A0057B"/>
    <w:rsid w:val="00A01883"/>
    <w:rsid w:val="00A01A94"/>
    <w:rsid w:val="00A02C15"/>
    <w:rsid w:val="00A0349A"/>
    <w:rsid w:val="00A03B91"/>
    <w:rsid w:val="00A0401F"/>
    <w:rsid w:val="00A04427"/>
    <w:rsid w:val="00A0445D"/>
    <w:rsid w:val="00A04B91"/>
    <w:rsid w:val="00A04D83"/>
    <w:rsid w:val="00A04E97"/>
    <w:rsid w:val="00A054B0"/>
    <w:rsid w:val="00A05B13"/>
    <w:rsid w:val="00A069E1"/>
    <w:rsid w:val="00A06BA7"/>
    <w:rsid w:val="00A0749B"/>
    <w:rsid w:val="00A079D8"/>
    <w:rsid w:val="00A07FA3"/>
    <w:rsid w:val="00A1019C"/>
    <w:rsid w:val="00A10EF1"/>
    <w:rsid w:val="00A11648"/>
    <w:rsid w:val="00A11652"/>
    <w:rsid w:val="00A12A09"/>
    <w:rsid w:val="00A12CF3"/>
    <w:rsid w:val="00A133EC"/>
    <w:rsid w:val="00A1470A"/>
    <w:rsid w:val="00A14B42"/>
    <w:rsid w:val="00A15278"/>
    <w:rsid w:val="00A154A5"/>
    <w:rsid w:val="00A15A97"/>
    <w:rsid w:val="00A165B1"/>
    <w:rsid w:val="00A16E87"/>
    <w:rsid w:val="00A2029A"/>
    <w:rsid w:val="00A217C8"/>
    <w:rsid w:val="00A21813"/>
    <w:rsid w:val="00A22588"/>
    <w:rsid w:val="00A22E66"/>
    <w:rsid w:val="00A23957"/>
    <w:rsid w:val="00A24878"/>
    <w:rsid w:val="00A24FD5"/>
    <w:rsid w:val="00A250F1"/>
    <w:rsid w:val="00A25ED4"/>
    <w:rsid w:val="00A26890"/>
    <w:rsid w:val="00A26D7A"/>
    <w:rsid w:val="00A26E89"/>
    <w:rsid w:val="00A27EE6"/>
    <w:rsid w:val="00A30DC0"/>
    <w:rsid w:val="00A31047"/>
    <w:rsid w:val="00A310C9"/>
    <w:rsid w:val="00A311B7"/>
    <w:rsid w:val="00A3160B"/>
    <w:rsid w:val="00A32D0C"/>
    <w:rsid w:val="00A33706"/>
    <w:rsid w:val="00A33868"/>
    <w:rsid w:val="00A33C5C"/>
    <w:rsid w:val="00A34253"/>
    <w:rsid w:val="00A3545E"/>
    <w:rsid w:val="00A3587B"/>
    <w:rsid w:val="00A35BC9"/>
    <w:rsid w:val="00A3611F"/>
    <w:rsid w:val="00A3689E"/>
    <w:rsid w:val="00A36D63"/>
    <w:rsid w:val="00A37CDE"/>
    <w:rsid w:val="00A37E4C"/>
    <w:rsid w:val="00A4115D"/>
    <w:rsid w:val="00A41956"/>
    <w:rsid w:val="00A42756"/>
    <w:rsid w:val="00A42A3E"/>
    <w:rsid w:val="00A43EB3"/>
    <w:rsid w:val="00A43F98"/>
    <w:rsid w:val="00A440C9"/>
    <w:rsid w:val="00A44367"/>
    <w:rsid w:val="00A44C7E"/>
    <w:rsid w:val="00A44DD4"/>
    <w:rsid w:val="00A44E8F"/>
    <w:rsid w:val="00A45204"/>
    <w:rsid w:val="00A45637"/>
    <w:rsid w:val="00A45DB2"/>
    <w:rsid w:val="00A47DD9"/>
    <w:rsid w:val="00A50240"/>
    <w:rsid w:val="00A50726"/>
    <w:rsid w:val="00A50FB9"/>
    <w:rsid w:val="00A51F4E"/>
    <w:rsid w:val="00A51F62"/>
    <w:rsid w:val="00A52E44"/>
    <w:rsid w:val="00A5397B"/>
    <w:rsid w:val="00A546DD"/>
    <w:rsid w:val="00A54DA6"/>
    <w:rsid w:val="00A54F0D"/>
    <w:rsid w:val="00A565AE"/>
    <w:rsid w:val="00A56F1C"/>
    <w:rsid w:val="00A571C8"/>
    <w:rsid w:val="00A57395"/>
    <w:rsid w:val="00A57D58"/>
    <w:rsid w:val="00A600CB"/>
    <w:rsid w:val="00A608FF"/>
    <w:rsid w:val="00A6116D"/>
    <w:rsid w:val="00A612C3"/>
    <w:rsid w:val="00A61C27"/>
    <w:rsid w:val="00A6273C"/>
    <w:rsid w:val="00A64EC8"/>
    <w:rsid w:val="00A6513E"/>
    <w:rsid w:val="00A65995"/>
    <w:rsid w:val="00A65E37"/>
    <w:rsid w:val="00A65F2C"/>
    <w:rsid w:val="00A67174"/>
    <w:rsid w:val="00A6768A"/>
    <w:rsid w:val="00A70C7A"/>
    <w:rsid w:val="00A71841"/>
    <w:rsid w:val="00A71C37"/>
    <w:rsid w:val="00A71DC3"/>
    <w:rsid w:val="00A72188"/>
    <w:rsid w:val="00A729BB"/>
    <w:rsid w:val="00A72E7F"/>
    <w:rsid w:val="00A734EF"/>
    <w:rsid w:val="00A736A2"/>
    <w:rsid w:val="00A737D3"/>
    <w:rsid w:val="00A73873"/>
    <w:rsid w:val="00A73D0B"/>
    <w:rsid w:val="00A74B28"/>
    <w:rsid w:val="00A75234"/>
    <w:rsid w:val="00A76E56"/>
    <w:rsid w:val="00A77996"/>
    <w:rsid w:val="00A80021"/>
    <w:rsid w:val="00A8041F"/>
    <w:rsid w:val="00A8062A"/>
    <w:rsid w:val="00A807A5"/>
    <w:rsid w:val="00A80CBC"/>
    <w:rsid w:val="00A81525"/>
    <w:rsid w:val="00A8212B"/>
    <w:rsid w:val="00A8264E"/>
    <w:rsid w:val="00A82E25"/>
    <w:rsid w:val="00A83C92"/>
    <w:rsid w:val="00A842F8"/>
    <w:rsid w:val="00A8458D"/>
    <w:rsid w:val="00A86835"/>
    <w:rsid w:val="00A8730E"/>
    <w:rsid w:val="00A87332"/>
    <w:rsid w:val="00A87B0A"/>
    <w:rsid w:val="00A912C2"/>
    <w:rsid w:val="00A91441"/>
    <w:rsid w:val="00A93198"/>
    <w:rsid w:val="00A938D1"/>
    <w:rsid w:val="00A94CD8"/>
    <w:rsid w:val="00A956E9"/>
    <w:rsid w:val="00A95D01"/>
    <w:rsid w:val="00A9641C"/>
    <w:rsid w:val="00A9668D"/>
    <w:rsid w:val="00A968D0"/>
    <w:rsid w:val="00A96F83"/>
    <w:rsid w:val="00A97137"/>
    <w:rsid w:val="00A979D1"/>
    <w:rsid w:val="00A97BFD"/>
    <w:rsid w:val="00AA13AC"/>
    <w:rsid w:val="00AA1462"/>
    <w:rsid w:val="00AA1B59"/>
    <w:rsid w:val="00AA1BF0"/>
    <w:rsid w:val="00AA201A"/>
    <w:rsid w:val="00AA230C"/>
    <w:rsid w:val="00AA3635"/>
    <w:rsid w:val="00AA37BE"/>
    <w:rsid w:val="00AA3839"/>
    <w:rsid w:val="00AA3B34"/>
    <w:rsid w:val="00AA43A9"/>
    <w:rsid w:val="00AA4441"/>
    <w:rsid w:val="00AA49AB"/>
    <w:rsid w:val="00AA4E51"/>
    <w:rsid w:val="00AA5045"/>
    <w:rsid w:val="00AA512C"/>
    <w:rsid w:val="00AA5548"/>
    <w:rsid w:val="00AA5B92"/>
    <w:rsid w:val="00AA73FE"/>
    <w:rsid w:val="00AA74D2"/>
    <w:rsid w:val="00AA7D8F"/>
    <w:rsid w:val="00AB14AF"/>
    <w:rsid w:val="00AB1537"/>
    <w:rsid w:val="00AB190C"/>
    <w:rsid w:val="00AB1A88"/>
    <w:rsid w:val="00AB1CBE"/>
    <w:rsid w:val="00AB234D"/>
    <w:rsid w:val="00AB2499"/>
    <w:rsid w:val="00AB2D99"/>
    <w:rsid w:val="00AB305B"/>
    <w:rsid w:val="00AB478E"/>
    <w:rsid w:val="00AB490B"/>
    <w:rsid w:val="00AB4C38"/>
    <w:rsid w:val="00AB4F9F"/>
    <w:rsid w:val="00AB67FF"/>
    <w:rsid w:val="00AC0316"/>
    <w:rsid w:val="00AC0744"/>
    <w:rsid w:val="00AC0AA0"/>
    <w:rsid w:val="00AC0B50"/>
    <w:rsid w:val="00AC1919"/>
    <w:rsid w:val="00AC2A0F"/>
    <w:rsid w:val="00AC390C"/>
    <w:rsid w:val="00AC420C"/>
    <w:rsid w:val="00AC49BB"/>
    <w:rsid w:val="00AC51F3"/>
    <w:rsid w:val="00AC532F"/>
    <w:rsid w:val="00AC5A93"/>
    <w:rsid w:val="00AC702C"/>
    <w:rsid w:val="00AC710B"/>
    <w:rsid w:val="00AC768E"/>
    <w:rsid w:val="00AC7B67"/>
    <w:rsid w:val="00AD04B4"/>
    <w:rsid w:val="00AD0B89"/>
    <w:rsid w:val="00AD0CA7"/>
    <w:rsid w:val="00AD1F5F"/>
    <w:rsid w:val="00AD20BF"/>
    <w:rsid w:val="00AD2D6A"/>
    <w:rsid w:val="00AD36E3"/>
    <w:rsid w:val="00AD47D4"/>
    <w:rsid w:val="00AD4C7C"/>
    <w:rsid w:val="00AD5DC7"/>
    <w:rsid w:val="00AD6167"/>
    <w:rsid w:val="00AD62D8"/>
    <w:rsid w:val="00AD6343"/>
    <w:rsid w:val="00AD647D"/>
    <w:rsid w:val="00AD672F"/>
    <w:rsid w:val="00AD68F5"/>
    <w:rsid w:val="00AE0A9E"/>
    <w:rsid w:val="00AE0D7B"/>
    <w:rsid w:val="00AE1546"/>
    <w:rsid w:val="00AE1820"/>
    <w:rsid w:val="00AE1967"/>
    <w:rsid w:val="00AE1B8C"/>
    <w:rsid w:val="00AE1C8B"/>
    <w:rsid w:val="00AE2976"/>
    <w:rsid w:val="00AE2D9B"/>
    <w:rsid w:val="00AE33D9"/>
    <w:rsid w:val="00AE3422"/>
    <w:rsid w:val="00AE53C5"/>
    <w:rsid w:val="00AE611D"/>
    <w:rsid w:val="00AE719D"/>
    <w:rsid w:val="00AE75BB"/>
    <w:rsid w:val="00AE7A63"/>
    <w:rsid w:val="00AE7A80"/>
    <w:rsid w:val="00AF009F"/>
    <w:rsid w:val="00AF0BD1"/>
    <w:rsid w:val="00AF0F9B"/>
    <w:rsid w:val="00AF1293"/>
    <w:rsid w:val="00AF1D08"/>
    <w:rsid w:val="00AF1D41"/>
    <w:rsid w:val="00AF267E"/>
    <w:rsid w:val="00AF3025"/>
    <w:rsid w:val="00AF3F55"/>
    <w:rsid w:val="00AF540C"/>
    <w:rsid w:val="00AF581F"/>
    <w:rsid w:val="00AF5ACD"/>
    <w:rsid w:val="00AF63C3"/>
    <w:rsid w:val="00AF7935"/>
    <w:rsid w:val="00AF7CE1"/>
    <w:rsid w:val="00B007CB"/>
    <w:rsid w:val="00B00DBB"/>
    <w:rsid w:val="00B00E7C"/>
    <w:rsid w:val="00B011E3"/>
    <w:rsid w:val="00B01348"/>
    <w:rsid w:val="00B02377"/>
    <w:rsid w:val="00B028C3"/>
    <w:rsid w:val="00B02C9C"/>
    <w:rsid w:val="00B02FCC"/>
    <w:rsid w:val="00B0301F"/>
    <w:rsid w:val="00B0351C"/>
    <w:rsid w:val="00B035BB"/>
    <w:rsid w:val="00B038E8"/>
    <w:rsid w:val="00B03934"/>
    <w:rsid w:val="00B03DBC"/>
    <w:rsid w:val="00B0460F"/>
    <w:rsid w:val="00B048B1"/>
    <w:rsid w:val="00B05B92"/>
    <w:rsid w:val="00B05D66"/>
    <w:rsid w:val="00B063B7"/>
    <w:rsid w:val="00B06B9D"/>
    <w:rsid w:val="00B07AC3"/>
    <w:rsid w:val="00B1102C"/>
    <w:rsid w:val="00B11686"/>
    <w:rsid w:val="00B12C6B"/>
    <w:rsid w:val="00B13276"/>
    <w:rsid w:val="00B139D9"/>
    <w:rsid w:val="00B13C4F"/>
    <w:rsid w:val="00B13D29"/>
    <w:rsid w:val="00B13E57"/>
    <w:rsid w:val="00B14DA6"/>
    <w:rsid w:val="00B1501B"/>
    <w:rsid w:val="00B151C3"/>
    <w:rsid w:val="00B166D7"/>
    <w:rsid w:val="00B170BF"/>
    <w:rsid w:val="00B176CC"/>
    <w:rsid w:val="00B2042D"/>
    <w:rsid w:val="00B2285D"/>
    <w:rsid w:val="00B22DD8"/>
    <w:rsid w:val="00B23AAA"/>
    <w:rsid w:val="00B258BD"/>
    <w:rsid w:val="00B25B2E"/>
    <w:rsid w:val="00B26080"/>
    <w:rsid w:val="00B26826"/>
    <w:rsid w:val="00B26E98"/>
    <w:rsid w:val="00B270A4"/>
    <w:rsid w:val="00B2743B"/>
    <w:rsid w:val="00B278C9"/>
    <w:rsid w:val="00B305F4"/>
    <w:rsid w:val="00B30A1E"/>
    <w:rsid w:val="00B30F70"/>
    <w:rsid w:val="00B30FF3"/>
    <w:rsid w:val="00B31D15"/>
    <w:rsid w:val="00B31D8E"/>
    <w:rsid w:val="00B31EBC"/>
    <w:rsid w:val="00B32890"/>
    <w:rsid w:val="00B32E81"/>
    <w:rsid w:val="00B32F2F"/>
    <w:rsid w:val="00B330F2"/>
    <w:rsid w:val="00B335DA"/>
    <w:rsid w:val="00B33656"/>
    <w:rsid w:val="00B34146"/>
    <w:rsid w:val="00B34593"/>
    <w:rsid w:val="00B34A64"/>
    <w:rsid w:val="00B351AF"/>
    <w:rsid w:val="00B351C5"/>
    <w:rsid w:val="00B35487"/>
    <w:rsid w:val="00B35CD2"/>
    <w:rsid w:val="00B35E5A"/>
    <w:rsid w:val="00B361E7"/>
    <w:rsid w:val="00B36ACA"/>
    <w:rsid w:val="00B37BD5"/>
    <w:rsid w:val="00B40495"/>
    <w:rsid w:val="00B4122E"/>
    <w:rsid w:val="00B414D5"/>
    <w:rsid w:val="00B41AC2"/>
    <w:rsid w:val="00B426A5"/>
    <w:rsid w:val="00B426EE"/>
    <w:rsid w:val="00B437D7"/>
    <w:rsid w:val="00B43BFA"/>
    <w:rsid w:val="00B43C10"/>
    <w:rsid w:val="00B447A9"/>
    <w:rsid w:val="00B44802"/>
    <w:rsid w:val="00B44DD5"/>
    <w:rsid w:val="00B44E85"/>
    <w:rsid w:val="00B452D1"/>
    <w:rsid w:val="00B45AFF"/>
    <w:rsid w:val="00B45B34"/>
    <w:rsid w:val="00B45B7D"/>
    <w:rsid w:val="00B46744"/>
    <w:rsid w:val="00B46A27"/>
    <w:rsid w:val="00B47355"/>
    <w:rsid w:val="00B477DB"/>
    <w:rsid w:val="00B478AC"/>
    <w:rsid w:val="00B479C3"/>
    <w:rsid w:val="00B47E4D"/>
    <w:rsid w:val="00B50307"/>
    <w:rsid w:val="00B5050B"/>
    <w:rsid w:val="00B50859"/>
    <w:rsid w:val="00B50ADA"/>
    <w:rsid w:val="00B50DA6"/>
    <w:rsid w:val="00B50E86"/>
    <w:rsid w:val="00B50EBF"/>
    <w:rsid w:val="00B52767"/>
    <w:rsid w:val="00B52ED3"/>
    <w:rsid w:val="00B53078"/>
    <w:rsid w:val="00B53ED3"/>
    <w:rsid w:val="00B544B0"/>
    <w:rsid w:val="00B54832"/>
    <w:rsid w:val="00B54BE6"/>
    <w:rsid w:val="00B54E3D"/>
    <w:rsid w:val="00B54F15"/>
    <w:rsid w:val="00B55214"/>
    <w:rsid w:val="00B5541C"/>
    <w:rsid w:val="00B55FAF"/>
    <w:rsid w:val="00B5600A"/>
    <w:rsid w:val="00B56223"/>
    <w:rsid w:val="00B562F1"/>
    <w:rsid w:val="00B604FB"/>
    <w:rsid w:val="00B613B6"/>
    <w:rsid w:val="00B64168"/>
    <w:rsid w:val="00B64AEB"/>
    <w:rsid w:val="00B64D08"/>
    <w:rsid w:val="00B652FA"/>
    <w:rsid w:val="00B658F0"/>
    <w:rsid w:val="00B6695D"/>
    <w:rsid w:val="00B70A39"/>
    <w:rsid w:val="00B70AB2"/>
    <w:rsid w:val="00B711D3"/>
    <w:rsid w:val="00B7124D"/>
    <w:rsid w:val="00B71F4F"/>
    <w:rsid w:val="00B72EEE"/>
    <w:rsid w:val="00B73053"/>
    <w:rsid w:val="00B735F7"/>
    <w:rsid w:val="00B74F2B"/>
    <w:rsid w:val="00B7582A"/>
    <w:rsid w:val="00B760FE"/>
    <w:rsid w:val="00B767DE"/>
    <w:rsid w:val="00B76F72"/>
    <w:rsid w:val="00B76F7F"/>
    <w:rsid w:val="00B7767F"/>
    <w:rsid w:val="00B801FC"/>
    <w:rsid w:val="00B80817"/>
    <w:rsid w:val="00B809B1"/>
    <w:rsid w:val="00B80B4F"/>
    <w:rsid w:val="00B81BBE"/>
    <w:rsid w:val="00B820DF"/>
    <w:rsid w:val="00B82269"/>
    <w:rsid w:val="00B824F1"/>
    <w:rsid w:val="00B84CC5"/>
    <w:rsid w:val="00B85095"/>
    <w:rsid w:val="00B850BA"/>
    <w:rsid w:val="00B85BA8"/>
    <w:rsid w:val="00B8618C"/>
    <w:rsid w:val="00B87183"/>
    <w:rsid w:val="00B876E9"/>
    <w:rsid w:val="00B87A9A"/>
    <w:rsid w:val="00B90F28"/>
    <w:rsid w:val="00B91E7E"/>
    <w:rsid w:val="00B92AD4"/>
    <w:rsid w:val="00B94303"/>
    <w:rsid w:val="00B944B0"/>
    <w:rsid w:val="00B949B9"/>
    <w:rsid w:val="00B97F41"/>
    <w:rsid w:val="00BA0868"/>
    <w:rsid w:val="00BA11B1"/>
    <w:rsid w:val="00BA1370"/>
    <w:rsid w:val="00BA1684"/>
    <w:rsid w:val="00BA1AE2"/>
    <w:rsid w:val="00BA270E"/>
    <w:rsid w:val="00BA3765"/>
    <w:rsid w:val="00BA3E48"/>
    <w:rsid w:val="00BA43CA"/>
    <w:rsid w:val="00BA497D"/>
    <w:rsid w:val="00BA4F5F"/>
    <w:rsid w:val="00BA5407"/>
    <w:rsid w:val="00BA7E2A"/>
    <w:rsid w:val="00BB018C"/>
    <w:rsid w:val="00BB0605"/>
    <w:rsid w:val="00BB1208"/>
    <w:rsid w:val="00BB1819"/>
    <w:rsid w:val="00BB2C7B"/>
    <w:rsid w:val="00BB2D77"/>
    <w:rsid w:val="00BB3124"/>
    <w:rsid w:val="00BB3AA3"/>
    <w:rsid w:val="00BB42DF"/>
    <w:rsid w:val="00BB4DD0"/>
    <w:rsid w:val="00BB4EBA"/>
    <w:rsid w:val="00BB5DA9"/>
    <w:rsid w:val="00BB6F88"/>
    <w:rsid w:val="00BB7610"/>
    <w:rsid w:val="00BB7C4A"/>
    <w:rsid w:val="00BC014F"/>
    <w:rsid w:val="00BC0164"/>
    <w:rsid w:val="00BC28D4"/>
    <w:rsid w:val="00BC2EBC"/>
    <w:rsid w:val="00BC376A"/>
    <w:rsid w:val="00BC3C86"/>
    <w:rsid w:val="00BC5B54"/>
    <w:rsid w:val="00BC5BDE"/>
    <w:rsid w:val="00BC5CFA"/>
    <w:rsid w:val="00BC78A2"/>
    <w:rsid w:val="00BC7BEC"/>
    <w:rsid w:val="00BC7CB3"/>
    <w:rsid w:val="00BD10F2"/>
    <w:rsid w:val="00BD142D"/>
    <w:rsid w:val="00BD151E"/>
    <w:rsid w:val="00BD16AA"/>
    <w:rsid w:val="00BD1774"/>
    <w:rsid w:val="00BD1D91"/>
    <w:rsid w:val="00BD333D"/>
    <w:rsid w:val="00BD3CA9"/>
    <w:rsid w:val="00BD4D99"/>
    <w:rsid w:val="00BD505D"/>
    <w:rsid w:val="00BD51E9"/>
    <w:rsid w:val="00BD598A"/>
    <w:rsid w:val="00BD5F47"/>
    <w:rsid w:val="00BD61A7"/>
    <w:rsid w:val="00BD63EF"/>
    <w:rsid w:val="00BD724F"/>
    <w:rsid w:val="00BE0483"/>
    <w:rsid w:val="00BE0768"/>
    <w:rsid w:val="00BE09CA"/>
    <w:rsid w:val="00BE108C"/>
    <w:rsid w:val="00BE112F"/>
    <w:rsid w:val="00BE114C"/>
    <w:rsid w:val="00BE1A68"/>
    <w:rsid w:val="00BE227E"/>
    <w:rsid w:val="00BE36F2"/>
    <w:rsid w:val="00BE4874"/>
    <w:rsid w:val="00BE6FC0"/>
    <w:rsid w:val="00BE7761"/>
    <w:rsid w:val="00BE7B27"/>
    <w:rsid w:val="00BE7F3B"/>
    <w:rsid w:val="00BF03A9"/>
    <w:rsid w:val="00BF0589"/>
    <w:rsid w:val="00BF0F57"/>
    <w:rsid w:val="00BF14BC"/>
    <w:rsid w:val="00BF1AAF"/>
    <w:rsid w:val="00BF2335"/>
    <w:rsid w:val="00BF237E"/>
    <w:rsid w:val="00BF5306"/>
    <w:rsid w:val="00BF6581"/>
    <w:rsid w:val="00BF71C4"/>
    <w:rsid w:val="00BF71DF"/>
    <w:rsid w:val="00BF7292"/>
    <w:rsid w:val="00C00948"/>
    <w:rsid w:val="00C00C75"/>
    <w:rsid w:val="00C01CE2"/>
    <w:rsid w:val="00C02B53"/>
    <w:rsid w:val="00C047F9"/>
    <w:rsid w:val="00C04984"/>
    <w:rsid w:val="00C04F58"/>
    <w:rsid w:val="00C0539D"/>
    <w:rsid w:val="00C05AE5"/>
    <w:rsid w:val="00C063CF"/>
    <w:rsid w:val="00C06C57"/>
    <w:rsid w:val="00C06CDB"/>
    <w:rsid w:val="00C06D0F"/>
    <w:rsid w:val="00C070FB"/>
    <w:rsid w:val="00C07FFD"/>
    <w:rsid w:val="00C1020A"/>
    <w:rsid w:val="00C10292"/>
    <w:rsid w:val="00C10DE3"/>
    <w:rsid w:val="00C115FF"/>
    <w:rsid w:val="00C11EB3"/>
    <w:rsid w:val="00C126DE"/>
    <w:rsid w:val="00C1296A"/>
    <w:rsid w:val="00C12B0A"/>
    <w:rsid w:val="00C12C14"/>
    <w:rsid w:val="00C13215"/>
    <w:rsid w:val="00C13799"/>
    <w:rsid w:val="00C139A9"/>
    <w:rsid w:val="00C15158"/>
    <w:rsid w:val="00C17BFE"/>
    <w:rsid w:val="00C17E91"/>
    <w:rsid w:val="00C204E5"/>
    <w:rsid w:val="00C2086E"/>
    <w:rsid w:val="00C216A0"/>
    <w:rsid w:val="00C21F1E"/>
    <w:rsid w:val="00C22146"/>
    <w:rsid w:val="00C2317A"/>
    <w:rsid w:val="00C24411"/>
    <w:rsid w:val="00C2460C"/>
    <w:rsid w:val="00C2552A"/>
    <w:rsid w:val="00C255EB"/>
    <w:rsid w:val="00C269B4"/>
    <w:rsid w:val="00C27EFD"/>
    <w:rsid w:val="00C308BE"/>
    <w:rsid w:val="00C31F5F"/>
    <w:rsid w:val="00C32053"/>
    <w:rsid w:val="00C32903"/>
    <w:rsid w:val="00C3312D"/>
    <w:rsid w:val="00C33A41"/>
    <w:rsid w:val="00C33F0D"/>
    <w:rsid w:val="00C33F98"/>
    <w:rsid w:val="00C36154"/>
    <w:rsid w:val="00C4013F"/>
    <w:rsid w:val="00C402DC"/>
    <w:rsid w:val="00C404DD"/>
    <w:rsid w:val="00C40679"/>
    <w:rsid w:val="00C406B4"/>
    <w:rsid w:val="00C40CA0"/>
    <w:rsid w:val="00C40FD8"/>
    <w:rsid w:val="00C41004"/>
    <w:rsid w:val="00C411AA"/>
    <w:rsid w:val="00C4132B"/>
    <w:rsid w:val="00C41733"/>
    <w:rsid w:val="00C42A79"/>
    <w:rsid w:val="00C42AB9"/>
    <w:rsid w:val="00C42D87"/>
    <w:rsid w:val="00C434E8"/>
    <w:rsid w:val="00C43D44"/>
    <w:rsid w:val="00C44704"/>
    <w:rsid w:val="00C462C4"/>
    <w:rsid w:val="00C463B5"/>
    <w:rsid w:val="00C47355"/>
    <w:rsid w:val="00C47AC1"/>
    <w:rsid w:val="00C47BAB"/>
    <w:rsid w:val="00C47C9C"/>
    <w:rsid w:val="00C50201"/>
    <w:rsid w:val="00C50358"/>
    <w:rsid w:val="00C50970"/>
    <w:rsid w:val="00C50ADE"/>
    <w:rsid w:val="00C510F8"/>
    <w:rsid w:val="00C522F2"/>
    <w:rsid w:val="00C52409"/>
    <w:rsid w:val="00C537E9"/>
    <w:rsid w:val="00C53DDD"/>
    <w:rsid w:val="00C549B0"/>
    <w:rsid w:val="00C55442"/>
    <w:rsid w:val="00C55949"/>
    <w:rsid w:val="00C55A65"/>
    <w:rsid w:val="00C571EA"/>
    <w:rsid w:val="00C57CF6"/>
    <w:rsid w:val="00C60C46"/>
    <w:rsid w:val="00C60C71"/>
    <w:rsid w:val="00C61766"/>
    <w:rsid w:val="00C6201B"/>
    <w:rsid w:val="00C62187"/>
    <w:rsid w:val="00C62E7D"/>
    <w:rsid w:val="00C630D7"/>
    <w:rsid w:val="00C632B3"/>
    <w:rsid w:val="00C636C3"/>
    <w:rsid w:val="00C63B7C"/>
    <w:rsid w:val="00C63F04"/>
    <w:rsid w:val="00C64513"/>
    <w:rsid w:val="00C64B2C"/>
    <w:rsid w:val="00C651DE"/>
    <w:rsid w:val="00C66317"/>
    <w:rsid w:val="00C663CD"/>
    <w:rsid w:val="00C666C0"/>
    <w:rsid w:val="00C66AFA"/>
    <w:rsid w:val="00C66F8A"/>
    <w:rsid w:val="00C66FAA"/>
    <w:rsid w:val="00C67000"/>
    <w:rsid w:val="00C670D2"/>
    <w:rsid w:val="00C677D0"/>
    <w:rsid w:val="00C709C3"/>
    <w:rsid w:val="00C70D48"/>
    <w:rsid w:val="00C71038"/>
    <w:rsid w:val="00C71064"/>
    <w:rsid w:val="00C71278"/>
    <w:rsid w:val="00C712D8"/>
    <w:rsid w:val="00C7153A"/>
    <w:rsid w:val="00C73D65"/>
    <w:rsid w:val="00C7443A"/>
    <w:rsid w:val="00C7592C"/>
    <w:rsid w:val="00C76F12"/>
    <w:rsid w:val="00C770C1"/>
    <w:rsid w:val="00C77158"/>
    <w:rsid w:val="00C7760C"/>
    <w:rsid w:val="00C77889"/>
    <w:rsid w:val="00C77DE0"/>
    <w:rsid w:val="00C77DFE"/>
    <w:rsid w:val="00C808E1"/>
    <w:rsid w:val="00C80D4B"/>
    <w:rsid w:val="00C8133B"/>
    <w:rsid w:val="00C81C8B"/>
    <w:rsid w:val="00C81D73"/>
    <w:rsid w:val="00C81DC5"/>
    <w:rsid w:val="00C8278A"/>
    <w:rsid w:val="00C833F3"/>
    <w:rsid w:val="00C84ACD"/>
    <w:rsid w:val="00C8558C"/>
    <w:rsid w:val="00C856BF"/>
    <w:rsid w:val="00C85ABE"/>
    <w:rsid w:val="00C85AFA"/>
    <w:rsid w:val="00C85DE4"/>
    <w:rsid w:val="00C86479"/>
    <w:rsid w:val="00C867F3"/>
    <w:rsid w:val="00C869D1"/>
    <w:rsid w:val="00C87571"/>
    <w:rsid w:val="00C90078"/>
    <w:rsid w:val="00C90783"/>
    <w:rsid w:val="00C90A57"/>
    <w:rsid w:val="00C91EEE"/>
    <w:rsid w:val="00C91F07"/>
    <w:rsid w:val="00C91F18"/>
    <w:rsid w:val="00C92120"/>
    <w:rsid w:val="00C92DC8"/>
    <w:rsid w:val="00C92F38"/>
    <w:rsid w:val="00C93579"/>
    <w:rsid w:val="00C93E86"/>
    <w:rsid w:val="00C942FC"/>
    <w:rsid w:val="00C95986"/>
    <w:rsid w:val="00C961F9"/>
    <w:rsid w:val="00C96338"/>
    <w:rsid w:val="00C966DA"/>
    <w:rsid w:val="00C976B2"/>
    <w:rsid w:val="00C97868"/>
    <w:rsid w:val="00CA1213"/>
    <w:rsid w:val="00CA2031"/>
    <w:rsid w:val="00CA2E29"/>
    <w:rsid w:val="00CA3089"/>
    <w:rsid w:val="00CA322B"/>
    <w:rsid w:val="00CA3607"/>
    <w:rsid w:val="00CA428C"/>
    <w:rsid w:val="00CA4663"/>
    <w:rsid w:val="00CA46A3"/>
    <w:rsid w:val="00CA4ECA"/>
    <w:rsid w:val="00CA5EB6"/>
    <w:rsid w:val="00CA6BE8"/>
    <w:rsid w:val="00CA6EED"/>
    <w:rsid w:val="00CA6F94"/>
    <w:rsid w:val="00CA72F1"/>
    <w:rsid w:val="00CA758E"/>
    <w:rsid w:val="00CA7E36"/>
    <w:rsid w:val="00CA7F90"/>
    <w:rsid w:val="00CB05E7"/>
    <w:rsid w:val="00CB0656"/>
    <w:rsid w:val="00CB091B"/>
    <w:rsid w:val="00CB0B95"/>
    <w:rsid w:val="00CB0CF2"/>
    <w:rsid w:val="00CB1542"/>
    <w:rsid w:val="00CB1E86"/>
    <w:rsid w:val="00CB2551"/>
    <w:rsid w:val="00CB2CF0"/>
    <w:rsid w:val="00CB2DCB"/>
    <w:rsid w:val="00CB4591"/>
    <w:rsid w:val="00CB6172"/>
    <w:rsid w:val="00CB65D7"/>
    <w:rsid w:val="00CB6BB7"/>
    <w:rsid w:val="00CB6F85"/>
    <w:rsid w:val="00CB77EA"/>
    <w:rsid w:val="00CC0473"/>
    <w:rsid w:val="00CC0C0C"/>
    <w:rsid w:val="00CC0CF2"/>
    <w:rsid w:val="00CC152C"/>
    <w:rsid w:val="00CC1794"/>
    <w:rsid w:val="00CC1C49"/>
    <w:rsid w:val="00CC1E13"/>
    <w:rsid w:val="00CC1E8D"/>
    <w:rsid w:val="00CC250D"/>
    <w:rsid w:val="00CC28E3"/>
    <w:rsid w:val="00CC370E"/>
    <w:rsid w:val="00CC3970"/>
    <w:rsid w:val="00CC3ED1"/>
    <w:rsid w:val="00CC4172"/>
    <w:rsid w:val="00CC4988"/>
    <w:rsid w:val="00CC4DF8"/>
    <w:rsid w:val="00CC5CE3"/>
    <w:rsid w:val="00CC61E3"/>
    <w:rsid w:val="00CC783A"/>
    <w:rsid w:val="00CC7CBD"/>
    <w:rsid w:val="00CD0132"/>
    <w:rsid w:val="00CD0235"/>
    <w:rsid w:val="00CD0953"/>
    <w:rsid w:val="00CD09AB"/>
    <w:rsid w:val="00CD18B5"/>
    <w:rsid w:val="00CD25C9"/>
    <w:rsid w:val="00CD29FF"/>
    <w:rsid w:val="00CD4C11"/>
    <w:rsid w:val="00CD64EF"/>
    <w:rsid w:val="00CD66D5"/>
    <w:rsid w:val="00CE01AE"/>
    <w:rsid w:val="00CE0A40"/>
    <w:rsid w:val="00CE1852"/>
    <w:rsid w:val="00CE1C5E"/>
    <w:rsid w:val="00CE2946"/>
    <w:rsid w:val="00CE2CE3"/>
    <w:rsid w:val="00CE4329"/>
    <w:rsid w:val="00CE5179"/>
    <w:rsid w:val="00CE53BE"/>
    <w:rsid w:val="00CE5653"/>
    <w:rsid w:val="00CE5D43"/>
    <w:rsid w:val="00CE6BF5"/>
    <w:rsid w:val="00CE6EA6"/>
    <w:rsid w:val="00CE75C0"/>
    <w:rsid w:val="00CE7A95"/>
    <w:rsid w:val="00CF06A1"/>
    <w:rsid w:val="00CF0936"/>
    <w:rsid w:val="00CF0C3B"/>
    <w:rsid w:val="00CF1014"/>
    <w:rsid w:val="00CF16D0"/>
    <w:rsid w:val="00CF3674"/>
    <w:rsid w:val="00CF441F"/>
    <w:rsid w:val="00CF4F2C"/>
    <w:rsid w:val="00CF5612"/>
    <w:rsid w:val="00CF734E"/>
    <w:rsid w:val="00CF7619"/>
    <w:rsid w:val="00D0013B"/>
    <w:rsid w:val="00D00343"/>
    <w:rsid w:val="00D00EA0"/>
    <w:rsid w:val="00D01024"/>
    <w:rsid w:val="00D01999"/>
    <w:rsid w:val="00D01A50"/>
    <w:rsid w:val="00D02AFB"/>
    <w:rsid w:val="00D02F76"/>
    <w:rsid w:val="00D03287"/>
    <w:rsid w:val="00D0423F"/>
    <w:rsid w:val="00D04345"/>
    <w:rsid w:val="00D0457C"/>
    <w:rsid w:val="00D05BAF"/>
    <w:rsid w:val="00D05D33"/>
    <w:rsid w:val="00D0612D"/>
    <w:rsid w:val="00D06220"/>
    <w:rsid w:val="00D07817"/>
    <w:rsid w:val="00D07DFA"/>
    <w:rsid w:val="00D109E8"/>
    <w:rsid w:val="00D111C0"/>
    <w:rsid w:val="00D115F1"/>
    <w:rsid w:val="00D120EF"/>
    <w:rsid w:val="00D1215A"/>
    <w:rsid w:val="00D13283"/>
    <w:rsid w:val="00D1467F"/>
    <w:rsid w:val="00D147D7"/>
    <w:rsid w:val="00D14D03"/>
    <w:rsid w:val="00D1571B"/>
    <w:rsid w:val="00D160F3"/>
    <w:rsid w:val="00D164D5"/>
    <w:rsid w:val="00D17215"/>
    <w:rsid w:val="00D17471"/>
    <w:rsid w:val="00D17901"/>
    <w:rsid w:val="00D17B72"/>
    <w:rsid w:val="00D17E86"/>
    <w:rsid w:val="00D20124"/>
    <w:rsid w:val="00D201E6"/>
    <w:rsid w:val="00D20D76"/>
    <w:rsid w:val="00D20FFB"/>
    <w:rsid w:val="00D2132E"/>
    <w:rsid w:val="00D21915"/>
    <w:rsid w:val="00D21FF3"/>
    <w:rsid w:val="00D22390"/>
    <w:rsid w:val="00D22593"/>
    <w:rsid w:val="00D225AE"/>
    <w:rsid w:val="00D23118"/>
    <w:rsid w:val="00D24821"/>
    <w:rsid w:val="00D2517E"/>
    <w:rsid w:val="00D257B1"/>
    <w:rsid w:val="00D25CD7"/>
    <w:rsid w:val="00D25D53"/>
    <w:rsid w:val="00D25FB8"/>
    <w:rsid w:val="00D27287"/>
    <w:rsid w:val="00D27E06"/>
    <w:rsid w:val="00D30137"/>
    <w:rsid w:val="00D3101B"/>
    <w:rsid w:val="00D31B0F"/>
    <w:rsid w:val="00D31BB2"/>
    <w:rsid w:val="00D3261D"/>
    <w:rsid w:val="00D326A9"/>
    <w:rsid w:val="00D33A08"/>
    <w:rsid w:val="00D33F5E"/>
    <w:rsid w:val="00D348E7"/>
    <w:rsid w:val="00D34B04"/>
    <w:rsid w:val="00D34BDA"/>
    <w:rsid w:val="00D35E10"/>
    <w:rsid w:val="00D35F06"/>
    <w:rsid w:val="00D36226"/>
    <w:rsid w:val="00D401C8"/>
    <w:rsid w:val="00D40903"/>
    <w:rsid w:val="00D40F75"/>
    <w:rsid w:val="00D40FBF"/>
    <w:rsid w:val="00D427A7"/>
    <w:rsid w:val="00D4356F"/>
    <w:rsid w:val="00D43596"/>
    <w:rsid w:val="00D43BF5"/>
    <w:rsid w:val="00D44B47"/>
    <w:rsid w:val="00D44C8A"/>
    <w:rsid w:val="00D455D4"/>
    <w:rsid w:val="00D45E62"/>
    <w:rsid w:val="00D463FD"/>
    <w:rsid w:val="00D4680A"/>
    <w:rsid w:val="00D46A3E"/>
    <w:rsid w:val="00D46DC4"/>
    <w:rsid w:val="00D46FCF"/>
    <w:rsid w:val="00D47E71"/>
    <w:rsid w:val="00D47FD1"/>
    <w:rsid w:val="00D5062B"/>
    <w:rsid w:val="00D50BCF"/>
    <w:rsid w:val="00D513FC"/>
    <w:rsid w:val="00D5152C"/>
    <w:rsid w:val="00D52B1E"/>
    <w:rsid w:val="00D53541"/>
    <w:rsid w:val="00D53783"/>
    <w:rsid w:val="00D53E7D"/>
    <w:rsid w:val="00D54862"/>
    <w:rsid w:val="00D54CFB"/>
    <w:rsid w:val="00D55096"/>
    <w:rsid w:val="00D55175"/>
    <w:rsid w:val="00D55E39"/>
    <w:rsid w:val="00D56605"/>
    <w:rsid w:val="00D57034"/>
    <w:rsid w:val="00D57943"/>
    <w:rsid w:val="00D5798C"/>
    <w:rsid w:val="00D57C54"/>
    <w:rsid w:val="00D60187"/>
    <w:rsid w:val="00D6059F"/>
    <w:rsid w:val="00D60633"/>
    <w:rsid w:val="00D606F6"/>
    <w:rsid w:val="00D620FF"/>
    <w:rsid w:val="00D62CB3"/>
    <w:rsid w:val="00D6301B"/>
    <w:rsid w:val="00D634E0"/>
    <w:rsid w:val="00D63E1C"/>
    <w:rsid w:val="00D645FD"/>
    <w:rsid w:val="00D64982"/>
    <w:rsid w:val="00D65A90"/>
    <w:rsid w:val="00D65BF3"/>
    <w:rsid w:val="00D66819"/>
    <w:rsid w:val="00D66B45"/>
    <w:rsid w:val="00D7087F"/>
    <w:rsid w:val="00D70DF4"/>
    <w:rsid w:val="00D723D4"/>
    <w:rsid w:val="00D72754"/>
    <w:rsid w:val="00D73D35"/>
    <w:rsid w:val="00D74289"/>
    <w:rsid w:val="00D74883"/>
    <w:rsid w:val="00D748DD"/>
    <w:rsid w:val="00D74C34"/>
    <w:rsid w:val="00D74F34"/>
    <w:rsid w:val="00D761E4"/>
    <w:rsid w:val="00D7679A"/>
    <w:rsid w:val="00D76A3B"/>
    <w:rsid w:val="00D76CE9"/>
    <w:rsid w:val="00D76E09"/>
    <w:rsid w:val="00D76F42"/>
    <w:rsid w:val="00D77EE2"/>
    <w:rsid w:val="00D8052D"/>
    <w:rsid w:val="00D808E9"/>
    <w:rsid w:val="00D80B15"/>
    <w:rsid w:val="00D80B87"/>
    <w:rsid w:val="00D80E4C"/>
    <w:rsid w:val="00D80FBA"/>
    <w:rsid w:val="00D817EA"/>
    <w:rsid w:val="00D82CE8"/>
    <w:rsid w:val="00D83505"/>
    <w:rsid w:val="00D84062"/>
    <w:rsid w:val="00D847EC"/>
    <w:rsid w:val="00D856F6"/>
    <w:rsid w:val="00D868B5"/>
    <w:rsid w:val="00D872B1"/>
    <w:rsid w:val="00D878BC"/>
    <w:rsid w:val="00D9016D"/>
    <w:rsid w:val="00D91414"/>
    <w:rsid w:val="00D91D07"/>
    <w:rsid w:val="00D925EE"/>
    <w:rsid w:val="00D935FC"/>
    <w:rsid w:val="00D93D37"/>
    <w:rsid w:val="00D943F1"/>
    <w:rsid w:val="00D9455E"/>
    <w:rsid w:val="00D94572"/>
    <w:rsid w:val="00D96B2F"/>
    <w:rsid w:val="00D978E3"/>
    <w:rsid w:val="00DA0EB1"/>
    <w:rsid w:val="00DA11D4"/>
    <w:rsid w:val="00DA2204"/>
    <w:rsid w:val="00DA2E38"/>
    <w:rsid w:val="00DA337D"/>
    <w:rsid w:val="00DA37CC"/>
    <w:rsid w:val="00DA3B9E"/>
    <w:rsid w:val="00DA3D40"/>
    <w:rsid w:val="00DA3FA5"/>
    <w:rsid w:val="00DA440E"/>
    <w:rsid w:val="00DA4710"/>
    <w:rsid w:val="00DA5049"/>
    <w:rsid w:val="00DA5286"/>
    <w:rsid w:val="00DA55F6"/>
    <w:rsid w:val="00DA588D"/>
    <w:rsid w:val="00DA606A"/>
    <w:rsid w:val="00DA68F0"/>
    <w:rsid w:val="00DA6B8E"/>
    <w:rsid w:val="00DB05E5"/>
    <w:rsid w:val="00DB1D1E"/>
    <w:rsid w:val="00DB2D17"/>
    <w:rsid w:val="00DB2D46"/>
    <w:rsid w:val="00DB3808"/>
    <w:rsid w:val="00DB3AFE"/>
    <w:rsid w:val="00DB3D45"/>
    <w:rsid w:val="00DB5D8E"/>
    <w:rsid w:val="00DB7015"/>
    <w:rsid w:val="00DB7D32"/>
    <w:rsid w:val="00DC1605"/>
    <w:rsid w:val="00DC180C"/>
    <w:rsid w:val="00DC19BA"/>
    <w:rsid w:val="00DC1CC0"/>
    <w:rsid w:val="00DC1D5D"/>
    <w:rsid w:val="00DC22E2"/>
    <w:rsid w:val="00DC273F"/>
    <w:rsid w:val="00DC2BA2"/>
    <w:rsid w:val="00DC2D08"/>
    <w:rsid w:val="00DC333A"/>
    <w:rsid w:val="00DC38B8"/>
    <w:rsid w:val="00DC39FC"/>
    <w:rsid w:val="00DC3D37"/>
    <w:rsid w:val="00DC3E7A"/>
    <w:rsid w:val="00DC3ED4"/>
    <w:rsid w:val="00DC4065"/>
    <w:rsid w:val="00DC4475"/>
    <w:rsid w:val="00DC47B7"/>
    <w:rsid w:val="00DC58C0"/>
    <w:rsid w:val="00DC5B0D"/>
    <w:rsid w:val="00DC63BB"/>
    <w:rsid w:val="00DC6477"/>
    <w:rsid w:val="00DC688D"/>
    <w:rsid w:val="00DC6EB4"/>
    <w:rsid w:val="00DC6F2E"/>
    <w:rsid w:val="00DC7943"/>
    <w:rsid w:val="00DC7C35"/>
    <w:rsid w:val="00DD0906"/>
    <w:rsid w:val="00DD16A5"/>
    <w:rsid w:val="00DD18DA"/>
    <w:rsid w:val="00DD197E"/>
    <w:rsid w:val="00DD1D1D"/>
    <w:rsid w:val="00DD24E3"/>
    <w:rsid w:val="00DD3A2B"/>
    <w:rsid w:val="00DD4F4E"/>
    <w:rsid w:val="00DD51F0"/>
    <w:rsid w:val="00DD599C"/>
    <w:rsid w:val="00DD61DE"/>
    <w:rsid w:val="00DD69E9"/>
    <w:rsid w:val="00DD7094"/>
    <w:rsid w:val="00DD737A"/>
    <w:rsid w:val="00DD76B8"/>
    <w:rsid w:val="00DD7749"/>
    <w:rsid w:val="00DD7B7D"/>
    <w:rsid w:val="00DE0635"/>
    <w:rsid w:val="00DE08F7"/>
    <w:rsid w:val="00DE0F67"/>
    <w:rsid w:val="00DE1010"/>
    <w:rsid w:val="00DE10E3"/>
    <w:rsid w:val="00DE11A5"/>
    <w:rsid w:val="00DE12B3"/>
    <w:rsid w:val="00DE1845"/>
    <w:rsid w:val="00DE1EE8"/>
    <w:rsid w:val="00DE25A0"/>
    <w:rsid w:val="00DE2945"/>
    <w:rsid w:val="00DE38F0"/>
    <w:rsid w:val="00DE4E91"/>
    <w:rsid w:val="00DE52B3"/>
    <w:rsid w:val="00DE69FD"/>
    <w:rsid w:val="00DE6EEA"/>
    <w:rsid w:val="00DE7C03"/>
    <w:rsid w:val="00DE7C51"/>
    <w:rsid w:val="00DF04DC"/>
    <w:rsid w:val="00DF05E4"/>
    <w:rsid w:val="00DF08AE"/>
    <w:rsid w:val="00DF0B35"/>
    <w:rsid w:val="00DF0B5A"/>
    <w:rsid w:val="00DF1F90"/>
    <w:rsid w:val="00DF2146"/>
    <w:rsid w:val="00DF2205"/>
    <w:rsid w:val="00DF287E"/>
    <w:rsid w:val="00DF33CF"/>
    <w:rsid w:val="00DF39D2"/>
    <w:rsid w:val="00DF39FC"/>
    <w:rsid w:val="00DF4A22"/>
    <w:rsid w:val="00DF5250"/>
    <w:rsid w:val="00DF53A7"/>
    <w:rsid w:val="00DF54AA"/>
    <w:rsid w:val="00DF56A7"/>
    <w:rsid w:val="00DF6BBB"/>
    <w:rsid w:val="00DF7125"/>
    <w:rsid w:val="00DF7617"/>
    <w:rsid w:val="00DF7A39"/>
    <w:rsid w:val="00E00CAA"/>
    <w:rsid w:val="00E013B6"/>
    <w:rsid w:val="00E017F3"/>
    <w:rsid w:val="00E01912"/>
    <w:rsid w:val="00E02AAB"/>
    <w:rsid w:val="00E02FD6"/>
    <w:rsid w:val="00E03BC3"/>
    <w:rsid w:val="00E04749"/>
    <w:rsid w:val="00E048DF"/>
    <w:rsid w:val="00E05DF7"/>
    <w:rsid w:val="00E0678A"/>
    <w:rsid w:val="00E06914"/>
    <w:rsid w:val="00E07361"/>
    <w:rsid w:val="00E07A22"/>
    <w:rsid w:val="00E10161"/>
    <w:rsid w:val="00E1107D"/>
    <w:rsid w:val="00E11B0F"/>
    <w:rsid w:val="00E12CAB"/>
    <w:rsid w:val="00E1462F"/>
    <w:rsid w:val="00E14DAD"/>
    <w:rsid w:val="00E15CD9"/>
    <w:rsid w:val="00E16674"/>
    <w:rsid w:val="00E16A57"/>
    <w:rsid w:val="00E171A7"/>
    <w:rsid w:val="00E17D26"/>
    <w:rsid w:val="00E17FA9"/>
    <w:rsid w:val="00E2013B"/>
    <w:rsid w:val="00E205FA"/>
    <w:rsid w:val="00E20744"/>
    <w:rsid w:val="00E20994"/>
    <w:rsid w:val="00E21911"/>
    <w:rsid w:val="00E21CFA"/>
    <w:rsid w:val="00E222D0"/>
    <w:rsid w:val="00E22DF2"/>
    <w:rsid w:val="00E23695"/>
    <w:rsid w:val="00E2417A"/>
    <w:rsid w:val="00E2534D"/>
    <w:rsid w:val="00E25B4B"/>
    <w:rsid w:val="00E26437"/>
    <w:rsid w:val="00E266B4"/>
    <w:rsid w:val="00E26B6A"/>
    <w:rsid w:val="00E3115F"/>
    <w:rsid w:val="00E31906"/>
    <w:rsid w:val="00E319DD"/>
    <w:rsid w:val="00E32F75"/>
    <w:rsid w:val="00E33D22"/>
    <w:rsid w:val="00E343E3"/>
    <w:rsid w:val="00E34C1B"/>
    <w:rsid w:val="00E357FD"/>
    <w:rsid w:val="00E36085"/>
    <w:rsid w:val="00E36DE1"/>
    <w:rsid w:val="00E3780E"/>
    <w:rsid w:val="00E37F4B"/>
    <w:rsid w:val="00E40275"/>
    <w:rsid w:val="00E40529"/>
    <w:rsid w:val="00E40EC3"/>
    <w:rsid w:val="00E411A9"/>
    <w:rsid w:val="00E41223"/>
    <w:rsid w:val="00E416EC"/>
    <w:rsid w:val="00E42298"/>
    <w:rsid w:val="00E42C61"/>
    <w:rsid w:val="00E4350D"/>
    <w:rsid w:val="00E4387D"/>
    <w:rsid w:val="00E43A22"/>
    <w:rsid w:val="00E459B0"/>
    <w:rsid w:val="00E45AC4"/>
    <w:rsid w:val="00E46106"/>
    <w:rsid w:val="00E466B7"/>
    <w:rsid w:val="00E4692E"/>
    <w:rsid w:val="00E4731D"/>
    <w:rsid w:val="00E4736A"/>
    <w:rsid w:val="00E47B68"/>
    <w:rsid w:val="00E47DC0"/>
    <w:rsid w:val="00E5131B"/>
    <w:rsid w:val="00E5182D"/>
    <w:rsid w:val="00E52824"/>
    <w:rsid w:val="00E52CBB"/>
    <w:rsid w:val="00E53113"/>
    <w:rsid w:val="00E5325E"/>
    <w:rsid w:val="00E53C45"/>
    <w:rsid w:val="00E54AA0"/>
    <w:rsid w:val="00E54CEB"/>
    <w:rsid w:val="00E54E3A"/>
    <w:rsid w:val="00E557D7"/>
    <w:rsid w:val="00E55B1C"/>
    <w:rsid w:val="00E55E85"/>
    <w:rsid w:val="00E55EED"/>
    <w:rsid w:val="00E560EA"/>
    <w:rsid w:val="00E56545"/>
    <w:rsid w:val="00E5665A"/>
    <w:rsid w:val="00E570D0"/>
    <w:rsid w:val="00E57682"/>
    <w:rsid w:val="00E60130"/>
    <w:rsid w:val="00E60715"/>
    <w:rsid w:val="00E6076C"/>
    <w:rsid w:val="00E607D0"/>
    <w:rsid w:val="00E60899"/>
    <w:rsid w:val="00E61460"/>
    <w:rsid w:val="00E61B75"/>
    <w:rsid w:val="00E6253F"/>
    <w:rsid w:val="00E62588"/>
    <w:rsid w:val="00E6313E"/>
    <w:rsid w:val="00E63CC7"/>
    <w:rsid w:val="00E64EB6"/>
    <w:rsid w:val="00E65C9A"/>
    <w:rsid w:val="00E65F51"/>
    <w:rsid w:val="00E667DB"/>
    <w:rsid w:val="00E67179"/>
    <w:rsid w:val="00E6746F"/>
    <w:rsid w:val="00E67F35"/>
    <w:rsid w:val="00E703B3"/>
    <w:rsid w:val="00E706CE"/>
    <w:rsid w:val="00E709AE"/>
    <w:rsid w:val="00E72538"/>
    <w:rsid w:val="00E72DE2"/>
    <w:rsid w:val="00E72F22"/>
    <w:rsid w:val="00E7396A"/>
    <w:rsid w:val="00E73FD6"/>
    <w:rsid w:val="00E740E9"/>
    <w:rsid w:val="00E74252"/>
    <w:rsid w:val="00E7429E"/>
    <w:rsid w:val="00E74918"/>
    <w:rsid w:val="00E74C28"/>
    <w:rsid w:val="00E74EFA"/>
    <w:rsid w:val="00E75030"/>
    <w:rsid w:val="00E75850"/>
    <w:rsid w:val="00E759F3"/>
    <w:rsid w:val="00E76335"/>
    <w:rsid w:val="00E76CD4"/>
    <w:rsid w:val="00E77619"/>
    <w:rsid w:val="00E7779D"/>
    <w:rsid w:val="00E815DA"/>
    <w:rsid w:val="00E82F0B"/>
    <w:rsid w:val="00E8448E"/>
    <w:rsid w:val="00E86CF4"/>
    <w:rsid w:val="00E87019"/>
    <w:rsid w:val="00E8718D"/>
    <w:rsid w:val="00E87AFB"/>
    <w:rsid w:val="00E904B3"/>
    <w:rsid w:val="00E90586"/>
    <w:rsid w:val="00E90653"/>
    <w:rsid w:val="00E90689"/>
    <w:rsid w:val="00E90F2F"/>
    <w:rsid w:val="00E911DB"/>
    <w:rsid w:val="00E91202"/>
    <w:rsid w:val="00E91274"/>
    <w:rsid w:val="00E9183E"/>
    <w:rsid w:val="00E91931"/>
    <w:rsid w:val="00E91C1D"/>
    <w:rsid w:val="00E91D6E"/>
    <w:rsid w:val="00E91E5F"/>
    <w:rsid w:val="00E9225E"/>
    <w:rsid w:val="00E936B6"/>
    <w:rsid w:val="00E94319"/>
    <w:rsid w:val="00E94476"/>
    <w:rsid w:val="00E9459B"/>
    <w:rsid w:val="00E947FC"/>
    <w:rsid w:val="00E948E4"/>
    <w:rsid w:val="00E95343"/>
    <w:rsid w:val="00E95EE5"/>
    <w:rsid w:val="00E960BA"/>
    <w:rsid w:val="00E96C90"/>
    <w:rsid w:val="00E9768D"/>
    <w:rsid w:val="00E97696"/>
    <w:rsid w:val="00EA067A"/>
    <w:rsid w:val="00EA0B86"/>
    <w:rsid w:val="00EA18CA"/>
    <w:rsid w:val="00EA1A26"/>
    <w:rsid w:val="00EA2183"/>
    <w:rsid w:val="00EA2964"/>
    <w:rsid w:val="00EA2F92"/>
    <w:rsid w:val="00EA3451"/>
    <w:rsid w:val="00EA345A"/>
    <w:rsid w:val="00EA48DF"/>
    <w:rsid w:val="00EA4EDD"/>
    <w:rsid w:val="00EA5909"/>
    <w:rsid w:val="00EA5A23"/>
    <w:rsid w:val="00EA6765"/>
    <w:rsid w:val="00EA6C3A"/>
    <w:rsid w:val="00EA6C94"/>
    <w:rsid w:val="00EA6DC1"/>
    <w:rsid w:val="00EA7141"/>
    <w:rsid w:val="00EA7519"/>
    <w:rsid w:val="00EB0426"/>
    <w:rsid w:val="00EB0CE3"/>
    <w:rsid w:val="00EB0E03"/>
    <w:rsid w:val="00EB27A3"/>
    <w:rsid w:val="00EB27E9"/>
    <w:rsid w:val="00EB281E"/>
    <w:rsid w:val="00EB282E"/>
    <w:rsid w:val="00EB2C5D"/>
    <w:rsid w:val="00EB3864"/>
    <w:rsid w:val="00EB4052"/>
    <w:rsid w:val="00EB43E1"/>
    <w:rsid w:val="00EB4DB9"/>
    <w:rsid w:val="00EB5774"/>
    <w:rsid w:val="00EB5BC6"/>
    <w:rsid w:val="00EB6169"/>
    <w:rsid w:val="00EB619E"/>
    <w:rsid w:val="00EB64CF"/>
    <w:rsid w:val="00EB7317"/>
    <w:rsid w:val="00EB74A3"/>
    <w:rsid w:val="00EB775B"/>
    <w:rsid w:val="00EC0726"/>
    <w:rsid w:val="00EC1C0A"/>
    <w:rsid w:val="00EC1D43"/>
    <w:rsid w:val="00EC1DA5"/>
    <w:rsid w:val="00EC1F3E"/>
    <w:rsid w:val="00EC3411"/>
    <w:rsid w:val="00EC424B"/>
    <w:rsid w:val="00EC5100"/>
    <w:rsid w:val="00EC5199"/>
    <w:rsid w:val="00EC55E2"/>
    <w:rsid w:val="00EC5C39"/>
    <w:rsid w:val="00EC65CA"/>
    <w:rsid w:val="00EC6F87"/>
    <w:rsid w:val="00EC7E49"/>
    <w:rsid w:val="00ED1FDB"/>
    <w:rsid w:val="00ED2C01"/>
    <w:rsid w:val="00ED3707"/>
    <w:rsid w:val="00ED3AAF"/>
    <w:rsid w:val="00ED439E"/>
    <w:rsid w:val="00ED4B2A"/>
    <w:rsid w:val="00ED4BD7"/>
    <w:rsid w:val="00ED5A9B"/>
    <w:rsid w:val="00ED5C26"/>
    <w:rsid w:val="00ED6E87"/>
    <w:rsid w:val="00ED799D"/>
    <w:rsid w:val="00ED7B9C"/>
    <w:rsid w:val="00EE0016"/>
    <w:rsid w:val="00EE1CD5"/>
    <w:rsid w:val="00EE1CD7"/>
    <w:rsid w:val="00EE2467"/>
    <w:rsid w:val="00EE3131"/>
    <w:rsid w:val="00EE459C"/>
    <w:rsid w:val="00EE4B3E"/>
    <w:rsid w:val="00EE52B8"/>
    <w:rsid w:val="00EE5B2D"/>
    <w:rsid w:val="00EE5CAE"/>
    <w:rsid w:val="00EE6D9A"/>
    <w:rsid w:val="00EE7426"/>
    <w:rsid w:val="00EE7E7D"/>
    <w:rsid w:val="00EF0027"/>
    <w:rsid w:val="00EF0866"/>
    <w:rsid w:val="00EF0F49"/>
    <w:rsid w:val="00EF16F1"/>
    <w:rsid w:val="00EF1C8B"/>
    <w:rsid w:val="00EF2465"/>
    <w:rsid w:val="00EF26EB"/>
    <w:rsid w:val="00EF291C"/>
    <w:rsid w:val="00EF34A9"/>
    <w:rsid w:val="00EF3982"/>
    <w:rsid w:val="00EF3B4B"/>
    <w:rsid w:val="00EF3E3A"/>
    <w:rsid w:val="00EF46BD"/>
    <w:rsid w:val="00EF53BF"/>
    <w:rsid w:val="00EF569E"/>
    <w:rsid w:val="00EF57F7"/>
    <w:rsid w:val="00EF584E"/>
    <w:rsid w:val="00EF62F4"/>
    <w:rsid w:val="00EF67FC"/>
    <w:rsid w:val="00EF7496"/>
    <w:rsid w:val="00EF7671"/>
    <w:rsid w:val="00EF7973"/>
    <w:rsid w:val="00EF7F1B"/>
    <w:rsid w:val="00EF7F30"/>
    <w:rsid w:val="00F001DA"/>
    <w:rsid w:val="00F007F5"/>
    <w:rsid w:val="00F00B9E"/>
    <w:rsid w:val="00F012F4"/>
    <w:rsid w:val="00F01D4C"/>
    <w:rsid w:val="00F02583"/>
    <w:rsid w:val="00F03204"/>
    <w:rsid w:val="00F04C12"/>
    <w:rsid w:val="00F05077"/>
    <w:rsid w:val="00F052B6"/>
    <w:rsid w:val="00F05CE0"/>
    <w:rsid w:val="00F07125"/>
    <w:rsid w:val="00F07247"/>
    <w:rsid w:val="00F075A7"/>
    <w:rsid w:val="00F1028E"/>
    <w:rsid w:val="00F112E2"/>
    <w:rsid w:val="00F115D4"/>
    <w:rsid w:val="00F128DD"/>
    <w:rsid w:val="00F13519"/>
    <w:rsid w:val="00F14219"/>
    <w:rsid w:val="00F14A3D"/>
    <w:rsid w:val="00F1565A"/>
    <w:rsid w:val="00F156C3"/>
    <w:rsid w:val="00F15B97"/>
    <w:rsid w:val="00F163CE"/>
    <w:rsid w:val="00F16F53"/>
    <w:rsid w:val="00F179F4"/>
    <w:rsid w:val="00F17B03"/>
    <w:rsid w:val="00F17C3C"/>
    <w:rsid w:val="00F20014"/>
    <w:rsid w:val="00F20F0F"/>
    <w:rsid w:val="00F220A2"/>
    <w:rsid w:val="00F22436"/>
    <w:rsid w:val="00F22892"/>
    <w:rsid w:val="00F2362F"/>
    <w:rsid w:val="00F23CAA"/>
    <w:rsid w:val="00F241EA"/>
    <w:rsid w:val="00F24B74"/>
    <w:rsid w:val="00F25176"/>
    <w:rsid w:val="00F251C3"/>
    <w:rsid w:val="00F2583F"/>
    <w:rsid w:val="00F25CE5"/>
    <w:rsid w:val="00F25E14"/>
    <w:rsid w:val="00F25F63"/>
    <w:rsid w:val="00F262C5"/>
    <w:rsid w:val="00F264AA"/>
    <w:rsid w:val="00F27010"/>
    <w:rsid w:val="00F271F7"/>
    <w:rsid w:val="00F27714"/>
    <w:rsid w:val="00F30C3E"/>
    <w:rsid w:val="00F33427"/>
    <w:rsid w:val="00F33EF9"/>
    <w:rsid w:val="00F34CBD"/>
    <w:rsid w:val="00F36374"/>
    <w:rsid w:val="00F368F5"/>
    <w:rsid w:val="00F36B32"/>
    <w:rsid w:val="00F36BF2"/>
    <w:rsid w:val="00F37199"/>
    <w:rsid w:val="00F37BC2"/>
    <w:rsid w:val="00F4092C"/>
    <w:rsid w:val="00F41943"/>
    <w:rsid w:val="00F41EC3"/>
    <w:rsid w:val="00F42037"/>
    <w:rsid w:val="00F42739"/>
    <w:rsid w:val="00F42D7E"/>
    <w:rsid w:val="00F433E3"/>
    <w:rsid w:val="00F43BE4"/>
    <w:rsid w:val="00F441E7"/>
    <w:rsid w:val="00F444F7"/>
    <w:rsid w:val="00F445B6"/>
    <w:rsid w:val="00F45539"/>
    <w:rsid w:val="00F45722"/>
    <w:rsid w:val="00F45961"/>
    <w:rsid w:val="00F46006"/>
    <w:rsid w:val="00F462EB"/>
    <w:rsid w:val="00F46FA7"/>
    <w:rsid w:val="00F47618"/>
    <w:rsid w:val="00F47DEF"/>
    <w:rsid w:val="00F50082"/>
    <w:rsid w:val="00F50CB0"/>
    <w:rsid w:val="00F516EB"/>
    <w:rsid w:val="00F519C6"/>
    <w:rsid w:val="00F51B2D"/>
    <w:rsid w:val="00F51C5F"/>
    <w:rsid w:val="00F51FB2"/>
    <w:rsid w:val="00F5238E"/>
    <w:rsid w:val="00F533CC"/>
    <w:rsid w:val="00F53703"/>
    <w:rsid w:val="00F53C98"/>
    <w:rsid w:val="00F545A1"/>
    <w:rsid w:val="00F54B9B"/>
    <w:rsid w:val="00F54C87"/>
    <w:rsid w:val="00F5525C"/>
    <w:rsid w:val="00F552A5"/>
    <w:rsid w:val="00F55497"/>
    <w:rsid w:val="00F56075"/>
    <w:rsid w:val="00F56D4B"/>
    <w:rsid w:val="00F57A5E"/>
    <w:rsid w:val="00F57C13"/>
    <w:rsid w:val="00F60094"/>
    <w:rsid w:val="00F601B5"/>
    <w:rsid w:val="00F60219"/>
    <w:rsid w:val="00F60CFF"/>
    <w:rsid w:val="00F60D41"/>
    <w:rsid w:val="00F60DC6"/>
    <w:rsid w:val="00F62206"/>
    <w:rsid w:val="00F624C2"/>
    <w:rsid w:val="00F62599"/>
    <w:rsid w:val="00F62C3C"/>
    <w:rsid w:val="00F63303"/>
    <w:rsid w:val="00F636A4"/>
    <w:rsid w:val="00F639A9"/>
    <w:rsid w:val="00F63B47"/>
    <w:rsid w:val="00F64602"/>
    <w:rsid w:val="00F648A4"/>
    <w:rsid w:val="00F64CCE"/>
    <w:rsid w:val="00F65701"/>
    <w:rsid w:val="00F65CD3"/>
    <w:rsid w:val="00F65D15"/>
    <w:rsid w:val="00F65F81"/>
    <w:rsid w:val="00F66552"/>
    <w:rsid w:val="00F66BAB"/>
    <w:rsid w:val="00F66FBD"/>
    <w:rsid w:val="00F67035"/>
    <w:rsid w:val="00F6785C"/>
    <w:rsid w:val="00F6786B"/>
    <w:rsid w:val="00F70917"/>
    <w:rsid w:val="00F71A64"/>
    <w:rsid w:val="00F71F11"/>
    <w:rsid w:val="00F7230C"/>
    <w:rsid w:val="00F725D9"/>
    <w:rsid w:val="00F728B1"/>
    <w:rsid w:val="00F72F8B"/>
    <w:rsid w:val="00F730AB"/>
    <w:rsid w:val="00F74564"/>
    <w:rsid w:val="00F746B9"/>
    <w:rsid w:val="00F74C22"/>
    <w:rsid w:val="00F74E2D"/>
    <w:rsid w:val="00F74EDE"/>
    <w:rsid w:val="00F75288"/>
    <w:rsid w:val="00F805E6"/>
    <w:rsid w:val="00F80B2F"/>
    <w:rsid w:val="00F814AF"/>
    <w:rsid w:val="00F81D1A"/>
    <w:rsid w:val="00F8382E"/>
    <w:rsid w:val="00F83AB0"/>
    <w:rsid w:val="00F83F80"/>
    <w:rsid w:val="00F84389"/>
    <w:rsid w:val="00F8451F"/>
    <w:rsid w:val="00F847AC"/>
    <w:rsid w:val="00F851EC"/>
    <w:rsid w:val="00F854CA"/>
    <w:rsid w:val="00F855A7"/>
    <w:rsid w:val="00F860E1"/>
    <w:rsid w:val="00F8653A"/>
    <w:rsid w:val="00F86816"/>
    <w:rsid w:val="00F86B1F"/>
    <w:rsid w:val="00F87543"/>
    <w:rsid w:val="00F87599"/>
    <w:rsid w:val="00F87988"/>
    <w:rsid w:val="00F87AF0"/>
    <w:rsid w:val="00F87C20"/>
    <w:rsid w:val="00F909B9"/>
    <w:rsid w:val="00F90EF0"/>
    <w:rsid w:val="00F91272"/>
    <w:rsid w:val="00F91279"/>
    <w:rsid w:val="00F91A96"/>
    <w:rsid w:val="00F92070"/>
    <w:rsid w:val="00F922D6"/>
    <w:rsid w:val="00F936A2"/>
    <w:rsid w:val="00F93B61"/>
    <w:rsid w:val="00F94259"/>
    <w:rsid w:val="00F94A4D"/>
    <w:rsid w:val="00F94D2F"/>
    <w:rsid w:val="00F954B6"/>
    <w:rsid w:val="00F961F6"/>
    <w:rsid w:val="00F96A9E"/>
    <w:rsid w:val="00F96F1F"/>
    <w:rsid w:val="00FA0025"/>
    <w:rsid w:val="00FA0E7F"/>
    <w:rsid w:val="00FA1882"/>
    <w:rsid w:val="00FA1BA6"/>
    <w:rsid w:val="00FA1D4C"/>
    <w:rsid w:val="00FA22F7"/>
    <w:rsid w:val="00FA24B0"/>
    <w:rsid w:val="00FA2B08"/>
    <w:rsid w:val="00FA3252"/>
    <w:rsid w:val="00FA38F9"/>
    <w:rsid w:val="00FA4314"/>
    <w:rsid w:val="00FA45BB"/>
    <w:rsid w:val="00FA490A"/>
    <w:rsid w:val="00FA4EB1"/>
    <w:rsid w:val="00FA5099"/>
    <w:rsid w:val="00FA53B4"/>
    <w:rsid w:val="00FA5565"/>
    <w:rsid w:val="00FA5CEF"/>
    <w:rsid w:val="00FA72FD"/>
    <w:rsid w:val="00FB04B7"/>
    <w:rsid w:val="00FB0E13"/>
    <w:rsid w:val="00FB0F20"/>
    <w:rsid w:val="00FB13B0"/>
    <w:rsid w:val="00FB4621"/>
    <w:rsid w:val="00FB5564"/>
    <w:rsid w:val="00FB5870"/>
    <w:rsid w:val="00FB698B"/>
    <w:rsid w:val="00FB705E"/>
    <w:rsid w:val="00FC0264"/>
    <w:rsid w:val="00FC056F"/>
    <w:rsid w:val="00FC1305"/>
    <w:rsid w:val="00FC1422"/>
    <w:rsid w:val="00FC2085"/>
    <w:rsid w:val="00FC2F44"/>
    <w:rsid w:val="00FC3CEA"/>
    <w:rsid w:val="00FC3DA7"/>
    <w:rsid w:val="00FC4758"/>
    <w:rsid w:val="00FC4D72"/>
    <w:rsid w:val="00FC5FFC"/>
    <w:rsid w:val="00FC62BC"/>
    <w:rsid w:val="00FC63D2"/>
    <w:rsid w:val="00FC78B4"/>
    <w:rsid w:val="00FC7AC3"/>
    <w:rsid w:val="00FD05E6"/>
    <w:rsid w:val="00FD078C"/>
    <w:rsid w:val="00FD0971"/>
    <w:rsid w:val="00FD1481"/>
    <w:rsid w:val="00FD160F"/>
    <w:rsid w:val="00FD1A13"/>
    <w:rsid w:val="00FD2551"/>
    <w:rsid w:val="00FD30D6"/>
    <w:rsid w:val="00FD3182"/>
    <w:rsid w:val="00FD33DD"/>
    <w:rsid w:val="00FD436E"/>
    <w:rsid w:val="00FD4C8C"/>
    <w:rsid w:val="00FD6378"/>
    <w:rsid w:val="00FD6695"/>
    <w:rsid w:val="00FD77A2"/>
    <w:rsid w:val="00FE0CA6"/>
    <w:rsid w:val="00FE24E0"/>
    <w:rsid w:val="00FE2612"/>
    <w:rsid w:val="00FE2DE8"/>
    <w:rsid w:val="00FE39CC"/>
    <w:rsid w:val="00FE5481"/>
    <w:rsid w:val="00FE6160"/>
    <w:rsid w:val="00FE633E"/>
    <w:rsid w:val="00FE66BF"/>
    <w:rsid w:val="00FE69D3"/>
    <w:rsid w:val="00FE7554"/>
    <w:rsid w:val="00FE7E35"/>
    <w:rsid w:val="00FE7F47"/>
    <w:rsid w:val="00FF018B"/>
    <w:rsid w:val="00FF0708"/>
    <w:rsid w:val="00FF0C15"/>
    <w:rsid w:val="00FF0CF2"/>
    <w:rsid w:val="00FF1122"/>
    <w:rsid w:val="00FF1433"/>
    <w:rsid w:val="00FF170B"/>
    <w:rsid w:val="00FF17B8"/>
    <w:rsid w:val="00FF27CE"/>
    <w:rsid w:val="00FF285A"/>
    <w:rsid w:val="00FF2C0E"/>
    <w:rsid w:val="00FF3038"/>
    <w:rsid w:val="00FF4165"/>
    <w:rsid w:val="00FF432E"/>
    <w:rsid w:val="00FF4380"/>
    <w:rsid w:val="00FF47AC"/>
    <w:rsid w:val="00FF61BB"/>
    <w:rsid w:val="00FF61D4"/>
    <w:rsid w:val="00FF6695"/>
    <w:rsid w:val="00FF67E6"/>
    <w:rsid w:val="00FF6E2B"/>
    <w:rsid w:val="00FF7048"/>
    <w:rsid w:val="00FF77BF"/>
    <w:rsid w:val="00FF7B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63">
      <o:colormru v:ext="edit" colors="#eaeaea"/>
    </o:shapedefaults>
    <o:shapelayout v:ext="edit">
      <o:idmap v:ext="edit" data="1"/>
    </o:shapelayout>
  </w:shapeDefaults>
  <w:decimalSymbol w:val="."/>
  <w:listSeparator w:val=";"/>
  <w14:docId w14:val="08187A1B"/>
  <w15:docId w15:val="{C1223273-82A3-4D48-852B-1F7B6341DE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MS Mincho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A6765"/>
    <w:rPr>
      <w:sz w:val="24"/>
      <w:szCs w:val="24"/>
      <w:lang w:val="de-DE" w:eastAsia="ja-JP"/>
    </w:rPr>
  </w:style>
  <w:style w:type="paragraph" w:styleId="Heading2">
    <w:name w:val="heading 2"/>
    <w:basedOn w:val="Normal"/>
    <w:link w:val="Heading2Char"/>
    <w:uiPriority w:val="9"/>
    <w:qFormat/>
    <w:rsid w:val="005B1665"/>
    <w:pPr>
      <w:spacing w:before="100" w:beforeAutospacing="1" w:after="100" w:afterAutospacing="1"/>
      <w:outlineLvl w:val="1"/>
    </w:pPr>
    <w:rPr>
      <w:rFonts w:ascii="Times" w:hAnsi="Times"/>
      <w:b/>
      <w:bCs/>
      <w:sz w:val="36"/>
      <w:szCs w:val="36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">
    <w:name w:val="标题1"/>
    <w:basedOn w:val="Normal"/>
    <w:next w:val="Normal"/>
    <w:qFormat/>
    <w:rsid w:val="00411AA6"/>
    <w:pPr>
      <w:spacing w:before="120" w:line="480" w:lineRule="exact"/>
    </w:pPr>
    <w:rPr>
      <w:rFonts w:ascii="Arial" w:hAnsi="Arial"/>
      <w:b/>
      <w:sz w:val="32"/>
      <w:szCs w:val="28"/>
    </w:rPr>
  </w:style>
  <w:style w:type="paragraph" w:customStyle="1" w:styleId="Authors">
    <w:name w:val="Authors"/>
    <w:basedOn w:val="Normal"/>
    <w:qFormat/>
    <w:rsid w:val="00656634"/>
    <w:pPr>
      <w:spacing w:before="120" w:after="120" w:line="320" w:lineRule="exact"/>
    </w:pPr>
    <w:rPr>
      <w:rFonts w:ascii="Arial" w:hAnsi="Arial"/>
      <w:sz w:val="22"/>
      <w:lang w:val="en-GB"/>
    </w:rPr>
  </w:style>
  <w:style w:type="paragraph" w:customStyle="1" w:styleId="Dedication">
    <w:name w:val="Dedication"/>
    <w:basedOn w:val="Normal"/>
    <w:qFormat/>
    <w:rsid w:val="002D5B99"/>
    <w:pPr>
      <w:spacing w:before="230" w:after="360" w:line="230" w:lineRule="exact"/>
    </w:pPr>
    <w:rPr>
      <w:rFonts w:ascii="Arial" w:hAnsi="Arial"/>
      <w:sz w:val="17"/>
    </w:rPr>
  </w:style>
  <w:style w:type="paragraph" w:customStyle="1" w:styleId="P1withoutIndendation">
    <w:name w:val="P1_without_Indendation"/>
    <w:basedOn w:val="Normal"/>
    <w:link w:val="P1withoutIndendationChar"/>
    <w:qFormat/>
    <w:rsid w:val="008D3292"/>
    <w:pPr>
      <w:spacing w:line="225" w:lineRule="exact"/>
      <w:jc w:val="both"/>
    </w:pPr>
    <w:rPr>
      <w:rFonts w:ascii="Arial" w:hAnsi="Arial"/>
      <w:sz w:val="17"/>
    </w:rPr>
  </w:style>
  <w:style w:type="paragraph" w:customStyle="1" w:styleId="History">
    <w:name w:val="History"/>
    <w:basedOn w:val="Normal"/>
    <w:rsid w:val="00713548"/>
    <w:pPr>
      <w:spacing w:before="230" w:after="460" w:line="180" w:lineRule="exact"/>
    </w:pPr>
    <w:rPr>
      <w:rFonts w:ascii="Arial" w:hAnsi="Arial"/>
      <w:sz w:val="14"/>
      <w:szCs w:val="16"/>
    </w:rPr>
  </w:style>
  <w:style w:type="paragraph" w:customStyle="1" w:styleId="Adress">
    <w:name w:val="Adress"/>
    <w:basedOn w:val="Normal"/>
    <w:qFormat/>
    <w:rsid w:val="000D37AC"/>
    <w:pPr>
      <w:spacing w:line="180" w:lineRule="exact"/>
      <w:ind w:left="425" w:hanging="425"/>
    </w:pPr>
    <w:rPr>
      <w:rFonts w:ascii="Arial" w:hAnsi="Arial"/>
      <w:sz w:val="14"/>
      <w:szCs w:val="20"/>
    </w:rPr>
  </w:style>
  <w:style w:type="paragraph" w:customStyle="1" w:styleId="Footnote">
    <w:name w:val="Footnote"/>
    <w:basedOn w:val="Adress"/>
    <w:rsid w:val="00E9183E"/>
    <w:pPr>
      <w:spacing w:before="120"/>
    </w:pPr>
    <w:rPr>
      <w:szCs w:val="14"/>
      <w:lang w:val="en-GB"/>
    </w:rPr>
  </w:style>
  <w:style w:type="paragraph" w:customStyle="1" w:styleId="References">
    <w:name w:val="References"/>
    <w:basedOn w:val="Normal"/>
    <w:qFormat/>
    <w:rsid w:val="00EB27E9"/>
    <w:pPr>
      <w:spacing w:line="200" w:lineRule="exact"/>
      <w:ind w:left="425" w:hanging="425"/>
      <w:jc w:val="both"/>
    </w:pPr>
    <w:rPr>
      <w:rFonts w:ascii="Arial" w:hAnsi="Arial"/>
      <w:sz w:val="14"/>
      <w:szCs w:val="14"/>
      <w:lang w:val="en-GB"/>
    </w:rPr>
  </w:style>
  <w:style w:type="paragraph" w:customStyle="1" w:styleId="ColumnTitle">
    <w:name w:val="ColumnTitle"/>
    <w:basedOn w:val="Normal"/>
    <w:rsid w:val="005B15A7"/>
    <w:pPr>
      <w:pBdr>
        <w:bottom w:val="single" w:sz="36" w:space="1" w:color="DDDDDD"/>
      </w:pBdr>
      <w:spacing w:after="320"/>
      <w:jc w:val="right"/>
    </w:pPr>
    <w:rPr>
      <w:rFonts w:ascii="Arial" w:hAnsi="Arial" w:cs="Arial"/>
      <w:b/>
      <w:color w:val="C0C0C0"/>
      <w:sz w:val="36"/>
      <w:szCs w:val="36"/>
      <w:lang w:val="en-GB"/>
    </w:rPr>
  </w:style>
  <w:style w:type="paragraph" w:customStyle="1" w:styleId="ExperimentalSection">
    <w:name w:val="ExperimentalSection"/>
    <w:basedOn w:val="Normal"/>
    <w:qFormat/>
    <w:rsid w:val="008C642F"/>
    <w:pPr>
      <w:spacing w:after="240" w:line="200" w:lineRule="exact"/>
      <w:jc w:val="both"/>
    </w:pPr>
    <w:rPr>
      <w:rFonts w:ascii="Arial" w:hAnsi="Arial"/>
      <w:sz w:val="15"/>
      <w:szCs w:val="14"/>
      <w:lang w:val="en-GB"/>
    </w:rPr>
  </w:style>
  <w:style w:type="paragraph" w:customStyle="1" w:styleId="HExperimentalSection">
    <w:name w:val="HExperimental_Section"/>
    <w:basedOn w:val="Normal"/>
    <w:autoRedefine/>
    <w:qFormat/>
    <w:rsid w:val="00955B6D"/>
    <w:pPr>
      <w:spacing w:before="460" w:after="230" w:line="230" w:lineRule="atLeast"/>
    </w:pPr>
    <w:rPr>
      <w:rFonts w:ascii="Arial" w:hAnsi="Arial"/>
      <w:b/>
      <w:sz w:val="22"/>
      <w:szCs w:val="20"/>
    </w:rPr>
  </w:style>
  <w:style w:type="paragraph" w:customStyle="1" w:styleId="SchemeCaption">
    <w:name w:val="SchemeCaption"/>
    <w:basedOn w:val="Normal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FigureCaption">
    <w:name w:val="FigureCaption"/>
    <w:basedOn w:val="Normal"/>
    <w:link w:val="FigureCaptionChar1"/>
    <w:rsid w:val="00BD505D"/>
    <w:pPr>
      <w:spacing w:before="230" w:after="46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Caption">
    <w:name w:val="TableCaption"/>
    <w:basedOn w:val="Normal"/>
    <w:qFormat/>
    <w:rsid w:val="000D37AC"/>
    <w:pPr>
      <w:spacing w:after="120" w:line="180" w:lineRule="exact"/>
      <w:jc w:val="both"/>
    </w:pPr>
    <w:rPr>
      <w:rFonts w:ascii="Arial" w:hAnsi="Arial"/>
      <w:sz w:val="14"/>
      <w:szCs w:val="14"/>
      <w:lang w:val="en-GB"/>
    </w:rPr>
  </w:style>
  <w:style w:type="paragraph" w:customStyle="1" w:styleId="TableHead">
    <w:name w:val="TableHead"/>
    <w:basedOn w:val="TableCaption"/>
    <w:qFormat/>
    <w:rsid w:val="00D02AFB"/>
    <w:pPr>
      <w:pBdr>
        <w:top w:val="single" w:sz="4" w:space="4" w:color="FFFFFF"/>
        <w:left w:val="single" w:sz="4" w:space="4" w:color="FFFFFF"/>
        <w:bottom w:val="single" w:sz="4" w:space="4" w:color="FFFFFF"/>
        <w:right w:val="single" w:sz="4" w:space="4" w:color="FFFFFF"/>
      </w:pBdr>
      <w:spacing w:after="0"/>
    </w:pPr>
  </w:style>
  <w:style w:type="paragraph" w:customStyle="1" w:styleId="TableBody">
    <w:name w:val="TableBody"/>
    <w:basedOn w:val="TableHead"/>
    <w:rsid w:val="00880861"/>
  </w:style>
  <w:style w:type="paragraph" w:customStyle="1" w:styleId="TableFoot">
    <w:name w:val="TableFoot"/>
    <w:basedOn w:val="TableBody"/>
    <w:rsid w:val="007E3A49"/>
    <w:pPr>
      <w:spacing w:before="60" w:after="60"/>
    </w:pPr>
  </w:style>
  <w:style w:type="paragraph" w:customStyle="1" w:styleId="Keywords">
    <w:name w:val="Keywords"/>
    <w:basedOn w:val="Normal"/>
    <w:qFormat/>
    <w:rsid w:val="008C642F"/>
    <w:pPr>
      <w:spacing w:before="240" w:after="240" w:line="250" w:lineRule="exact"/>
    </w:pPr>
    <w:rPr>
      <w:rFonts w:ascii="Arial" w:hAnsi="Arial"/>
      <w:sz w:val="17"/>
      <w:szCs w:val="20"/>
      <w:lang w:val="en-GB"/>
    </w:rPr>
  </w:style>
  <w:style w:type="paragraph" w:customStyle="1" w:styleId="ManuscriptID">
    <w:name w:val="ManuscriptID"/>
    <w:basedOn w:val="Normal"/>
    <w:qFormat/>
    <w:rsid w:val="00EB27E9"/>
    <w:pPr>
      <w:spacing w:before="220" w:line="230" w:lineRule="exact"/>
    </w:pPr>
    <w:rPr>
      <w:rFonts w:ascii="Arial" w:hAnsi="Arial"/>
      <w:b/>
      <w:sz w:val="17"/>
      <w:szCs w:val="15"/>
      <w:lang w:val="en-GB"/>
    </w:rPr>
  </w:style>
  <w:style w:type="paragraph" w:customStyle="1" w:styleId="AuthorsTOC">
    <w:name w:val="Authors_TOC"/>
    <w:basedOn w:val="Authors"/>
    <w:rsid w:val="00CC3970"/>
    <w:pPr>
      <w:spacing w:after="0" w:line="225" w:lineRule="atLeast"/>
    </w:pPr>
    <w:rPr>
      <w:i/>
      <w:sz w:val="17"/>
      <w:szCs w:val="20"/>
    </w:rPr>
  </w:style>
  <w:style w:type="paragraph" w:customStyle="1" w:styleId="TitleTOC">
    <w:name w:val="Title_TOC"/>
    <w:basedOn w:val="AuthorsTOC"/>
    <w:rsid w:val="00C942FC"/>
    <w:rPr>
      <w:b/>
      <w:i w:val="0"/>
    </w:rPr>
  </w:style>
  <w:style w:type="paragraph" w:customStyle="1" w:styleId="TableOfContentText">
    <w:name w:val="TableOfContentText"/>
    <w:basedOn w:val="AuthorsTOC"/>
    <w:rsid w:val="003040CB"/>
    <w:rPr>
      <w:i w:val="0"/>
      <w:color w:val="000000"/>
    </w:rPr>
  </w:style>
  <w:style w:type="paragraph" w:customStyle="1" w:styleId="P1withIndendation">
    <w:name w:val="P1_with_Indendation"/>
    <w:basedOn w:val="TableCaption"/>
    <w:qFormat/>
    <w:rsid w:val="00EB27E9"/>
    <w:pPr>
      <w:spacing w:line="225" w:lineRule="exact"/>
      <w:ind w:firstLine="284"/>
    </w:pPr>
    <w:rPr>
      <w:sz w:val="17"/>
    </w:rPr>
  </w:style>
  <w:style w:type="paragraph" w:customStyle="1" w:styleId="HAcknowledgements">
    <w:name w:val="HAcknowledgements"/>
    <w:basedOn w:val="Normal"/>
    <w:qFormat/>
    <w:rsid w:val="008C642F"/>
    <w:pPr>
      <w:spacing w:before="480" w:after="230" w:line="230" w:lineRule="atLeast"/>
    </w:pPr>
    <w:rPr>
      <w:rFonts w:ascii="Arial" w:hAnsi="Arial"/>
      <w:b/>
      <w:sz w:val="22"/>
      <w:lang w:val="en-GB"/>
    </w:rPr>
  </w:style>
  <w:style w:type="paragraph" w:customStyle="1" w:styleId="Acknowledgements">
    <w:name w:val="Acknowledgements"/>
    <w:basedOn w:val="P1withoutIndendation"/>
    <w:qFormat/>
    <w:rsid w:val="008C642F"/>
    <w:pPr>
      <w:spacing w:after="240" w:line="230" w:lineRule="atLeast"/>
    </w:pPr>
  </w:style>
  <w:style w:type="paragraph" w:customStyle="1" w:styleId="ColumnTitleTOC">
    <w:name w:val="ColumnTitle_TOC"/>
    <w:basedOn w:val="ColumnTitle"/>
    <w:rsid w:val="00F115D4"/>
    <w:pPr>
      <w:pBdr>
        <w:bottom w:val="single" w:sz="36" w:space="3" w:color="008080"/>
      </w:pBdr>
      <w:spacing w:after="0"/>
      <w:jc w:val="left"/>
    </w:pPr>
    <w:rPr>
      <w:b w:val="0"/>
      <w:color w:val="000000"/>
      <w:sz w:val="28"/>
      <w:szCs w:val="28"/>
    </w:rPr>
  </w:style>
  <w:style w:type="paragraph" w:customStyle="1" w:styleId="SubjectHeadingTOC">
    <w:name w:val="SubjectHeading_TOC"/>
    <w:basedOn w:val="Normal"/>
    <w:rsid w:val="000650AB"/>
    <w:pPr>
      <w:spacing w:before="60" w:after="60" w:line="230" w:lineRule="exact"/>
    </w:pPr>
    <w:rPr>
      <w:rFonts w:ascii="Arial" w:hAnsi="Arial"/>
      <w:b/>
      <w:i/>
      <w:color w:val="FFFFFF"/>
      <w:sz w:val="21"/>
      <w:szCs w:val="18"/>
      <w:lang w:val="en-GB"/>
    </w:rPr>
  </w:style>
  <w:style w:type="paragraph" w:customStyle="1" w:styleId="GAAuthors">
    <w:name w:val="GAAuthors"/>
    <w:basedOn w:val="Normal"/>
    <w:rsid w:val="000650AB"/>
    <w:pPr>
      <w:spacing w:before="360" w:after="60" w:line="220" w:lineRule="exact"/>
    </w:pPr>
    <w:rPr>
      <w:b/>
      <w:sz w:val="18"/>
      <w:szCs w:val="20"/>
      <w:lang w:val="en-GB"/>
    </w:rPr>
  </w:style>
  <w:style w:type="paragraph" w:customStyle="1" w:styleId="GACatchPhrase">
    <w:name w:val="GACatchPhrase"/>
    <w:basedOn w:val="Normal"/>
    <w:rsid w:val="000650AB"/>
    <w:pPr>
      <w:spacing w:before="40"/>
      <w:jc w:val="right"/>
    </w:pPr>
    <w:rPr>
      <w:rFonts w:cs="Arial"/>
      <w:b/>
      <w:color w:val="008080"/>
      <w:sz w:val="18"/>
      <w:szCs w:val="16"/>
      <w:lang w:val="en-GB"/>
    </w:rPr>
  </w:style>
  <w:style w:type="paragraph" w:customStyle="1" w:styleId="GAText">
    <w:name w:val="GAText"/>
    <w:basedOn w:val="Normal"/>
    <w:rsid w:val="000650AB"/>
    <w:pPr>
      <w:spacing w:before="120" w:line="220" w:lineRule="exact"/>
    </w:pPr>
    <w:rPr>
      <w:color w:val="000000"/>
      <w:sz w:val="18"/>
    </w:rPr>
  </w:style>
  <w:style w:type="paragraph" w:customStyle="1" w:styleId="GATitel">
    <w:name w:val="GATitel"/>
    <w:basedOn w:val="GAAuthors"/>
    <w:rsid w:val="000650AB"/>
    <w:pPr>
      <w:spacing w:before="240"/>
    </w:pPr>
    <w:rPr>
      <w:b w:val="0"/>
    </w:rPr>
  </w:style>
  <w:style w:type="paragraph" w:customStyle="1" w:styleId="GAKeywords">
    <w:name w:val="GAKeywords"/>
    <w:basedOn w:val="Keywords"/>
    <w:rsid w:val="000650AB"/>
    <w:pPr>
      <w:framePr w:hSpace="141" w:wrap="around" w:hAnchor="text" w:y="673"/>
      <w:spacing w:before="200" w:after="0" w:line="220" w:lineRule="exact"/>
    </w:pPr>
    <w:rPr>
      <w:rFonts w:ascii="Times New Roman" w:hAnsi="Times New Roman"/>
      <w:b/>
      <w:szCs w:val="24"/>
    </w:rPr>
  </w:style>
  <w:style w:type="paragraph" w:customStyle="1" w:styleId="MSType">
    <w:name w:val="MSType"/>
    <w:basedOn w:val="ColumnTitleTOC"/>
    <w:rsid w:val="000650AB"/>
    <w:pPr>
      <w:framePr w:hSpace="141" w:wrap="around" w:vAnchor="page" w:hAnchor="margin" w:y="1504"/>
      <w:pBdr>
        <w:bottom w:val="none" w:sz="0" w:space="0" w:color="auto"/>
      </w:pBdr>
      <w:spacing w:before="60" w:after="60"/>
    </w:pPr>
    <w:rPr>
      <w:rFonts w:ascii="Arial Black" w:hAnsi="Arial Black"/>
      <w:b/>
      <w:color w:val="FFFFFF"/>
      <w:spacing w:val="20"/>
      <w:sz w:val="20"/>
      <w:szCs w:val="20"/>
    </w:rPr>
  </w:style>
  <w:style w:type="paragraph" w:customStyle="1" w:styleId="PageNumbers">
    <w:name w:val="PageNumbers"/>
    <w:basedOn w:val="Normal"/>
    <w:rsid w:val="004B0B74"/>
    <w:pPr>
      <w:spacing w:before="230"/>
    </w:pPr>
    <w:rPr>
      <w:rFonts w:ascii="Arial" w:hAnsi="Arial"/>
      <w:b/>
      <w:i/>
      <w:sz w:val="17"/>
    </w:rPr>
  </w:style>
  <w:style w:type="paragraph" w:styleId="Header">
    <w:name w:val="header"/>
    <w:basedOn w:val="Normal"/>
    <w:link w:val="HeaderCh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1E2F1C"/>
    <w:rPr>
      <w:sz w:val="24"/>
      <w:szCs w:val="24"/>
      <w:lang w:val="de-DE" w:eastAsia="ja-JP" w:bidi="ar-SA"/>
    </w:rPr>
  </w:style>
  <w:style w:type="paragraph" w:styleId="Footer">
    <w:name w:val="footer"/>
    <w:basedOn w:val="Normal"/>
    <w:link w:val="FooterChar"/>
    <w:uiPriority w:val="99"/>
    <w:unhideWhenUsed/>
    <w:rsid w:val="001E2F1C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1E2F1C"/>
    <w:rPr>
      <w:sz w:val="24"/>
      <w:szCs w:val="24"/>
      <w:lang w:val="de-DE" w:eastAsia="ja-JP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74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E7426"/>
    <w:rPr>
      <w:rFonts w:ascii="Tahoma" w:hAnsi="Tahoma" w:cs="Tahoma"/>
      <w:sz w:val="16"/>
      <w:szCs w:val="16"/>
      <w:lang w:val="de-DE" w:eastAsia="ja-JP" w:bidi="ar-SA"/>
    </w:rPr>
  </w:style>
  <w:style w:type="paragraph" w:customStyle="1" w:styleId="FormatvorlageHistoryObenEinfacheeinfarbigeLinie05PtZeilenbr">
    <w:name w:val="Formatvorlage History + Oben: (Einfache einfarbige Linie  05 Pt. Zeilenbr..."/>
    <w:basedOn w:val="History"/>
    <w:qFormat/>
    <w:rsid w:val="00955B6D"/>
    <w:pPr>
      <w:pBdr>
        <w:top w:val="single" w:sz="4" w:space="14" w:color="000000"/>
      </w:pBdr>
    </w:pPr>
    <w:rPr>
      <w:szCs w:val="20"/>
    </w:rPr>
  </w:style>
  <w:style w:type="paragraph" w:customStyle="1" w:styleId="FormatvorlageP1withoutIndendationVor36Pt">
    <w:name w:val="Formatvorlage P1_without_Indendation + Vor:  36 Pt."/>
    <w:basedOn w:val="P1withoutIndendation"/>
    <w:qFormat/>
    <w:rsid w:val="00EB27E9"/>
    <w:pPr>
      <w:spacing w:before="720"/>
    </w:pPr>
    <w:rPr>
      <w:szCs w:val="20"/>
    </w:rPr>
  </w:style>
  <w:style w:type="paragraph" w:customStyle="1" w:styleId="TableSpacer">
    <w:name w:val="TableSpacer"/>
    <w:basedOn w:val="Normal"/>
    <w:qFormat/>
    <w:rsid w:val="00C8278A"/>
    <w:pPr>
      <w:spacing w:before="360"/>
    </w:pPr>
    <w:rPr>
      <w:rFonts w:ascii="Arial" w:hAnsi="Arial"/>
      <w:noProof/>
      <w:sz w:val="14"/>
    </w:rPr>
  </w:style>
  <w:style w:type="paragraph" w:customStyle="1" w:styleId="Abstract">
    <w:name w:val="Abstract"/>
    <w:basedOn w:val="Normal"/>
    <w:qFormat/>
    <w:rsid w:val="002D5B99"/>
    <w:pPr>
      <w:spacing w:after="360" w:line="225" w:lineRule="exact"/>
      <w:jc w:val="both"/>
    </w:pPr>
    <w:rPr>
      <w:rFonts w:ascii="Arial" w:hAnsi="Arial"/>
      <w:sz w:val="16"/>
      <w:szCs w:val="20"/>
      <w:lang w:val="en-GB"/>
    </w:rPr>
  </w:style>
  <w:style w:type="paragraph" w:customStyle="1" w:styleId="P1">
    <w:name w:val="P1"/>
    <w:basedOn w:val="P1withoutIndendation"/>
    <w:link w:val="P1Char"/>
    <w:qFormat/>
    <w:rsid w:val="009A3E4B"/>
    <w:rPr>
      <w:lang w:val="en-US"/>
    </w:rPr>
  </w:style>
  <w:style w:type="character" w:styleId="Hyperlink">
    <w:name w:val="Hyperlink"/>
    <w:uiPriority w:val="99"/>
    <w:unhideWhenUsed/>
    <w:rsid w:val="005740A6"/>
    <w:rPr>
      <w:color w:val="0000FF"/>
      <w:u w:val="single"/>
    </w:rPr>
  </w:style>
  <w:style w:type="character" w:customStyle="1" w:styleId="FigureCaptionChar1">
    <w:name w:val="FigureCaption Char1"/>
    <w:link w:val="FigureCaption"/>
    <w:rsid w:val="00B82269"/>
    <w:rPr>
      <w:rFonts w:ascii="Arial" w:hAnsi="Arial"/>
      <w:sz w:val="14"/>
      <w:szCs w:val="14"/>
      <w:lang w:val="en-GB" w:eastAsia="ja-JP"/>
    </w:rPr>
  </w:style>
  <w:style w:type="character" w:styleId="CommentReference">
    <w:name w:val="annotation reference"/>
    <w:uiPriority w:val="99"/>
    <w:semiHidden/>
    <w:unhideWhenUsed/>
    <w:rsid w:val="005B3E24"/>
    <w:rPr>
      <w:sz w:val="21"/>
      <w:szCs w:val="21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E24"/>
  </w:style>
  <w:style w:type="character" w:customStyle="1" w:styleId="CommentTextChar">
    <w:name w:val="Comment Text Char"/>
    <w:link w:val="CommentText"/>
    <w:uiPriority w:val="99"/>
    <w:semiHidden/>
    <w:rsid w:val="005B3E24"/>
    <w:rPr>
      <w:sz w:val="24"/>
      <w:szCs w:val="24"/>
      <w:lang w:val="de-DE" w:eastAsia="ja-JP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E2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B3E24"/>
    <w:rPr>
      <w:b/>
      <w:bCs/>
      <w:sz w:val="24"/>
      <w:szCs w:val="24"/>
      <w:lang w:val="de-DE" w:eastAsia="ja-JP"/>
    </w:rPr>
  </w:style>
  <w:style w:type="paragraph" w:customStyle="1" w:styleId="EndNoteBibliographyTitle">
    <w:name w:val="EndNote Bibliography Title"/>
    <w:basedOn w:val="Normal"/>
    <w:link w:val="EndNoteBibliographyTitleChar"/>
    <w:rsid w:val="0000785F"/>
    <w:pPr>
      <w:jc w:val="center"/>
    </w:pPr>
    <w:rPr>
      <w:noProof/>
    </w:rPr>
  </w:style>
  <w:style w:type="character" w:customStyle="1" w:styleId="P1withoutIndendationChar">
    <w:name w:val="P1_without_Indendation Char"/>
    <w:link w:val="P1withoutIndendation"/>
    <w:rsid w:val="0000785F"/>
    <w:rPr>
      <w:rFonts w:ascii="Arial" w:hAnsi="Arial"/>
      <w:sz w:val="17"/>
      <w:szCs w:val="24"/>
      <w:lang w:val="de-DE" w:eastAsia="ja-JP"/>
    </w:rPr>
  </w:style>
  <w:style w:type="character" w:customStyle="1" w:styleId="P1Char">
    <w:name w:val="P1 Char"/>
    <w:basedOn w:val="P1withoutIndendationChar"/>
    <w:link w:val="P1"/>
    <w:rsid w:val="0000785F"/>
    <w:rPr>
      <w:rFonts w:ascii="Arial" w:hAnsi="Arial"/>
      <w:sz w:val="17"/>
      <w:szCs w:val="24"/>
      <w:lang w:val="de-DE" w:eastAsia="ja-JP"/>
    </w:rPr>
  </w:style>
  <w:style w:type="character" w:customStyle="1" w:styleId="EndNoteBibliographyTitleChar">
    <w:name w:val="EndNote Bibliography Title Char"/>
    <w:link w:val="EndNoteBibliographyTitle"/>
    <w:rsid w:val="0000785F"/>
    <w:rPr>
      <w:noProof/>
      <w:sz w:val="24"/>
      <w:szCs w:val="24"/>
      <w:lang w:val="de-DE" w:eastAsia="ja-JP"/>
    </w:rPr>
  </w:style>
  <w:style w:type="paragraph" w:customStyle="1" w:styleId="EndNoteBibliography">
    <w:name w:val="EndNote Bibliography"/>
    <w:basedOn w:val="Normal"/>
    <w:link w:val="EndNoteBibliographyChar"/>
    <w:rsid w:val="0000785F"/>
    <w:pPr>
      <w:jc w:val="both"/>
    </w:pPr>
    <w:rPr>
      <w:noProof/>
    </w:rPr>
  </w:style>
  <w:style w:type="character" w:customStyle="1" w:styleId="EndNoteBibliographyChar">
    <w:name w:val="EndNote Bibliography Char"/>
    <w:link w:val="EndNoteBibliography"/>
    <w:rsid w:val="0000785F"/>
    <w:rPr>
      <w:noProof/>
      <w:sz w:val="24"/>
      <w:szCs w:val="24"/>
      <w:lang w:val="de-DE" w:eastAsia="ja-JP"/>
    </w:rPr>
  </w:style>
  <w:style w:type="character" w:customStyle="1" w:styleId="Heading2Char">
    <w:name w:val="Heading 2 Char"/>
    <w:basedOn w:val="DefaultParagraphFont"/>
    <w:link w:val="Heading2"/>
    <w:uiPriority w:val="9"/>
    <w:rsid w:val="005B1665"/>
    <w:rPr>
      <w:rFonts w:ascii="Times" w:hAnsi="Times"/>
      <w:b/>
      <w:bCs/>
      <w:sz w:val="36"/>
      <w:szCs w:val="36"/>
      <w:lang w:eastAsia="en-US"/>
    </w:rPr>
  </w:style>
  <w:style w:type="paragraph" w:styleId="Revision">
    <w:name w:val="Revision"/>
    <w:hidden/>
    <w:uiPriority w:val="99"/>
    <w:semiHidden/>
    <w:rsid w:val="0032028F"/>
    <w:rPr>
      <w:sz w:val="24"/>
      <w:szCs w:val="24"/>
      <w:lang w:val="de-DE" w:eastAsia="ja-JP"/>
    </w:rPr>
  </w:style>
  <w:style w:type="paragraph" w:styleId="NormalWeb">
    <w:name w:val="Normal (Web)"/>
    <w:basedOn w:val="Normal"/>
    <w:uiPriority w:val="99"/>
    <w:semiHidden/>
    <w:unhideWhenUsed/>
    <w:rsid w:val="0088175B"/>
    <w:pPr>
      <w:spacing w:before="100" w:beforeAutospacing="1" w:after="100" w:afterAutospacing="1"/>
    </w:pPr>
    <w:rPr>
      <w:rFonts w:eastAsia="Times New Roman"/>
      <w:lang w:val="fr-CH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70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1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09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71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3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39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1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Song\Desktop\wvch_communication_dot%20(1)\communication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6A11B1-2E5C-414E-8117-0C4985FE9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communication</Template>
  <TotalTime>497</TotalTime>
  <Pages>6</Pages>
  <Words>5869</Words>
  <Characters>32284</Characters>
  <Application>Microsoft Office Word</Application>
  <DocSecurity>0</DocSecurity>
  <Lines>269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((Title))</vt:lpstr>
    </vt:vector>
  </TitlesOfParts>
  <Company/>
  <LinksUpToDate>false</LinksUpToDate>
  <CharactersWithSpaces>38077</CharactersWithSpaces>
  <SharedDoc>false</SharedDoc>
  <HLinks>
    <vt:vector size="12" baseType="variant">
      <vt:variant>
        <vt:i4>4522043</vt:i4>
      </vt:variant>
      <vt:variant>
        <vt:i4>3</vt:i4>
      </vt:variant>
      <vt:variant>
        <vt:i4>0</vt:i4>
      </vt:variant>
      <vt:variant>
        <vt:i4>5</vt:i4>
      </vt:variant>
      <vt:variant>
        <vt:lpwstr>mailto:wsong@iccas.ac.cn</vt:lpwstr>
      </vt:variant>
      <vt:variant>
        <vt:lpwstr/>
      </vt:variant>
      <vt:variant>
        <vt:i4>5570622</vt:i4>
      </vt:variant>
      <vt:variant>
        <vt:i4>0</vt:i4>
      </vt:variant>
      <vt:variant>
        <vt:i4>0</vt:i4>
      </vt:variant>
      <vt:variant>
        <vt:i4>5</vt:i4>
      </vt:variant>
      <vt:variant>
        <vt:lpwstr>mailto:cycao@iccas.ac.cn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((Title))</dc:title>
  <dc:subject/>
  <dc:creator>WSong</dc:creator>
  <cp:keywords/>
  <cp:lastModifiedBy>shuliang</cp:lastModifiedBy>
  <cp:revision>77</cp:revision>
  <cp:lastPrinted>2017-10-07T15:16:00Z</cp:lastPrinted>
  <dcterms:created xsi:type="dcterms:W3CDTF">2017-10-25T09:32:00Z</dcterms:created>
  <dcterms:modified xsi:type="dcterms:W3CDTF">2017-10-26T19:29:00Z</dcterms:modified>
</cp:coreProperties>
</file>