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3C84CD" w14:textId="77777777" w:rsidR="00DD6CB5" w:rsidRPr="00E67389" w:rsidRDefault="00DD6CB5" w:rsidP="00DD6CB5">
      <w:pPr>
        <w:pStyle w:val="BATitle"/>
      </w:pPr>
      <w:bookmarkStart w:id="0" w:name="_CTVP001fa48302f02a340b09ae28cb0fe082e10"/>
      <w:r w:rsidRPr="00E67389">
        <w:t>Hysteresis-Free Lead-Free Double Perovskite Solar Cells by Interface Engineering</w:t>
      </w:r>
    </w:p>
    <w:p w14:paraId="2CBF4F04" w14:textId="77777777" w:rsidR="00DD6CB5" w:rsidRPr="00E67389" w:rsidRDefault="00DD6CB5" w:rsidP="00DD6CB5"/>
    <w:p w14:paraId="42471C2E" w14:textId="1E138311" w:rsidR="00DD6CB5" w:rsidRPr="00E67389" w:rsidRDefault="00DD6CB5" w:rsidP="00DD6CB5">
      <w:pPr>
        <w:pStyle w:val="BBAuthorName"/>
        <w:jc w:val="left"/>
      </w:pPr>
      <w:r w:rsidRPr="00E67389">
        <w:t xml:space="preserve">Martina </w:t>
      </w:r>
      <w:proofErr w:type="spellStart"/>
      <w:r w:rsidRPr="00E67389">
        <w:t>Pantaler</w:t>
      </w:r>
      <w:proofErr w:type="spellEnd"/>
      <w:r w:rsidRPr="00E67389">
        <w:t xml:space="preserve"> </w:t>
      </w:r>
      <w:r w:rsidRPr="00E67389">
        <w:rPr>
          <w:vertAlign w:val="superscript"/>
        </w:rPr>
        <w:t>1</w:t>
      </w:r>
      <w:proofErr w:type="gramStart"/>
      <w:r w:rsidRPr="00E67389">
        <w:rPr>
          <w:vertAlign w:val="superscript"/>
        </w:rPr>
        <w:t>,</w:t>
      </w:r>
      <w:r w:rsidR="00001FD0" w:rsidRPr="00E67389">
        <w:rPr>
          <w:vertAlign w:val="superscript"/>
        </w:rPr>
        <w:t>2</w:t>
      </w:r>
      <w:proofErr w:type="gramEnd"/>
      <w:r w:rsidR="00001FD0" w:rsidRPr="00E67389">
        <w:rPr>
          <w:vertAlign w:val="superscript"/>
        </w:rPr>
        <w:t>,</w:t>
      </w:r>
      <w:r w:rsidRPr="00E67389">
        <w:rPr>
          <w:rFonts w:cs="Times"/>
          <w:vertAlign w:val="superscript"/>
        </w:rPr>
        <w:t>†</w:t>
      </w:r>
      <w:r w:rsidRPr="00E67389">
        <w:t xml:space="preserve">, Kyung </w:t>
      </w:r>
      <w:proofErr w:type="spellStart"/>
      <w:r w:rsidRPr="00E67389">
        <w:t>Taek</w:t>
      </w:r>
      <w:proofErr w:type="spellEnd"/>
      <w:r w:rsidRPr="00E67389">
        <w:t xml:space="preserve"> Cho </w:t>
      </w:r>
      <w:r w:rsidR="00001FD0" w:rsidRPr="00E67389">
        <w:rPr>
          <w:vertAlign w:val="superscript"/>
        </w:rPr>
        <w:t>1</w:t>
      </w:r>
      <w:r w:rsidRPr="00E67389">
        <w:rPr>
          <w:vertAlign w:val="superscript"/>
        </w:rPr>
        <w:t>,</w:t>
      </w:r>
      <w:r w:rsidRPr="00E67389">
        <w:rPr>
          <w:rFonts w:cs="Times"/>
          <w:vertAlign w:val="superscript"/>
        </w:rPr>
        <w:t>†</w:t>
      </w:r>
      <w:r w:rsidRPr="00E67389">
        <w:t>,</w:t>
      </w:r>
      <w:r w:rsidRPr="00E67389">
        <w:rPr>
          <w:rFonts w:ascii="Times New Roman" w:eastAsia="Calibri" w:hAnsi="Times New Roman"/>
          <w:sz w:val="20"/>
        </w:rPr>
        <w:t xml:space="preserve"> </w:t>
      </w:r>
      <w:r w:rsidRPr="00E67389">
        <w:t xml:space="preserve">Valentin I. E. </w:t>
      </w:r>
      <w:proofErr w:type="spellStart"/>
      <w:r w:rsidRPr="00E67389">
        <w:t>Queloz</w:t>
      </w:r>
      <w:proofErr w:type="spellEnd"/>
      <w:r w:rsidRPr="00E67389">
        <w:t xml:space="preserve"> </w:t>
      </w:r>
      <w:r w:rsidR="00001FD0" w:rsidRPr="00E67389">
        <w:rPr>
          <w:vertAlign w:val="superscript"/>
        </w:rPr>
        <w:t>1</w:t>
      </w:r>
      <w:r w:rsidRPr="00E67389">
        <w:t>, Inés GarcíaBenito</w:t>
      </w:r>
      <w:r w:rsidR="00001FD0" w:rsidRPr="00E67389">
        <w:rPr>
          <w:vertAlign w:val="superscript"/>
        </w:rPr>
        <w:t>1</w:t>
      </w:r>
      <w:r w:rsidRPr="00E67389">
        <w:t>, Christian Fettkenhauer</w:t>
      </w:r>
      <w:r w:rsidR="00001FD0" w:rsidRPr="00E67389">
        <w:rPr>
          <w:vertAlign w:val="superscript"/>
        </w:rPr>
        <w:t>2</w:t>
      </w:r>
      <w:r w:rsidRPr="00E67389">
        <w:t>, Irina Anusca</w:t>
      </w:r>
      <w:r w:rsidR="00001FD0" w:rsidRPr="00E67389">
        <w:rPr>
          <w:vertAlign w:val="superscript"/>
        </w:rPr>
        <w:t>2</w:t>
      </w:r>
      <w:r w:rsidRPr="00E67389">
        <w:rPr>
          <w:vertAlign w:val="superscript"/>
        </w:rPr>
        <w:t xml:space="preserve"> </w:t>
      </w:r>
      <w:r w:rsidRPr="00E67389">
        <w:t xml:space="preserve">, Mohammad </w:t>
      </w:r>
      <w:proofErr w:type="spellStart"/>
      <w:r w:rsidR="00183C0A" w:rsidRPr="00E67389">
        <w:t>Khaja</w:t>
      </w:r>
      <w:proofErr w:type="spellEnd"/>
      <w:r w:rsidR="00183C0A" w:rsidRPr="00E67389">
        <w:t xml:space="preserve"> </w:t>
      </w:r>
      <w:r w:rsidRPr="00E67389">
        <w:t xml:space="preserve">Nazeeruddin </w:t>
      </w:r>
      <w:r w:rsidR="00001FD0" w:rsidRPr="00E67389">
        <w:rPr>
          <w:vertAlign w:val="superscript"/>
        </w:rPr>
        <w:t>1</w:t>
      </w:r>
      <w:r w:rsidRPr="00E67389">
        <w:rPr>
          <w:vertAlign w:val="superscript"/>
        </w:rPr>
        <w:t>, *</w:t>
      </w:r>
      <w:r w:rsidRPr="00E67389">
        <w:t xml:space="preserve">, </w:t>
      </w:r>
      <w:proofErr w:type="spellStart"/>
      <w:r w:rsidRPr="00E67389">
        <w:t>Doru</w:t>
      </w:r>
      <w:proofErr w:type="spellEnd"/>
      <w:r w:rsidRPr="00E67389">
        <w:t xml:space="preserve"> C. </w:t>
      </w:r>
      <w:proofErr w:type="spellStart"/>
      <w:r w:rsidRPr="00E67389">
        <w:t>Lupascu</w:t>
      </w:r>
      <w:proofErr w:type="spellEnd"/>
      <w:r w:rsidRPr="00E67389">
        <w:t xml:space="preserve"> </w:t>
      </w:r>
      <w:r w:rsidR="00001FD0" w:rsidRPr="00E67389">
        <w:rPr>
          <w:vertAlign w:val="superscript"/>
        </w:rPr>
        <w:t>2</w:t>
      </w:r>
      <w:r w:rsidRPr="00E67389">
        <w:rPr>
          <w:vertAlign w:val="superscript"/>
        </w:rPr>
        <w:t>, *</w:t>
      </w:r>
      <w:r w:rsidRPr="00E67389">
        <w:t xml:space="preserve">, Giulia Grancini </w:t>
      </w:r>
      <w:r w:rsidR="00001FD0" w:rsidRPr="00E67389">
        <w:rPr>
          <w:vertAlign w:val="superscript"/>
        </w:rPr>
        <w:t>1</w:t>
      </w:r>
      <w:r w:rsidRPr="00E67389">
        <w:rPr>
          <w:vertAlign w:val="superscript"/>
        </w:rPr>
        <w:t>,*</w:t>
      </w:r>
    </w:p>
    <w:p w14:paraId="0C7D8C70" w14:textId="458D2AAB" w:rsidR="00001FD0" w:rsidRPr="00E67389" w:rsidRDefault="00001FD0" w:rsidP="00001FD0">
      <w:pPr>
        <w:pStyle w:val="BCAuthorAddress"/>
        <w:jc w:val="left"/>
      </w:pPr>
      <w:r w:rsidRPr="00E67389">
        <w:rPr>
          <w:vertAlign w:val="superscript"/>
        </w:rPr>
        <w:t xml:space="preserve">1 </w:t>
      </w:r>
      <w:r w:rsidRPr="00E67389">
        <w:t xml:space="preserve">Group for Molecular Engineering of Functional Materials, Institute of Chemical Sciences and Engineering, </w:t>
      </w:r>
      <w:proofErr w:type="spellStart"/>
      <w:r w:rsidRPr="00E67389">
        <w:t>Ecole</w:t>
      </w:r>
      <w:proofErr w:type="spellEnd"/>
      <w:r w:rsidRPr="00E67389">
        <w:t xml:space="preserve"> </w:t>
      </w:r>
      <w:proofErr w:type="spellStart"/>
      <w:r w:rsidRPr="00E67389">
        <w:t>Polytechnique</w:t>
      </w:r>
      <w:proofErr w:type="spellEnd"/>
      <w:r w:rsidRPr="00E67389">
        <w:t xml:space="preserve"> </w:t>
      </w:r>
      <w:proofErr w:type="spellStart"/>
      <w:r w:rsidRPr="00E67389">
        <w:t>Fédérale</w:t>
      </w:r>
      <w:proofErr w:type="spellEnd"/>
      <w:r w:rsidRPr="00E67389">
        <w:t xml:space="preserve"> de Lausanne, Sion CH-1951, Switzerland.</w:t>
      </w:r>
    </w:p>
    <w:p w14:paraId="3D10DCC3" w14:textId="56D46B3B" w:rsidR="00DD6CB5" w:rsidRPr="00E67389" w:rsidRDefault="00001FD0" w:rsidP="00DD6CB5">
      <w:pPr>
        <w:pStyle w:val="BCAuthorAddress"/>
        <w:jc w:val="left"/>
      </w:pPr>
      <w:r w:rsidRPr="00E67389">
        <w:rPr>
          <w:vertAlign w:val="superscript"/>
        </w:rPr>
        <w:t>2</w:t>
      </w:r>
      <w:r w:rsidR="00DD6CB5" w:rsidRPr="00E67389">
        <w:t xml:space="preserve"> Institute for Materials Science and Center for </w:t>
      </w:r>
      <w:proofErr w:type="spellStart"/>
      <w:r w:rsidR="00DD6CB5" w:rsidRPr="00E67389">
        <w:t>Nanointegration</w:t>
      </w:r>
      <w:proofErr w:type="spellEnd"/>
      <w:r w:rsidR="00DD6CB5" w:rsidRPr="00E67389">
        <w:t xml:space="preserve"> Duisburg-Essen (CENIDE), University of Duisburg-Essen, </w:t>
      </w:r>
      <w:proofErr w:type="spellStart"/>
      <w:r w:rsidR="00DD6CB5" w:rsidRPr="00E67389">
        <w:t>Universitätsstraße</w:t>
      </w:r>
      <w:proofErr w:type="spellEnd"/>
      <w:r w:rsidR="00DD6CB5" w:rsidRPr="00E67389">
        <w:t xml:space="preserve"> 15, 45141 Essen</w:t>
      </w:r>
    </w:p>
    <w:p w14:paraId="42DDB2B3" w14:textId="666003C5" w:rsidR="00DD6CB5" w:rsidRPr="00E67389" w:rsidRDefault="00DD6CB5" w:rsidP="00DD6CB5">
      <w:pPr>
        <w:pStyle w:val="BCAuthorAddress"/>
        <w:jc w:val="left"/>
      </w:pPr>
      <w:r w:rsidRPr="00E67389">
        <w:t>Corresponding Author</w:t>
      </w:r>
    </w:p>
    <w:p w14:paraId="4E1D530B" w14:textId="6E7E9E0D" w:rsidR="00DD6CB5" w:rsidRPr="00E67389" w:rsidRDefault="00DD6CB5" w:rsidP="00DD6CB5">
      <w:pPr>
        <w:pStyle w:val="FACorrespondingAuthorFootnote"/>
        <w:spacing w:after="240"/>
        <w:jc w:val="left"/>
      </w:pPr>
      <w:r w:rsidRPr="00E67389">
        <w:t xml:space="preserve">*Giulia.grancini@epfl.ch; doru.lupascu@uni-due.de; mdkhaja.nazeeruddin@epfl.ch </w:t>
      </w:r>
    </w:p>
    <w:p w14:paraId="5607BAEA" w14:textId="77777777" w:rsidR="00DD6CB5" w:rsidRPr="00E67389" w:rsidRDefault="00DD6CB5" w:rsidP="00DD6CB5">
      <w:pPr>
        <w:pStyle w:val="FACorrespondingAuthorFootnote"/>
        <w:spacing w:after="240"/>
        <w:jc w:val="left"/>
      </w:pPr>
    </w:p>
    <w:p w14:paraId="019A8EC2" w14:textId="77777777" w:rsidR="00DD6CB5" w:rsidRPr="00E67389" w:rsidRDefault="00DD6CB5" w:rsidP="00DD6CB5">
      <w:pPr>
        <w:spacing w:after="0"/>
        <w:jc w:val="left"/>
        <w:rPr>
          <w:bCs/>
        </w:rPr>
      </w:pPr>
      <w:r w:rsidRPr="00E67389">
        <w:rPr>
          <w:bCs/>
        </w:rPr>
        <w:br w:type="page"/>
      </w:r>
    </w:p>
    <w:p w14:paraId="50050339" w14:textId="613C0EAB" w:rsidR="00001FD0" w:rsidRPr="00E67389" w:rsidRDefault="00DD6CB5" w:rsidP="00001FD0">
      <w:pPr>
        <w:pStyle w:val="FACorrespondingAuthorFootnote"/>
        <w:spacing w:after="240"/>
        <w:jc w:val="left"/>
        <w:rPr>
          <w:bCs/>
        </w:rPr>
      </w:pPr>
      <w:r w:rsidRPr="00E67389">
        <w:rPr>
          <w:bCs/>
        </w:rPr>
        <w:lastRenderedPageBreak/>
        <w:t>ABSTRACT. Hybrid perovskite solar cells have been creating a big excitement in the photovoltaic community. However, they still rely on toxic elements imposing severe limits for their commercialization. Lead-free double hybrid perovskites in the form of Cs</w:t>
      </w:r>
      <w:r w:rsidRPr="00E67389">
        <w:rPr>
          <w:bCs/>
          <w:vertAlign w:val="subscript"/>
        </w:rPr>
        <w:t>2</w:t>
      </w:r>
      <w:r w:rsidRPr="00E67389">
        <w:rPr>
          <w:bCs/>
        </w:rPr>
        <w:t>AgBiBr</w:t>
      </w:r>
      <w:r w:rsidRPr="00E67389">
        <w:rPr>
          <w:bCs/>
          <w:vertAlign w:val="subscript"/>
        </w:rPr>
        <w:t xml:space="preserve">6 </w:t>
      </w:r>
      <w:r w:rsidRPr="00E67389">
        <w:rPr>
          <w:bCs/>
        </w:rPr>
        <w:t>have been shown as a promising non-toxic and highly stable alternative. Nevertheless, device development is still at its infancy and performances affected by severe hysteresis. Here we realize</w:t>
      </w:r>
      <w:r w:rsidR="00001FD0" w:rsidRPr="00E67389">
        <w:rPr>
          <w:bCs/>
        </w:rPr>
        <w:t xml:space="preserve"> for the</w:t>
      </w:r>
      <w:r w:rsidRPr="00E67389">
        <w:rPr>
          <w:bCs/>
        </w:rPr>
        <w:t xml:space="preserve"> first</w:t>
      </w:r>
      <w:r w:rsidR="00001FD0" w:rsidRPr="00E67389">
        <w:rPr>
          <w:bCs/>
        </w:rPr>
        <w:t xml:space="preserve"> time</w:t>
      </w:r>
      <w:r w:rsidRPr="00E67389">
        <w:rPr>
          <w:bCs/>
        </w:rPr>
        <w:t xml:space="preserve"> hysteresis-free mesoporous double perovskite solar cells with no </w:t>
      </w:r>
      <w:r w:rsidRPr="00E67389">
        <w:rPr>
          <w:bCs/>
          <w:i/>
        </w:rPr>
        <w:t>s</w:t>
      </w:r>
      <w:r w:rsidRPr="00E67389">
        <w:rPr>
          <w:bCs/>
        </w:rPr>
        <w:t xml:space="preserve">-shape in the device characteristic and increased </w:t>
      </w:r>
      <w:r w:rsidR="00001FD0" w:rsidRPr="00E67389">
        <w:rPr>
          <w:bCs/>
        </w:rPr>
        <w:t>device open circuit voltage</w:t>
      </w:r>
      <w:r w:rsidRPr="00E67389">
        <w:rPr>
          <w:bCs/>
        </w:rPr>
        <w:t>. This has been realized by fine tuning the material deposition parameters, enabling the growth of a highly uniform and compact Cs</w:t>
      </w:r>
      <w:r w:rsidRPr="00E67389">
        <w:rPr>
          <w:bCs/>
          <w:vertAlign w:val="subscript"/>
        </w:rPr>
        <w:t>2</w:t>
      </w:r>
      <w:r w:rsidRPr="00E67389">
        <w:rPr>
          <w:bCs/>
        </w:rPr>
        <w:t>AgBiBr</w:t>
      </w:r>
      <w:r w:rsidRPr="00E67389">
        <w:rPr>
          <w:bCs/>
          <w:vertAlign w:val="subscript"/>
        </w:rPr>
        <w:t>6</w:t>
      </w:r>
      <w:r w:rsidRPr="00E67389">
        <w:rPr>
          <w:bCs/>
        </w:rPr>
        <w:t xml:space="preserve">, and by engineering the device interfaces, upon screening different molecular and polymeric hole transporting materials (HTM). Our work represents a crucial </w:t>
      </w:r>
      <w:r w:rsidR="00001FD0" w:rsidRPr="00E67389">
        <w:rPr>
          <w:bCs/>
        </w:rPr>
        <w:t>step forward in lead-free double perovskite with significant potential for closing the gap for their market uptake.</w:t>
      </w:r>
    </w:p>
    <w:p w14:paraId="7CF0A41E" w14:textId="36F78062" w:rsidR="00DD6CB5" w:rsidRPr="00E67389" w:rsidRDefault="00DD6CB5" w:rsidP="00001FD0">
      <w:pPr>
        <w:pStyle w:val="FACorrespondingAuthorFootnote"/>
        <w:spacing w:after="240"/>
        <w:jc w:val="left"/>
        <w:rPr>
          <w:b/>
        </w:rPr>
      </w:pPr>
      <w:r w:rsidRPr="00E67389">
        <w:br/>
      </w:r>
      <w:r w:rsidRPr="00E67389">
        <w:rPr>
          <w:b/>
        </w:rPr>
        <w:t>TOC GRAPHICS</w:t>
      </w:r>
    </w:p>
    <w:p w14:paraId="36D51FCD" w14:textId="45BB3E7A" w:rsidR="00DD6CB5" w:rsidRPr="00E67389" w:rsidRDefault="00176E18" w:rsidP="00DD6CB5">
      <w:pPr>
        <w:pStyle w:val="BDAbstract"/>
      </w:pPr>
      <w:r w:rsidRPr="00E67389">
        <w:rPr>
          <w:noProof/>
          <w:sz w:val="18"/>
          <w:szCs w:val="18"/>
          <w:lang w:val="en-GB" w:eastAsia="en-GB"/>
        </w:rPr>
        <mc:AlternateContent>
          <mc:Choice Requires="wpg">
            <w:drawing>
              <wp:inline distT="0" distB="0" distL="0" distR="0" wp14:anchorId="787998B0" wp14:editId="444A5DF2">
                <wp:extent cx="2691592" cy="1975104"/>
                <wp:effectExtent l="0" t="0" r="0" b="6350"/>
                <wp:docPr id="11" name="Group 175"/>
                <wp:cNvGraphicFramePr/>
                <a:graphic xmlns:a="http://schemas.openxmlformats.org/drawingml/2006/main">
                  <a:graphicData uri="http://schemas.microsoft.com/office/word/2010/wordprocessingGroup">
                    <wpg:wgp>
                      <wpg:cNvGrpSpPr/>
                      <wpg:grpSpPr>
                        <a:xfrm>
                          <a:off x="0" y="0"/>
                          <a:ext cx="2691592" cy="1975104"/>
                          <a:chOff x="0" y="0"/>
                          <a:chExt cx="2675827" cy="1966427"/>
                        </a:xfrm>
                      </wpg:grpSpPr>
                      <wpg:grpSp>
                        <wpg:cNvPr id="12" name="Group 12"/>
                        <wpg:cNvGrpSpPr/>
                        <wpg:grpSpPr>
                          <a:xfrm>
                            <a:off x="113160" y="34768"/>
                            <a:ext cx="2562667" cy="1931659"/>
                            <a:chOff x="113160" y="34768"/>
                            <a:chExt cx="2562667" cy="1931659"/>
                          </a:xfrm>
                        </wpg:grpSpPr>
                        <wps:wsp>
                          <wps:cNvPr id="13" name="TextBox 152"/>
                          <wps:cNvSpPr txBox="1"/>
                          <wps:spPr>
                            <a:xfrm>
                              <a:off x="1004257" y="34768"/>
                              <a:ext cx="1564945" cy="461513"/>
                            </a:xfrm>
                            <a:prstGeom prst="rect">
                              <a:avLst/>
                            </a:prstGeom>
                            <a:noFill/>
                          </wps:spPr>
                          <wps:txbx>
                            <w:txbxContent>
                              <w:p w14:paraId="1EA0CEDE" w14:textId="77777777" w:rsidR="00176E18" w:rsidRDefault="00176E18" w:rsidP="00176E18">
                                <w:pPr>
                                  <w:pStyle w:val="NormalWeb"/>
                                  <w:spacing w:after="0"/>
                                </w:pPr>
                                <w:r>
                                  <w:rPr>
                                    <w:rFonts w:asciiTheme="minorHAnsi" w:hAnsi="Calibri" w:cstheme="minorBidi"/>
                                    <w:b/>
                                    <w:bCs/>
                                    <w:color w:val="000000" w:themeColor="text1"/>
                                    <w:kern w:val="24"/>
                                    <w:sz w:val="48"/>
                                    <w:szCs w:val="48"/>
                                  </w:rPr>
                                  <w:t>PCE=1.26%</w:t>
                                </w:r>
                              </w:p>
                            </w:txbxContent>
                          </wps:txbx>
                          <wps:bodyPr wrap="none" rtlCol="0">
                            <a:spAutoFit/>
                          </wps:bodyPr>
                        </wps:wsp>
                        <wps:wsp>
                          <wps:cNvPr id="14" name="TextBox 154"/>
                          <wps:cNvSpPr txBox="1"/>
                          <wps:spPr>
                            <a:xfrm>
                              <a:off x="1682191" y="613180"/>
                              <a:ext cx="993636" cy="338232"/>
                            </a:xfrm>
                            <a:prstGeom prst="rect">
                              <a:avLst/>
                            </a:prstGeom>
                            <a:noFill/>
                          </wps:spPr>
                          <wps:txbx>
                            <w:txbxContent>
                              <w:p w14:paraId="1A2CDA31" w14:textId="77777777" w:rsidR="00176E18" w:rsidRDefault="00176E18" w:rsidP="00176E18">
                                <w:pPr>
                                  <w:pStyle w:val="NormalWeb"/>
                                  <w:spacing w:after="0"/>
                                </w:pPr>
                                <w:r>
                                  <w:rPr>
                                    <w:rFonts w:asciiTheme="minorHAnsi" w:hAnsi="Calibri" w:cstheme="minorBidi"/>
                                    <w:b/>
                                    <w:bCs/>
                                    <w:color w:val="000000" w:themeColor="text1"/>
                                    <w:kern w:val="24"/>
                                    <w:sz w:val="32"/>
                                    <w:szCs w:val="32"/>
                                  </w:rPr>
                                  <w:t>NO TOXIC</w:t>
                                </w:r>
                              </w:p>
                            </w:txbxContent>
                          </wps:txbx>
                          <wps:bodyPr wrap="none" rtlCol="0">
                            <a:spAutoFit/>
                          </wps:bodyPr>
                        </wps:wsp>
                        <pic:pic xmlns:pic="http://schemas.openxmlformats.org/drawingml/2006/picture">
                          <pic:nvPicPr>
                            <pic:cNvPr id="15" name="Picture 15"/>
                            <pic:cNvPicPr>
                              <a:picLocks noChangeAspect="1"/>
                            </pic:cNvPicPr>
                          </pic:nvPicPr>
                          <pic:blipFill>
                            <a:blip r:embed="rId8"/>
                            <a:stretch>
                              <a:fillRect/>
                            </a:stretch>
                          </pic:blipFill>
                          <pic:spPr>
                            <a:xfrm>
                              <a:off x="113160" y="613483"/>
                              <a:ext cx="1621519" cy="1352944"/>
                            </a:xfrm>
                            <a:prstGeom prst="rect">
                              <a:avLst/>
                            </a:prstGeom>
                          </pic:spPr>
                        </pic:pic>
                        <pic:pic xmlns:pic="http://schemas.openxmlformats.org/drawingml/2006/picture">
                          <pic:nvPicPr>
                            <pic:cNvPr id="16" name="Picture 16"/>
                            <pic:cNvPicPr>
                              <a:picLocks noChangeAspect="1"/>
                            </pic:cNvPicPr>
                          </pic:nvPicPr>
                          <pic:blipFill>
                            <a:blip r:embed="rId9"/>
                            <a:stretch>
                              <a:fillRect/>
                            </a:stretch>
                          </pic:blipFill>
                          <pic:spPr>
                            <a:xfrm>
                              <a:off x="1837452" y="987500"/>
                              <a:ext cx="497673" cy="970667"/>
                            </a:xfrm>
                            <a:prstGeom prst="rect">
                              <a:avLst/>
                            </a:prstGeom>
                          </pic:spPr>
                        </pic:pic>
                      </wpg:grpSp>
                      <wps:wsp>
                        <wps:cNvPr id="17" name="Curved Up Arrow 17"/>
                        <wps:cNvSpPr/>
                        <wps:spPr>
                          <a:xfrm rot="17314458">
                            <a:off x="1270047" y="608203"/>
                            <a:ext cx="583912" cy="241346"/>
                          </a:xfrm>
                          <a:prstGeom prst="curvedUpArrow">
                            <a:avLst/>
                          </a:prstGeom>
                        </wps:spPr>
                        <wps:style>
                          <a:lnRef idx="0">
                            <a:schemeClr val="dk1"/>
                          </a:lnRef>
                          <a:fillRef idx="3">
                            <a:schemeClr val="dk1"/>
                          </a:fillRef>
                          <a:effectRef idx="3">
                            <a:schemeClr val="dk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8" name="Picture 18"/>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43041" cy="643041"/>
                          </a:xfrm>
                          <a:prstGeom prst="rect">
                            <a:avLst/>
                          </a:prstGeom>
                        </pic:spPr>
                      </pic:pic>
                      <wps:wsp>
                        <wps:cNvPr id="19" name="Straight Arrow Connector 19"/>
                        <wps:cNvCnPr/>
                        <wps:spPr>
                          <a:xfrm>
                            <a:off x="476207" y="462791"/>
                            <a:ext cx="167510" cy="184351"/>
                          </a:xfrm>
                          <a:prstGeom prst="straightConnector1">
                            <a:avLst/>
                          </a:prstGeom>
                          <a:ln>
                            <a:solidFill>
                              <a:srgbClr val="FFC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0" name="Straight Arrow Connector 20"/>
                        <wps:cNvCnPr/>
                        <wps:spPr>
                          <a:xfrm>
                            <a:off x="613976" y="353786"/>
                            <a:ext cx="167510" cy="184351"/>
                          </a:xfrm>
                          <a:prstGeom prst="straightConnector1">
                            <a:avLst/>
                          </a:prstGeom>
                          <a:ln>
                            <a:solidFill>
                              <a:srgbClr val="FFC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1" name="Straight Arrow Connector 21"/>
                        <wps:cNvCnPr/>
                        <wps:spPr>
                          <a:xfrm>
                            <a:off x="740728" y="261610"/>
                            <a:ext cx="167510" cy="184351"/>
                          </a:xfrm>
                          <a:prstGeom prst="straightConnector1">
                            <a:avLst/>
                          </a:prstGeom>
                          <a:ln>
                            <a:solidFill>
                              <a:srgbClr val="FFC000"/>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inline>
            </w:drawing>
          </mc:Choice>
          <mc:Fallback>
            <w:pict>
              <v:group w14:anchorId="787998B0" id="Group 175" o:spid="_x0000_s1026" style="width:211.95pt;height:155.5pt;mso-position-horizontal-relative:char;mso-position-vertical-relative:line" coordsize="26758,1966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">
                <v:group id="Group 12" o:spid="_x0000_s1027" style="position:absolute;left:1131;top:347;width:25627;height:19317" coordorigin="1131,347" coordsize="25626,1931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cqP59sEAAADbAAAADwAA&#10;AAAAAAAAAAAAAACqAgAAZHJzL2Rvd25yZXYueG1sUEsFBgAAAAAEAAQA+gAAAJgDAAAAAA==&#10;">
                  <v:shapetype id="_x0000_t202" coordsize="21600,21600" o:spt="202" path="m,l,21600r21600,l21600,xe">
                    <v:stroke joinstyle="miter"/>
                    <v:path gradientshapeok="t" o:connecttype="rect"/>
                  </v:shapetype>
                  <v:shape id="TextBox 152" o:spid="_x0000_s1028" type="#_x0000_t202" style="position:absolute;left:10042;top:347;width:15650;height:461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JkrMEA&#10;AADbAAAADwAAAGRycy9kb3ducmV2LnhtbERPyW7CMBC9V+IfrEHiBg5LEU0xCLFI3NpCP2AUT+OQ&#10;eBzFBgJfj5GQepunt8582dpKXKjxhWMFw0ECgjhzuuBcwe9x15+B8AFZY+WYFNzIw3LReZtjqt2V&#10;f+hyCLmIIexTVGBCqFMpfWbIoh+4mjhyf66xGCJscqkbvMZwW8lRkkylxYJjg8Ga1oay8nC2CmaJ&#10;/SrLj9G3t5P78N2sN25bn5TqddvVJ4hAbfgXv9x7HeeP4flLPEAu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GSZKzBAAAA2wAAAA8AAAAAAAAAAAAAAAAAmAIAAGRycy9kb3du&#10;cmV2LnhtbFBLBQYAAAAABAAEAPUAAACGAwAAAAA=&#10;" filled="f" stroked="f">
                    <v:textbox style="mso-fit-shape-to-text:t">
                      <w:txbxContent>
                        <w:p w14:paraId="1EA0CEDE" w14:textId="77777777" w:rsidR="00176E18" w:rsidRDefault="00176E18" w:rsidP="00176E18">
                          <w:pPr>
                            <w:pStyle w:val="NormalWeb"/>
                            <w:spacing w:after="0"/>
                          </w:pPr>
                          <w:r>
                            <w:rPr>
                              <w:rFonts w:asciiTheme="minorHAnsi" w:hAnsi="Calibri" w:cstheme="minorBidi"/>
                              <w:b/>
                              <w:bCs/>
                              <w:color w:val="000000" w:themeColor="text1"/>
                              <w:kern w:val="24"/>
                              <w:sz w:val="48"/>
                              <w:szCs w:val="48"/>
                            </w:rPr>
                            <w:t>PCE=1.26%</w:t>
                          </w:r>
                        </w:p>
                      </w:txbxContent>
                    </v:textbox>
                  </v:shape>
                  <v:shape id="TextBox 154" o:spid="_x0000_s1029" type="#_x0000_t202" style="position:absolute;left:16821;top:6131;width:9937;height:3383;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v82MEA&#10;AADbAAAADwAAAGRycy9kb3ducmV2LnhtbERPzWrCQBC+C77DMkJvuolYidE1FNtCb7XqAwzZaTZN&#10;djZktyb69N1Cobf5+H5nV4y2FVfqfe1YQbpIQBCXTtdcKbicX+cZCB+QNbaOScGNPBT76WSHuXYD&#10;f9D1FCoRQ9jnqMCE0OVS+tKQRb9wHXHkPl1vMUTYV1L3OMRw28plkqylxZpjg8GODobK5vRtFWSJ&#10;fW+azfLo7eqePprDs3vpvpR6mI1PWxCBxvAv/nO/6Th/Bb+/xAPk/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57/NjBAAAA2wAAAA8AAAAAAAAAAAAAAAAAmAIAAGRycy9kb3du&#10;cmV2LnhtbFBLBQYAAAAABAAEAPUAAACGAwAAAAA=&#10;" filled="f" stroked="f">
                    <v:textbox style="mso-fit-shape-to-text:t">
                      <w:txbxContent>
                        <w:p w14:paraId="1A2CDA31" w14:textId="77777777" w:rsidR="00176E18" w:rsidRDefault="00176E18" w:rsidP="00176E18">
                          <w:pPr>
                            <w:pStyle w:val="NormalWeb"/>
                            <w:spacing w:after="0"/>
                          </w:pPr>
                          <w:r>
                            <w:rPr>
                              <w:rFonts w:asciiTheme="minorHAnsi" w:hAnsi="Calibri" w:cstheme="minorBidi"/>
                              <w:b/>
                              <w:bCs/>
                              <w:color w:val="000000" w:themeColor="text1"/>
                              <w:kern w:val="24"/>
                              <w:sz w:val="32"/>
                              <w:szCs w:val="32"/>
                            </w:rPr>
                            <w:t>NO TOXIC</w:t>
                          </w: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 o:spid="_x0000_s1030" type="#_x0000_t75" style="position:absolute;left:1131;top:6134;width:16215;height:135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AkhvzBAAAA2wAAAA8AAABkcnMvZG93bnJldi54bWxET01rAjEQvQv+hzBCL0WzlraUrVFEXOmp&#10;Uqueh810s7iZLElc13/fCIK3ebzPmS1624iOfKgdK5hOMhDEpdM1Vwr2v8X4A0SIyBobx6TgSgEW&#10;8+Fghrl2F/6hbhcrkUI45KjAxNjmUobSkMUwcS1x4v6ctxgT9JXUHi8p3DbyJcvepcWaU4PBllaG&#10;ytPubBVsXrd+2RXN9/FQFc/rcJBmf9oq9TTql58gIvXxIb67v3Sa/wa3X9IBcv4P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PAkhvzBAAAA2wAAAA8AAAAAAAAAAAAAAAAAnwIA&#10;AGRycy9kb3ducmV2LnhtbFBLBQYAAAAABAAEAPcAAACNAwAAAAA=&#10;">
                    <v:imagedata r:id="rId11" o:title=""/>
                    <v:path arrowok="t"/>
                  </v:shape>
                  <v:shape id="Picture 16" o:spid="_x0000_s1031" type="#_x0000_t75" style="position:absolute;left:18374;top:9875;width:4977;height:970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Mf30DBAAAA2wAAAA8AAABkcnMvZG93bnJldi54bWxET0uLwjAQvgv+hzCCN00VfNVGKcLC4i6C&#10;j4u3oZk+sJmUJtb67zcLC3ubj+85yb43teiodZVlBbNpBII4s7riQsHt+jFZg3AeWWNtmRS8ycF+&#10;NxwkGGv74jN1F1+IEMIuRgWl900spctKMuimtiEOXG5bgz7AtpC6xVcIN7WcR9FSGqw4NJTY0KGk&#10;7HF5GgX+61Sl6/ltZo/55r7oVt/pU2dKjUd9ugXhqff/4j/3pw7zl/D7SzhA7n4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Mf30DBAAAA2wAAAA8AAAAAAAAAAAAAAAAAnwIA&#10;AGRycy9kb3ducmV2LnhtbFBLBQYAAAAABAAEAPcAAACNAwAAAAA=&#10;">
                    <v:imagedata r:id="rId12" o:title=""/>
                    <v:path arrowok="t"/>
                  </v:shape>
                </v:group>
                <v:shapetype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Curved Up Arrow 17" o:spid="_x0000_s1032" type="#_x0000_t104" style="position:absolute;left:12700;top:6082;width:5839;height:2413;rotation:-4680955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AB8MA&#10;AADbAAAADwAAAGRycy9kb3ducmV2LnhtbERP22rCQBB9L/gPywi+1Y2CTUndiIpKH1qs2g8YspML&#10;ZmdDdk1Sv75bKPg2h3Od5WowteiodZVlBbNpBII4s7riQsH3Zf/8CsJ5ZI21ZVLwQw5W6ehpiYm2&#10;PZ+oO/tChBB2CSoovW8SKV1WkkE3tQ1x4HLbGvQBtoXULfYh3NRyHkUv0mDFoaHEhrYlZdfzzSiI&#10;P77yxXHbHzbH2/ozruf3Tu7uSk3Gw/oNhKfBP8T/7ncd5sfw90s4QK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DAB8MAAADbAAAADwAAAAAAAAAAAAAAAACYAgAAZHJzL2Rv&#10;d25yZXYueG1sUEsFBgAAAAAEAAQA9QAAAIgDAAAAAA==&#10;" adj="17136,20484,5400" fillcolor="black [1632]" stroked="f">
                  <v:fill color2="black [3008]" rotate="t" angle="180" focus="80%" type="gradient">
                    <o:fill v:ext="view" type="gradientUnscaled"/>
                  </v:fill>
                  <v:shadow on="t" color="black" opacity="22937f" origin=",.5" offset="0,.63889mm"/>
                </v:shape>
                <v:shape id="Picture 18" o:spid="_x0000_s1033" type="#_x0000_t75" style="position:absolute;width:6430;height:64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Xhl9DFAAAA2wAAAA8AAABkcnMvZG93bnJldi54bWxEj0FrwkAQhe8F/8MyQm91o1Ar0VW0pdRL&#10;hVh78DZkxySYnQ2725j+e+dQ6G2G9+a9b1abwbWqpxAbzwamkwwUceltw5WB09f70wJUTMgWW89k&#10;4JcibNajhxXm1t+4oP6YKiUhHHM0UKfU5VrHsiaHceI7YtEuPjhMsoZK24A3CXetnmXZXDtsWBpq&#10;7Oi1pvJ6/HEGBvfx/RKu6PrPU/P8tjsf5sXsYMzjeNguQSUa0r/573pvBV9g5RcZQK/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l4ZfQxQAAANsAAAAPAAAAAAAAAAAAAAAA&#10;AJ8CAABkcnMvZG93bnJldi54bWxQSwUGAAAAAAQABAD3AAAAkQMAAAAA&#10;">
                  <v:imagedata r:id="rId13" o:title=""/>
                  <v:path arrowok="t"/>
                </v:shape>
                <v:shapetype id="_x0000_t32" coordsize="21600,21600" o:spt="32" o:oned="t" path="m,l21600,21600e" filled="f">
                  <v:path arrowok="t" fillok="f" o:connecttype="none"/>
                  <o:lock v:ext="edit" shapetype="t"/>
                </v:shapetype>
                <v:shape id="Straight Arrow Connector 19" o:spid="_x0000_s1034" type="#_x0000_t32" style="position:absolute;left:4762;top:4627;width:1675;height:184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B+L0cQAAADbAAAADwAAAGRycy9kb3ducmV2LnhtbERPTWvCQBC9C/0PyxR6kbqxB9HoKqkl&#10;pQcvGkvwNmSnSTA7G7Jbjf56VxC8zeN9zmLVm0acqHO1ZQXjUQSCuLC65lLBPkvfpyCcR9bYWCYF&#10;F3KwWr4MFhhre+YtnXa+FCGEXYwKKu/bWEpXVGTQjWxLHLg/2xn0AXal1B2eQ7hp5EcUTaTBmkND&#10;hS2tKyqOu3+jIP/8/rKFbJL2ehxm28Nlk/+mG6XeXvtkDsJT75/ih/tHh/kzuP8SDpDL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H4vRxAAAANsAAAAPAAAAAAAAAAAA&#10;AAAAAKECAABkcnMvZG93bnJldi54bWxQSwUGAAAAAAQABAD5AAAAkgMAAAAA&#10;" strokecolor="#ffc000">
                  <v:stroke endarrow="block"/>
                </v:shape>
                <v:shape id="Straight Arrow Connector 20" o:spid="_x0000_s1035" type="#_x0000_t32" style="position:absolute;left:6139;top:3537;width:1675;height:184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0no8b8AAADbAAAADwAAAGRycy9kb3ducmV2LnhtbERPuwrCMBTdBf8hXMFFNNVBpBrFB4qD&#10;iy/E7dJc22JzU5qo1a83g+B4OO/JrDaFeFLlcssK+r0IBHFidc6pgtNx3R2BcB5ZY2GZFLzJwWza&#10;bEww1vbFe3oefCpCCLsYFWTel7GULsnIoOvZkjhwN1sZ9AFWqdQVvkK4KeQgiobSYM6hIcOSlhkl&#10;98PDKLgsNiubyGJefu6d4/763l3O651S7VY9H4PwVPu/+OfeagWDsD58CT9ATr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0no8b8AAADbAAAADwAAAAAAAAAAAAAAAACh&#10;AgAAZHJzL2Rvd25yZXYueG1sUEsFBgAAAAAEAAQA+QAAAI0DAAAAAA==&#10;" strokecolor="#ffc000">
                  <v:stroke endarrow="block"/>
                </v:shape>
                <v:shape id="Straight Arrow Connector 21" o:spid="_x0000_s1036" type="#_x0000_t32" style="position:absolute;left:7407;top:2616;width:1675;height:18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AVNasYAAADbAAAADwAAAGRycy9kb3ducmV2LnhtbESPQWvCQBSE7wX/w/KEXkrd6EFK6iak&#10;itKDF5MW6e2RfU1Csm9DdtXor3eFQo/DzHzDrNLRdOJMg2ssK5jPIhDEpdUNVwq+iu3rGwjnkTV2&#10;lknBlRykyeRphbG2Fz7QOfeVCBB2MSqove9jKV1Zk0E3sz1x8H7tYNAHOVRSD3gJcNPJRRQtpcGG&#10;w0KNPa1rKtv8ZBQcP3YbW8ou62/tS3H4ue6P39u9Us/TMXsH4Wn0/+G/9qdWsJjD40v4ATK5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wFTWrGAAAA2wAAAA8AAAAAAAAA&#10;AAAAAAAAoQIAAGRycy9kb3ducmV2LnhtbFBLBQYAAAAABAAEAPkAAACUAwAAAAA=&#10;" strokecolor="#ffc000">
                  <v:stroke endarrow="block"/>
                </v:shape>
                <w10:anchorlock/>
              </v:group>
            </w:pict>
          </mc:Fallback>
        </mc:AlternateContent>
      </w:r>
      <w:r w:rsidR="00DD6CB5" w:rsidRPr="00E67389">
        <w:rPr>
          <w:sz w:val="18"/>
          <w:szCs w:val="18"/>
        </w:rPr>
        <w:t xml:space="preserve">                             </w:t>
      </w:r>
    </w:p>
    <w:p w14:paraId="78442A8F" w14:textId="77777777" w:rsidR="00DD6CB5" w:rsidRPr="00E67389" w:rsidRDefault="00DD6CB5" w:rsidP="00DD6CB5">
      <w:pPr>
        <w:spacing w:after="0"/>
        <w:jc w:val="left"/>
      </w:pPr>
      <w:r w:rsidRPr="00E67389">
        <w:br w:type="page"/>
      </w:r>
    </w:p>
    <w:p w14:paraId="3DF0075F" w14:textId="0432C668" w:rsidR="00DD6CB5" w:rsidRPr="00E67389" w:rsidRDefault="00DD6CB5" w:rsidP="005854F0">
      <w:pPr>
        <w:pStyle w:val="TAMainText"/>
        <w:spacing w:after="240"/>
        <w:rPr>
          <w:bCs/>
        </w:rPr>
      </w:pPr>
      <w:r w:rsidRPr="00E67389">
        <w:lastRenderedPageBreak/>
        <w:t>Since their advent, organic-inorganic hybrid perovskite solar cells (PSC) unleashed a great deal of enthusiasm in the photovoltaic (PV) research community. With power conversion efficiency (PCE) surpassing 22% upon only 9 years of research</w:t>
      </w:r>
      <w:bookmarkStart w:id="1" w:name="_CTVP001f5227841bcfd40e29187095655135207"/>
      <w:r w:rsidR="005854F0" w:rsidRPr="00E67389">
        <w:rPr>
          <w:vertAlign w:val="superscript"/>
        </w:rPr>
        <w:t>1</w:t>
      </w:r>
      <w:bookmarkEnd w:id="1"/>
      <w:r w:rsidR="00F079FB" w:rsidRPr="00E67389">
        <w:rPr>
          <w:vertAlign w:val="superscript"/>
        </w:rPr>
        <w:t>,</w:t>
      </w:r>
      <w:bookmarkStart w:id="2" w:name="_CTVP0019087a99640cd420c88970357db6f59fa"/>
      <w:r w:rsidR="005854F0" w:rsidRPr="00E67389">
        <w:rPr>
          <w:vertAlign w:val="superscript"/>
        </w:rPr>
        <w:t>2</w:t>
      </w:r>
      <w:bookmarkEnd w:id="2"/>
      <w:r w:rsidRPr="00E67389">
        <w:t>, this technology has a full potential to stand out over the PV solutions, such as dye sensitized solar cells, organic polymer solar cells, and even commercial polycrystalline Si solar cells, leaders of current market.</w:t>
      </w:r>
      <w:bookmarkStart w:id="3" w:name="_CTVP001116665a9ddf9435f9d019c0bc2e3b598"/>
      <w:r w:rsidR="005854F0" w:rsidRPr="00E67389">
        <w:rPr>
          <w:vertAlign w:val="superscript"/>
        </w:rPr>
        <w:t>1</w:t>
      </w:r>
      <w:bookmarkEnd w:id="3"/>
      <w:r w:rsidR="00E67C0E" w:rsidRPr="00E67389">
        <w:rPr>
          <w:vertAlign w:val="superscript"/>
        </w:rPr>
        <w:t>,</w:t>
      </w:r>
      <w:bookmarkStart w:id="4" w:name="_CTVP001ad0a681f31e14260b6c7efb49086f986"/>
      <w:r w:rsidR="005854F0" w:rsidRPr="00E67389">
        <w:rPr>
          <w:vertAlign w:val="superscript"/>
        </w:rPr>
        <w:t>2</w:t>
      </w:r>
      <w:bookmarkEnd w:id="4"/>
      <w:r w:rsidRPr="00E67389">
        <w:t xml:space="preserve"> However, despite their excellent performances resulting in their high efficiency, they suffer from a poor device stability issue, mainly due to perovskite material degradation upon moisture and light exposure.</w:t>
      </w:r>
      <w:bookmarkStart w:id="5" w:name="_CTVP00177f9a92ee8c04f1286fb10e5ec3df36c"/>
      <w:r w:rsidR="005854F0" w:rsidRPr="00E67389">
        <w:rPr>
          <w:vertAlign w:val="superscript"/>
        </w:rPr>
        <w:t>3</w:t>
      </w:r>
      <w:bookmarkEnd w:id="5"/>
      <w:r w:rsidR="00E67C0E" w:rsidRPr="00E67389">
        <w:rPr>
          <w:vertAlign w:val="superscript"/>
        </w:rPr>
        <w:t>,</w:t>
      </w:r>
      <w:bookmarkStart w:id="6" w:name="_CTVP0015c70e5cb1975435c8f68382a8f5241a6"/>
      <w:r w:rsidR="005854F0" w:rsidRPr="00E67389">
        <w:rPr>
          <w:vertAlign w:val="superscript"/>
        </w:rPr>
        <w:t>4</w:t>
      </w:r>
      <w:bookmarkEnd w:id="6"/>
      <w:r w:rsidR="00E67C0E" w:rsidRPr="00E67389">
        <w:rPr>
          <w:vertAlign w:val="superscript"/>
        </w:rPr>
        <w:t>,</w:t>
      </w:r>
      <w:bookmarkStart w:id="7" w:name="_CTVP001f7b105a57b03494cb499559fe7f2ccb0"/>
      <w:r w:rsidR="005854F0" w:rsidRPr="00E67389">
        <w:rPr>
          <w:vertAlign w:val="superscript"/>
        </w:rPr>
        <w:t>5</w:t>
      </w:r>
      <w:bookmarkEnd w:id="7"/>
      <w:r w:rsidR="00946B28" w:rsidRPr="00E67389">
        <w:rPr>
          <w:vertAlign w:val="superscript"/>
        </w:rPr>
        <w:t>,</w:t>
      </w:r>
      <w:bookmarkStart w:id="8" w:name="_CTVP00149c9307a0f12409499a20346e4f3ce11"/>
      <w:r w:rsidR="005854F0" w:rsidRPr="00E67389">
        <w:rPr>
          <w:vertAlign w:val="superscript"/>
        </w:rPr>
        <w:t>6</w:t>
      </w:r>
      <w:bookmarkEnd w:id="8"/>
      <w:r w:rsidRPr="00E67389">
        <w:t xml:space="preserve"> In addition, they rely on </w:t>
      </w:r>
      <w:r w:rsidRPr="00E67389">
        <w:rPr>
          <w:bCs/>
        </w:rPr>
        <w:t xml:space="preserve">toxic lead, representing </w:t>
      </w:r>
      <w:r w:rsidRPr="00E67389">
        <w:t>a</w:t>
      </w:r>
      <w:r w:rsidRPr="00E67389">
        <w:rPr>
          <w:bCs/>
        </w:rPr>
        <w:t xml:space="preserve"> serious drawback for PSC commercialization, with the associated health and environment concerns.</w:t>
      </w:r>
      <w:bookmarkStart w:id="9" w:name="_CTVP001cfcecf52e8d94d3e99f395d52504b46e"/>
      <w:r w:rsidR="005854F0" w:rsidRPr="00E67389">
        <w:rPr>
          <w:bCs/>
          <w:vertAlign w:val="superscript"/>
        </w:rPr>
        <w:t>7</w:t>
      </w:r>
      <w:bookmarkEnd w:id="9"/>
      <w:r w:rsidR="00946B28" w:rsidRPr="00E67389">
        <w:rPr>
          <w:bCs/>
          <w:vertAlign w:val="superscript"/>
        </w:rPr>
        <w:t>,</w:t>
      </w:r>
      <w:bookmarkStart w:id="10" w:name="_CTVP001958c99dd6ba04884a277fa86ba68f902"/>
      <w:r w:rsidR="005854F0" w:rsidRPr="00E67389">
        <w:rPr>
          <w:bCs/>
          <w:vertAlign w:val="superscript"/>
        </w:rPr>
        <w:t>8</w:t>
      </w:r>
      <w:bookmarkEnd w:id="10"/>
      <w:r w:rsidRPr="00E67389">
        <w:rPr>
          <w:bCs/>
        </w:rPr>
        <w:t xml:space="preserve"> Huge theoretical effort in screening </w:t>
      </w:r>
      <w:r w:rsidRPr="00E67389">
        <w:rPr>
          <w:bCs/>
          <w:vertAlign w:val="superscript"/>
        </w:rPr>
        <w:t>“</w:t>
      </w:r>
      <w:r w:rsidRPr="00E67389">
        <w:rPr>
          <w:bCs/>
        </w:rPr>
        <w:t>less toxic” materials is ongoing. Tin (Sn) has first been used by replacing the position of Pb</w:t>
      </w:r>
      <w:r w:rsidRPr="00E67389">
        <w:rPr>
          <w:bCs/>
          <w:vertAlign w:val="superscript"/>
        </w:rPr>
        <w:t>2+</w:t>
      </w:r>
      <w:r w:rsidRPr="00E67389">
        <w:rPr>
          <w:bCs/>
        </w:rPr>
        <w:t xml:space="preserve"> as MASn</w:t>
      </w:r>
      <w:r w:rsidRPr="00E67389">
        <w:rPr>
          <w:bCs/>
          <w:vertAlign w:val="subscript"/>
        </w:rPr>
        <w:t>x</w:t>
      </w:r>
      <w:r w:rsidRPr="00E67389">
        <w:rPr>
          <w:bCs/>
        </w:rPr>
        <w:t>Pb</w:t>
      </w:r>
      <w:r w:rsidRPr="00E67389">
        <w:rPr>
          <w:bCs/>
          <w:vertAlign w:val="subscript"/>
        </w:rPr>
        <w:t>1-x</w:t>
      </w:r>
      <w:r w:rsidRPr="00E67389">
        <w:rPr>
          <w:bCs/>
        </w:rPr>
        <w:t>I</w:t>
      </w:r>
      <w:r w:rsidRPr="00E67389">
        <w:rPr>
          <w:bCs/>
          <w:vertAlign w:val="subscript"/>
        </w:rPr>
        <w:t xml:space="preserve">3 </w:t>
      </w:r>
      <w:r w:rsidRPr="00E67389">
        <w:rPr>
          <w:bCs/>
        </w:rPr>
        <w:t>now reaching PCE of 12%.</w:t>
      </w:r>
      <w:bookmarkStart w:id="11" w:name="_CTVP0010e89add394624199ae7569f6af9ff8a5"/>
      <w:r w:rsidR="005854F0" w:rsidRPr="00E67389">
        <w:rPr>
          <w:bCs/>
          <w:vertAlign w:val="superscript"/>
        </w:rPr>
        <w:t>9</w:t>
      </w:r>
      <w:bookmarkEnd w:id="0"/>
      <w:bookmarkEnd w:id="11"/>
      <w:r w:rsidR="00585C42" w:rsidRPr="00E67389">
        <w:rPr>
          <w:bCs/>
        </w:rPr>
        <w:t xml:space="preserve"> </w:t>
      </w:r>
      <w:r w:rsidR="00A10C85" w:rsidRPr="00E67389">
        <w:rPr>
          <w:bCs/>
        </w:rPr>
        <w:t>However,</w:t>
      </w:r>
      <w:r w:rsidR="00003693" w:rsidRPr="00E67389">
        <w:rPr>
          <w:bCs/>
        </w:rPr>
        <w:t xml:space="preserve"> easily prone to oxidation (Sn</w:t>
      </w:r>
      <w:r w:rsidR="00003693" w:rsidRPr="00E67389">
        <w:rPr>
          <w:bCs/>
          <w:vertAlign w:val="superscript"/>
        </w:rPr>
        <w:t xml:space="preserve">2+ </w:t>
      </w:r>
      <w:r w:rsidR="00003693" w:rsidRPr="00E67389">
        <w:rPr>
          <w:bCs/>
        </w:rPr>
        <w:t>into Sn</w:t>
      </w:r>
      <w:r w:rsidR="00003693" w:rsidRPr="00E67389">
        <w:rPr>
          <w:bCs/>
          <w:vertAlign w:val="superscript"/>
        </w:rPr>
        <w:t>4+</w:t>
      </w:r>
      <w:r w:rsidR="00003693" w:rsidRPr="00E67389">
        <w:rPr>
          <w:bCs/>
        </w:rPr>
        <w:t>) or incorporated in A</w:t>
      </w:r>
      <w:r w:rsidR="00003693" w:rsidRPr="00E67389">
        <w:rPr>
          <w:bCs/>
          <w:vertAlign w:val="subscript"/>
        </w:rPr>
        <w:t>2</w:t>
      </w:r>
      <w:r w:rsidR="00003693" w:rsidRPr="00E67389">
        <w:rPr>
          <w:bCs/>
        </w:rPr>
        <w:t>SnX</w:t>
      </w:r>
      <w:r w:rsidR="00003693" w:rsidRPr="00E67389">
        <w:rPr>
          <w:bCs/>
          <w:vertAlign w:val="subscript"/>
        </w:rPr>
        <w:t>6</w:t>
      </w:r>
      <w:r w:rsidR="00003693" w:rsidRPr="00E67389">
        <w:rPr>
          <w:bCs/>
        </w:rPr>
        <w:t xml:space="preserve"> structures (e.g. Cs</w:t>
      </w:r>
      <w:r w:rsidR="00003693" w:rsidRPr="00E67389">
        <w:rPr>
          <w:bCs/>
          <w:vertAlign w:val="subscript"/>
        </w:rPr>
        <w:t>2</w:t>
      </w:r>
      <w:r w:rsidR="00003693" w:rsidRPr="00E67389">
        <w:rPr>
          <w:bCs/>
        </w:rPr>
        <w:t>SnI</w:t>
      </w:r>
      <w:r w:rsidR="00003693" w:rsidRPr="00E67389">
        <w:rPr>
          <w:bCs/>
          <w:vertAlign w:val="subscript"/>
        </w:rPr>
        <w:t>6</w:t>
      </w:r>
      <w:r w:rsidR="00003693" w:rsidRPr="00E67389">
        <w:rPr>
          <w:bCs/>
        </w:rPr>
        <w:t>),</w:t>
      </w:r>
      <w:bookmarkStart w:id="12" w:name="_CTVP001a46d31b110044e1185b7a1407097bbbf"/>
      <w:r w:rsidR="005854F0" w:rsidRPr="00E67389">
        <w:rPr>
          <w:bCs/>
          <w:vertAlign w:val="superscript"/>
        </w:rPr>
        <w:t>10</w:t>
      </w:r>
      <w:bookmarkEnd w:id="12"/>
      <w:r w:rsidR="00DE0D04" w:rsidRPr="00E67389">
        <w:rPr>
          <w:bCs/>
          <w:vertAlign w:val="superscript"/>
        </w:rPr>
        <w:t>,</w:t>
      </w:r>
      <w:bookmarkStart w:id="13" w:name="_CTVP001a64b1f7a1094474a9be3ade1dfe6b215"/>
      <w:r w:rsidR="005854F0" w:rsidRPr="00E67389">
        <w:rPr>
          <w:bCs/>
          <w:vertAlign w:val="superscript"/>
        </w:rPr>
        <w:t>11</w:t>
      </w:r>
      <w:bookmarkEnd w:id="13"/>
      <w:r w:rsidR="00003693" w:rsidRPr="00E67389">
        <w:rPr>
          <w:bCs/>
        </w:rPr>
        <w:t xml:space="preserve"> which exhibit better stability due to the presence of Sn in its stable oxidation state, </w:t>
      </w:r>
      <w:r w:rsidR="00A10C85" w:rsidRPr="00E67389">
        <w:rPr>
          <w:bCs/>
        </w:rPr>
        <w:t xml:space="preserve">the </w:t>
      </w:r>
      <w:r w:rsidR="00003693" w:rsidRPr="00E67389">
        <w:rPr>
          <w:bCs/>
        </w:rPr>
        <w:t>efficiency</w:t>
      </w:r>
      <w:r w:rsidR="00A10C85" w:rsidRPr="00E67389">
        <w:rPr>
          <w:bCs/>
        </w:rPr>
        <w:t xml:space="preserve"> decayed rapidly in ambient condition</w:t>
      </w:r>
      <w:r w:rsidR="00003693" w:rsidRPr="00E67389">
        <w:rPr>
          <w:bCs/>
        </w:rPr>
        <w:t>.</w:t>
      </w:r>
      <w:bookmarkStart w:id="14" w:name="_CTVP001491e51bc744e4c69b6d03e9c1fd42524"/>
      <w:r w:rsidR="005854F0" w:rsidRPr="00E67389">
        <w:rPr>
          <w:bCs/>
          <w:vertAlign w:val="superscript"/>
        </w:rPr>
        <w:t>12</w:t>
      </w:r>
      <w:bookmarkEnd w:id="14"/>
      <w:r w:rsidR="00A216F0" w:rsidRPr="00E67389">
        <w:rPr>
          <w:bCs/>
          <w:vertAlign w:val="superscript"/>
        </w:rPr>
        <w:t>,</w:t>
      </w:r>
      <w:bookmarkStart w:id="15" w:name="_CTVP001b03b0134e7f945878d7274fb492846f2"/>
      <w:r w:rsidR="005854F0" w:rsidRPr="00E67389">
        <w:rPr>
          <w:bCs/>
          <w:vertAlign w:val="superscript"/>
        </w:rPr>
        <w:t>13</w:t>
      </w:r>
      <w:bookmarkEnd w:id="15"/>
      <w:r w:rsidR="00A216F0" w:rsidRPr="00E67389">
        <w:rPr>
          <w:bCs/>
          <w:vertAlign w:val="superscript"/>
        </w:rPr>
        <w:t>,</w:t>
      </w:r>
      <w:bookmarkStart w:id="16" w:name="_CTVP0017ea8cc655cad416d910216108a421030"/>
      <w:r w:rsidR="005854F0" w:rsidRPr="00E67389">
        <w:rPr>
          <w:bCs/>
          <w:vertAlign w:val="superscript"/>
        </w:rPr>
        <w:t>14</w:t>
      </w:r>
      <w:bookmarkEnd w:id="16"/>
      <w:r w:rsidR="00003693" w:rsidRPr="00E67389">
        <w:rPr>
          <w:bCs/>
        </w:rPr>
        <w:t xml:space="preserve"> </w:t>
      </w:r>
      <w:r w:rsidRPr="00E67389">
        <w:rPr>
          <w:bCs/>
        </w:rPr>
        <w:t>To solve this problem, “quasi-2D perovskites” in the form of (PEA)</w:t>
      </w:r>
      <w:r w:rsidRPr="00E67389">
        <w:rPr>
          <w:bCs/>
          <w:vertAlign w:val="subscript"/>
        </w:rPr>
        <w:t>2</w:t>
      </w:r>
      <w:r w:rsidRPr="00E67389">
        <w:rPr>
          <w:bCs/>
        </w:rPr>
        <w:t>(FA)</w:t>
      </w:r>
      <w:r w:rsidRPr="00E67389">
        <w:rPr>
          <w:bCs/>
          <w:vertAlign w:val="subscript"/>
        </w:rPr>
        <w:t>n−1</w:t>
      </w:r>
      <w:r w:rsidRPr="00E67389">
        <w:rPr>
          <w:bCs/>
        </w:rPr>
        <w:t>Sn</w:t>
      </w:r>
      <w:r w:rsidRPr="00E67389">
        <w:rPr>
          <w:bCs/>
          <w:vertAlign w:val="subscript"/>
        </w:rPr>
        <w:t>n</w:t>
      </w:r>
      <w:r w:rsidRPr="00E67389">
        <w:rPr>
          <w:bCs/>
        </w:rPr>
        <w:t>I</w:t>
      </w:r>
      <w:r w:rsidRPr="00E67389">
        <w:rPr>
          <w:bCs/>
          <w:vertAlign w:val="subscript"/>
        </w:rPr>
        <w:t>3n+1</w:t>
      </w:r>
      <w:r w:rsidRPr="00E67389">
        <w:rPr>
          <w:bCs/>
        </w:rPr>
        <w:t xml:space="preserve"> were also suggested as a possible solution to improve material stability.</w:t>
      </w:r>
      <w:bookmarkStart w:id="17" w:name="_CTVP001970dddc6a7f04216a72f27070cce9792"/>
      <w:r w:rsidR="005854F0" w:rsidRPr="00E67389">
        <w:rPr>
          <w:bCs/>
          <w:vertAlign w:val="superscript"/>
        </w:rPr>
        <w:t>15</w:t>
      </w:r>
      <w:bookmarkEnd w:id="17"/>
      <w:r w:rsidRPr="00E67389">
        <w:rPr>
          <w:bCs/>
        </w:rPr>
        <w:t xml:space="preserve"> They have been obtained by mixing the different organic cations in a sort of bulk heterojunction structure, where the PEA molecules infiltrate at the boundary of perovskite grains blocking the oxygen diffusion into the perovskite lattice.</w:t>
      </w:r>
      <w:bookmarkStart w:id="18" w:name="_CTVP001e5759b44d25b4f53a1ec1e7298180317"/>
      <w:r w:rsidR="005854F0" w:rsidRPr="00E67389">
        <w:rPr>
          <w:bCs/>
          <w:vertAlign w:val="superscript"/>
        </w:rPr>
        <w:t>15</w:t>
      </w:r>
      <w:bookmarkEnd w:id="18"/>
      <w:r w:rsidRPr="00E67389">
        <w:rPr>
          <w:bCs/>
        </w:rPr>
        <w:t xml:space="preserve"> This resulted into a PCE up to 6% at enhanced stability. Other quasi 2D perovskites in the form of (BA)</w:t>
      </w:r>
      <w:r w:rsidRPr="00E67389">
        <w:rPr>
          <w:bCs/>
          <w:vertAlign w:val="subscript"/>
        </w:rPr>
        <w:t>2</w:t>
      </w:r>
      <w:r w:rsidRPr="00E67389">
        <w:rPr>
          <w:bCs/>
        </w:rPr>
        <w:t>(MA)</w:t>
      </w:r>
      <w:r w:rsidRPr="00E67389">
        <w:rPr>
          <w:bCs/>
          <w:iCs/>
          <w:vertAlign w:val="subscript"/>
        </w:rPr>
        <w:t>n</w:t>
      </w:r>
      <w:r w:rsidRPr="00E67389">
        <w:rPr>
          <w:bCs/>
          <w:vertAlign w:val="subscript"/>
        </w:rPr>
        <w:t>−1</w:t>
      </w:r>
      <w:r w:rsidRPr="00E67389">
        <w:rPr>
          <w:bCs/>
        </w:rPr>
        <w:t>Sn</w:t>
      </w:r>
      <w:r w:rsidRPr="00E67389">
        <w:rPr>
          <w:bCs/>
          <w:iCs/>
          <w:vertAlign w:val="subscript"/>
        </w:rPr>
        <w:t>n</w:t>
      </w:r>
      <w:r w:rsidRPr="00E67389">
        <w:rPr>
          <w:bCs/>
        </w:rPr>
        <w:t>I</w:t>
      </w:r>
      <w:r w:rsidRPr="00E67389">
        <w:rPr>
          <w:bCs/>
          <w:vertAlign w:val="subscript"/>
        </w:rPr>
        <w:t>3</w:t>
      </w:r>
      <w:r w:rsidRPr="00E67389">
        <w:rPr>
          <w:bCs/>
          <w:iCs/>
          <w:vertAlign w:val="subscript"/>
        </w:rPr>
        <w:t>n</w:t>
      </w:r>
      <w:r w:rsidRPr="00E67389">
        <w:rPr>
          <w:bCs/>
          <w:vertAlign w:val="subscript"/>
        </w:rPr>
        <w:t>+1</w:t>
      </w:r>
      <w:r w:rsidRPr="00E67389">
        <w:rPr>
          <w:bCs/>
        </w:rPr>
        <w:t xml:space="preserve"> have also been developed showing promising PCE of around 2.5% for </w:t>
      </w:r>
      <w:r w:rsidRPr="00E67389">
        <w:rPr>
          <w:bCs/>
          <w:i/>
          <w:iCs/>
        </w:rPr>
        <w:t xml:space="preserve">n </w:t>
      </w:r>
      <w:r w:rsidRPr="00E67389">
        <w:rPr>
          <w:bCs/>
        </w:rPr>
        <w:t>= 4, stable for more than 1 month.</w:t>
      </w:r>
      <w:bookmarkStart w:id="19" w:name="_CTVP001356afdaebf7a4c0291360c0f135e18c1"/>
      <w:r w:rsidR="005854F0" w:rsidRPr="00E67389">
        <w:rPr>
          <w:bCs/>
          <w:vertAlign w:val="superscript"/>
        </w:rPr>
        <w:t>16</w:t>
      </w:r>
      <w:bookmarkEnd w:id="19"/>
      <w:r w:rsidR="00712C41" w:rsidRPr="00E67389">
        <w:rPr>
          <w:bCs/>
        </w:rPr>
        <w:t xml:space="preserve"> </w:t>
      </w:r>
      <w:r w:rsidRPr="00E67389">
        <w:rPr>
          <w:bCs/>
        </w:rPr>
        <w:t>However, despite the improvements, the presence of Sn cannot be entirely out of the concerns about toxicity as to organism environment.</w:t>
      </w:r>
      <w:bookmarkStart w:id="20" w:name="_CTVP0016af248abced540d79d7f41dcfb754591"/>
      <w:r w:rsidR="005854F0" w:rsidRPr="00E67389">
        <w:rPr>
          <w:bCs/>
          <w:vertAlign w:val="superscript"/>
        </w:rPr>
        <w:t>8</w:t>
      </w:r>
      <w:bookmarkEnd w:id="20"/>
      <w:r w:rsidR="00504BBE" w:rsidRPr="00E67389">
        <w:rPr>
          <w:bCs/>
        </w:rPr>
        <w:t xml:space="preserve"> </w:t>
      </w:r>
      <w:r w:rsidRPr="00E67389">
        <w:rPr>
          <w:bCs/>
        </w:rPr>
        <w:t>Instead of considering other divalent cations to eliminate the toxic Pb</w:t>
      </w:r>
      <w:r w:rsidRPr="00E67389">
        <w:rPr>
          <w:bCs/>
          <w:vertAlign w:val="superscript"/>
        </w:rPr>
        <w:t>2+</w:t>
      </w:r>
      <w:r w:rsidRPr="00E67389">
        <w:rPr>
          <w:bCs/>
        </w:rPr>
        <w:t>, recent works have demonstrated the substitution of the two divalent Pb</w:t>
      </w:r>
      <w:r w:rsidRPr="00E67389">
        <w:rPr>
          <w:bCs/>
          <w:vertAlign w:val="superscript"/>
        </w:rPr>
        <w:t xml:space="preserve">2+ </w:t>
      </w:r>
      <w:r w:rsidRPr="00E67389">
        <w:rPr>
          <w:bCs/>
        </w:rPr>
        <w:t>ions into one monovalent ion M</w:t>
      </w:r>
      <w:r w:rsidRPr="00E67389">
        <w:rPr>
          <w:bCs/>
          <w:vertAlign w:val="superscript"/>
        </w:rPr>
        <w:t>+</w:t>
      </w:r>
      <w:r w:rsidRPr="00E67389">
        <w:rPr>
          <w:bCs/>
        </w:rPr>
        <w:t xml:space="preserve"> and another trivalent ion M</w:t>
      </w:r>
      <w:r w:rsidRPr="00E67389">
        <w:rPr>
          <w:rFonts w:ascii="Times New Roman" w:eastAsia="Arial Unicode MS" w:hAnsi="Times New Roman"/>
          <w:bCs/>
        </w:rPr>
        <w:t>ʹ</w:t>
      </w:r>
      <w:r w:rsidRPr="00E67389">
        <w:rPr>
          <w:bCs/>
          <w:vertAlign w:val="superscript"/>
        </w:rPr>
        <w:t>3+</w:t>
      </w:r>
      <w:r w:rsidRPr="00E67389">
        <w:rPr>
          <w:bCs/>
        </w:rPr>
        <w:t xml:space="preserve">, while </w:t>
      </w:r>
      <w:r w:rsidRPr="00E67389">
        <w:rPr>
          <w:bCs/>
        </w:rPr>
        <w:lastRenderedPageBreak/>
        <w:t>keeping the total number of valence electrons unchanged at the halogen sites. The structure reads as A</w:t>
      </w:r>
      <w:r w:rsidRPr="00E67389">
        <w:rPr>
          <w:bCs/>
          <w:vertAlign w:val="subscript"/>
        </w:rPr>
        <w:t>2</w:t>
      </w:r>
      <w:r w:rsidRPr="00E67389">
        <w:rPr>
          <w:bCs/>
        </w:rPr>
        <w:t>M</w:t>
      </w:r>
      <w:r w:rsidRPr="00E67389">
        <w:rPr>
          <w:bCs/>
          <w:vertAlign w:val="superscript"/>
        </w:rPr>
        <w:t>1+</w:t>
      </w:r>
      <w:r w:rsidRPr="00E67389">
        <w:rPr>
          <w:bCs/>
        </w:rPr>
        <w:t>M</w:t>
      </w:r>
      <w:r w:rsidRPr="00E67389">
        <w:rPr>
          <w:rFonts w:ascii="Times New Roman" w:eastAsia="Arial Unicode MS" w:hAnsi="Times New Roman"/>
          <w:bCs/>
        </w:rPr>
        <w:t>ʹ</w:t>
      </w:r>
      <w:r w:rsidRPr="00E67389">
        <w:rPr>
          <w:bCs/>
          <w:vertAlign w:val="superscript"/>
        </w:rPr>
        <w:t>3+</w:t>
      </w:r>
      <w:r w:rsidRPr="00E67389">
        <w:rPr>
          <w:bCs/>
        </w:rPr>
        <w:t>X</w:t>
      </w:r>
      <w:r w:rsidRPr="00E67389">
        <w:rPr>
          <w:bCs/>
          <w:vertAlign w:val="subscript"/>
        </w:rPr>
        <w:t>6</w:t>
      </w:r>
      <w:r w:rsidRPr="00E67389">
        <w:rPr>
          <w:bCs/>
        </w:rPr>
        <w:t xml:space="preserve">, </w:t>
      </w:r>
      <w:r w:rsidRPr="00E67389">
        <w:t>where</w:t>
      </w:r>
      <w:r w:rsidRPr="00E67389">
        <w:rPr>
          <w:bCs/>
        </w:rPr>
        <w:t xml:space="preserve"> A=</w:t>
      </w:r>
      <w:proofErr w:type="spellStart"/>
      <w:r w:rsidRPr="00E67389">
        <w:rPr>
          <w:bCs/>
        </w:rPr>
        <w:t>Rb</w:t>
      </w:r>
      <w:proofErr w:type="spellEnd"/>
      <w:r w:rsidRPr="00E67389">
        <w:rPr>
          <w:bCs/>
          <w:vertAlign w:val="superscript"/>
        </w:rPr>
        <w:t>+</w:t>
      </w:r>
      <w:r w:rsidRPr="00E67389">
        <w:rPr>
          <w:bCs/>
        </w:rPr>
        <w:t>, Cs</w:t>
      </w:r>
      <w:r w:rsidRPr="00E67389">
        <w:rPr>
          <w:bCs/>
          <w:vertAlign w:val="superscript"/>
        </w:rPr>
        <w:t>+</w:t>
      </w:r>
      <w:r w:rsidRPr="00E67389">
        <w:rPr>
          <w:bCs/>
        </w:rPr>
        <w:t>, CH</w:t>
      </w:r>
      <w:r w:rsidRPr="00E67389">
        <w:rPr>
          <w:bCs/>
          <w:vertAlign w:val="subscript"/>
        </w:rPr>
        <w:t>3</w:t>
      </w:r>
      <w:r w:rsidRPr="00E67389">
        <w:rPr>
          <w:bCs/>
        </w:rPr>
        <w:t>NH</w:t>
      </w:r>
      <w:r w:rsidRPr="00E67389">
        <w:rPr>
          <w:bCs/>
          <w:vertAlign w:val="subscript"/>
        </w:rPr>
        <w:t>3</w:t>
      </w:r>
      <w:r w:rsidRPr="00E67389">
        <w:rPr>
          <w:bCs/>
          <w:vertAlign w:val="superscript"/>
        </w:rPr>
        <w:t>+</w:t>
      </w:r>
      <w:r w:rsidRPr="00E67389">
        <w:rPr>
          <w:bCs/>
        </w:rPr>
        <w:t>,</w:t>
      </w:r>
      <w:r w:rsidRPr="00E67389">
        <w:rPr>
          <w:bCs/>
          <w:vertAlign w:val="subscript"/>
        </w:rPr>
        <w:t xml:space="preserve"> </w:t>
      </w:r>
      <w:r w:rsidRPr="00E67389">
        <w:rPr>
          <w:bCs/>
        </w:rPr>
        <w:t>M</w:t>
      </w:r>
      <w:r w:rsidRPr="00E67389">
        <w:rPr>
          <w:bCs/>
          <w:vertAlign w:val="superscript"/>
        </w:rPr>
        <w:t>+</w:t>
      </w:r>
      <w:r w:rsidRPr="00E67389">
        <w:rPr>
          <w:bCs/>
        </w:rPr>
        <w:t>=Na</w:t>
      </w:r>
      <w:r w:rsidRPr="00E67389">
        <w:rPr>
          <w:bCs/>
          <w:vertAlign w:val="superscript"/>
        </w:rPr>
        <w:t>+</w:t>
      </w:r>
      <w:r w:rsidRPr="00E67389">
        <w:rPr>
          <w:bCs/>
        </w:rPr>
        <w:t>, K</w:t>
      </w:r>
      <w:r w:rsidRPr="00E67389">
        <w:rPr>
          <w:bCs/>
          <w:vertAlign w:val="superscript"/>
        </w:rPr>
        <w:t>+</w:t>
      </w:r>
      <w:r w:rsidRPr="00E67389">
        <w:rPr>
          <w:bCs/>
        </w:rPr>
        <w:t>, M</w:t>
      </w:r>
      <w:r w:rsidRPr="00E67389">
        <w:rPr>
          <w:rFonts w:ascii="Times New Roman" w:eastAsia="Arial Unicode MS" w:hAnsi="Times New Roman"/>
          <w:bCs/>
        </w:rPr>
        <w:t>ʹ</w:t>
      </w:r>
      <w:r w:rsidRPr="00E67389">
        <w:rPr>
          <w:bCs/>
          <w:vertAlign w:val="superscript"/>
        </w:rPr>
        <w:t>3+</w:t>
      </w:r>
      <w:r w:rsidRPr="00E67389">
        <w:rPr>
          <w:bCs/>
        </w:rPr>
        <w:t>= Bi</w:t>
      </w:r>
      <w:r w:rsidRPr="00E67389">
        <w:rPr>
          <w:bCs/>
          <w:vertAlign w:val="superscript"/>
        </w:rPr>
        <w:t>3+</w:t>
      </w:r>
      <w:r w:rsidRPr="00E67389">
        <w:rPr>
          <w:bCs/>
        </w:rPr>
        <w:t>, and X</w:t>
      </w:r>
      <w:r w:rsidRPr="00E67389">
        <w:rPr>
          <w:bCs/>
          <w:vertAlign w:val="superscript"/>
        </w:rPr>
        <w:t>-</w:t>
      </w:r>
      <w:r w:rsidRPr="00E67389">
        <w:rPr>
          <w:bCs/>
        </w:rPr>
        <w:t>=Cl</w:t>
      </w:r>
      <w:r w:rsidRPr="00E67389">
        <w:rPr>
          <w:bCs/>
          <w:vertAlign w:val="superscript"/>
        </w:rPr>
        <w:t>-</w:t>
      </w:r>
      <w:r w:rsidRPr="00E67389">
        <w:rPr>
          <w:bCs/>
        </w:rPr>
        <w:t>, Br</w:t>
      </w:r>
      <w:r w:rsidRPr="00E67389">
        <w:rPr>
          <w:bCs/>
          <w:vertAlign w:val="superscript"/>
        </w:rPr>
        <w:t>-</w:t>
      </w:r>
      <w:r w:rsidRPr="00E67389">
        <w:rPr>
          <w:bCs/>
        </w:rPr>
        <w:t>, reported since back to the 1970s</w:t>
      </w:r>
      <w:bookmarkStart w:id="21" w:name="_CTVP001f90560de18ed48d09f65ff9030e34e16"/>
      <w:r w:rsidR="005854F0" w:rsidRPr="00E67389">
        <w:rPr>
          <w:bCs/>
          <w:vertAlign w:val="superscript"/>
        </w:rPr>
        <w:t>17</w:t>
      </w:r>
      <w:bookmarkEnd w:id="21"/>
      <w:r w:rsidR="002F27BE" w:rsidRPr="00E67389">
        <w:rPr>
          <w:bCs/>
          <w:vertAlign w:val="superscript"/>
        </w:rPr>
        <w:t>,</w:t>
      </w:r>
      <w:bookmarkStart w:id="22" w:name="_CTVP001ee88059095fe413291e6b1fd669d5ce1"/>
      <w:r w:rsidR="005854F0" w:rsidRPr="00E67389">
        <w:rPr>
          <w:bCs/>
          <w:vertAlign w:val="superscript"/>
        </w:rPr>
        <w:t>18</w:t>
      </w:r>
      <w:bookmarkEnd w:id="22"/>
      <w:r w:rsidR="00A8455A" w:rsidRPr="00E67389">
        <w:rPr>
          <w:bCs/>
          <w:vertAlign w:val="superscript"/>
        </w:rPr>
        <w:t>,</w:t>
      </w:r>
      <w:bookmarkStart w:id="23" w:name="_CTVP00196670faf7cc24de0a195d9332d7e02ca"/>
      <w:r w:rsidR="005854F0" w:rsidRPr="00E67389">
        <w:rPr>
          <w:bCs/>
          <w:vertAlign w:val="superscript"/>
        </w:rPr>
        <w:t>19</w:t>
      </w:r>
      <w:bookmarkEnd w:id="23"/>
      <w:r w:rsidR="00A8455A" w:rsidRPr="00E67389">
        <w:rPr>
          <w:bCs/>
          <w:vertAlign w:val="superscript"/>
        </w:rPr>
        <w:t>,</w:t>
      </w:r>
      <w:bookmarkStart w:id="24" w:name="_CTVP0016c72e828bb6f492f98b8fe55820dcb26"/>
      <w:r w:rsidR="005854F0" w:rsidRPr="00E67389">
        <w:rPr>
          <w:bCs/>
          <w:vertAlign w:val="superscript"/>
        </w:rPr>
        <w:t>20</w:t>
      </w:r>
      <w:bookmarkEnd w:id="24"/>
      <w:r w:rsidR="00A8455A" w:rsidRPr="00E67389">
        <w:rPr>
          <w:bCs/>
          <w:vertAlign w:val="superscript"/>
        </w:rPr>
        <w:t>,</w:t>
      </w:r>
      <w:bookmarkStart w:id="25" w:name="_CTVP0012340e0fccf2241a286d0b1d0f7613e19"/>
      <w:r w:rsidR="005854F0" w:rsidRPr="00E67389">
        <w:rPr>
          <w:bCs/>
          <w:vertAlign w:val="superscript"/>
        </w:rPr>
        <w:t>21</w:t>
      </w:r>
      <w:bookmarkEnd w:id="25"/>
      <w:r w:rsidR="00003693" w:rsidRPr="00E67389">
        <w:rPr>
          <w:bCs/>
        </w:rPr>
        <w:t xml:space="preserve">. </w:t>
      </w:r>
      <w:r w:rsidRPr="00E67389">
        <w:rPr>
          <w:bCs/>
        </w:rPr>
        <w:t>Among these, experimental synthesis of Cs</w:t>
      </w:r>
      <w:r w:rsidRPr="00E67389">
        <w:rPr>
          <w:bCs/>
          <w:vertAlign w:val="subscript"/>
        </w:rPr>
        <w:t>2</w:t>
      </w:r>
      <w:r w:rsidRPr="00E67389">
        <w:rPr>
          <w:bCs/>
        </w:rPr>
        <w:t>AgBiCl</w:t>
      </w:r>
      <w:r w:rsidRPr="00E67389">
        <w:rPr>
          <w:bCs/>
          <w:vertAlign w:val="subscript"/>
        </w:rPr>
        <w:t>6</w:t>
      </w:r>
      <w:r w:rsidRPr="00E67389">
        <w:rPr>
          <w:bCs/>
        </w:rPr>
        <w:t xml:space="preserve"> and Cs</w:t>
      </w:r>
      <w:r w:rsidRPr="00E67389">
        <w:rPr>
          <w:bCs/>
          <w:vertAlign w:val="subscript"/>
        </w:rPr>
        <w:t>2</w:t>
      </w:r>
      <w:r w:rsidRPr="00E67389">
        <w:rPr>
          <w:bCs/>
        </w:rPr>
        <w:t>AgBiBr</w:t>
      </w:r>
      <w:r w:rsidRPr="00E67389">
        <w:rPr>
          <w:bCs/>
          <w:vertAlign w:val="subscript"/>
        </w:rPr>
        <w:t>6</w:t>
      </w:r>
      <w:r w:rsidRPr="00E67389">
        <w:rPr>
          <w:bCs/>
        </w:rPr>
        <w:t xml:space="preserve"> have been successfully demonstrated, using both solid state reaction or solution processing methods.</w:t>
      </w:r>
      <w:bookmarkStart w:id="26" w:name="_CTVP001ba9553f455fa4f2aa03e41c21adfecd8"/>
      <w:r w:rsidR="005854F0" w:rsidRPr="00E67389">
        <w:rPr>
          <w:bCs/>
          <w:vertAlign w:val="superscript"/>
        </w:rPr>
        <w:t>22</w:t>
      </w:r>
      <w:bookmarkEnd w:id="26"/>
      <w:proofErr w:type="gramStart"/>
      <w:r w:rsidR="00C22494" w:rsidRPr="00E67389">
        <w:rPr>
          <w:bCs/>
          <w:vertAlign w:val="superscript"/>
        </w:rPr>
        <w:t>,</w:t>
      </w:r>
      <w:bookmarkStart w:id="27" w:name="_CTVP0017e38de47dd674395a2ff86a1d0482647"/>
      <w:r w:rsidR="005854F0" w:rsidRPr="00E67389">
        <w:rPr>
          <w:bCs/>
          <w:vertAlign w:val="superscript"/>
        </w:rPr>
        <w:t>23</w:t>
      </w:r>
      <w:bookmarkEnd w:id="27"/>
      <w:r w:rsidR="00C22494" w:rsidRPr="00E67389">
        <w:rPr>
          <w:bCs/>
          <w:vertAlign w:val="superscript"/>
        </w:rPr>
        <w:t>,</w:t>
      </w:r>
      <w:bookmarkStart w:id="28" w:name="_CTVP001f7c936dcbe1147639babbd7ee9b5cca6"/>
      <w:r w:rsidR="005854F0" w:rsidRPr="00E67389">
        <w:rPr>
          <w:bCs/>
          <w:vertAlign w:val="superscript"/>
        </w:rPr>
        <w:t>24</w:t>
      </w:r>
      <w:bookmarkEnd w:id="28"/>
      <w:proofErr w:type="gramEnd"/>
      <w:r w:rsidR="00C22494" w:rsidRPr="00E67389">
        <w:rPr>
          <w:bCs/>
        </w:rPr>
        <w:t xml:space="preserve">. </w:t>
      </w:r>
      <w:bookmarkStart w:id="29" w:name="_CTVP00167e0ab9122e24dca93f7159fd232aeda"/>
      <w:r w:rsidRPr="00E67389">
        <w:rPr>
          <w:bCs/>
        </w:rPr>
        <w:t>Cs</w:t>
      </w:r>
      <w:r w:rsidRPr="00E67389">
        <w:rPr>
          <w:bCs/>
          <w:vertAlign w:val="subscript"/>
        </w:rPr>
        <w:t>2</w:t>
      </w:r>
      <w:r w:rsidRPr="00E67389">
        <w:rPr>
          <w:bCs/>
        </w:rPr>
        <w:t>AgBiCl</w:t>
      </w:r>
      <w:r w:rsidRPr="00E67389">
        <w:rPr>
          <w:bCs/>
          <w:vertAlign w:val="subscript"/>
        </w:rPr>
        <w:t>6</w:t>
      </w:r>
      <w:r w:rsidRPr="00E67389">
        <w:rPr>
          <w:bCs/>
        </w:rPr>
        <w:t xml:space="preserve"> and Cs</w:t>
      </w:r>
      <w:r w:rsidRPr="00E67389">
        <w:rPr>
          <w:bCs/>
          <w:vertAlign w:val="subscript"/>
        </w:rPr>
        <w:t>2</w:t>
      </w:r>
      <w:r w:rsidRPr="00E67389">
        <w:rPr>
          <w:bCs/>
        </w:rPr>
        <w:t>AgBiBr</w:t>
      </w:r>
      <w:r w:rsidRPr="00E67389">
        <w:rPr>
          <w:bCs/>
          <w:vertAlign w:val="subscript"/>
        </w:rPr>
        <w:t>6</w:t>
      </w:r>
      <w:r w:rsidRPr="00E67389">
        <w:rPr>
          <w:bCs/>
        </w:rPr>
        <w:t xml:space="preserve"> appear as potential good candidates for solar absorbers in PSC.</w:t>
      </w:r>
      <w:bookmarkStart w:id="30" w:name="_CTVP001d8a6e33c4e5a4d7aa38d9eeb4c6248e5"/>
      <w:r w:rsidR="005854F0" w:rsidRPr="00E67389">
        <w:rPr>
          <w:bCs/>
          <w:vertAlign w:val="superscript"/>
        </w:rPr>
        <w:t>22</w:t>
      </w:r>
      <w:bookmarkEnd w:id="29"/>
      <w:bookmarkEnd w:id="30"/>
      <w:r w:rsidR="00C7130A" w:rsidRPr="00E67389">
        <w:rPr>
          <w:bCs/>
          <w:vertAlign w:val="superscript"/>
        </w:rPr>
        <w:t>,</w:t>
      </w:r>
      <w:bookmarkStart w:id="31" w:name="_CTVP0016edec81ff2994a18a3466575912c0659"/>
      <w:r w:rsidR="005854F0" w:rsidRPr="00E67389">
        <w:rPr>
          <w:bCs/>
          <w:vertAlign w:val="superscript"/>
        </w:rPr>
        <w:t>23</w:t>
      </w:r>
      <w:bookmarkEnd w:id="31"/>
      <w:r w:rsidR="00C7130A" w:rsidRPr="00E67389">
        <w:rPr>
          <w:bCs/>
          <w:vertAlign w:val="superscript"/>
        </w:rPr>
        <w:t>,</w:t>
      </w:r>
      <w:r w:rsidRPr="00E67389">
        <w:rPr>
          <w:bCs/>
        </w:rPr>
        <w:t xml:space="preserve"> Despite the large band gap and indirect absorption, these materials exhibit extraordinarily long radiative emission lifetime of hundreds of ns, high defect tolerance, and higher stability of heat and moisture compared to conventional perovskites.</w:t>
      </w:r>
      <w:bookmarkStart w:id="32" w:name="_CTVP00168dba44b20934876b88fcf8d1b5255b9"/>
      <w:r w:rsidR="005854F0" w:rsidRPr="00E67389">
        <w:rPr>
          <w:bCs/>
          <w:vertAlign w:val="superscript"/>
        </w:rPr>
        <w:t>25</w:t>
      </w:r>
      <w:bookmarkEnd w:id="32"/>
      <w:r w:rsidRPr="00E67389">
        <w:rPr>
          <w:bCs/>
        </w:rPr>
        <w:t xml:space="preserve"> In addition, charge carrier effective masses of 0.14 m</w:t>
      </w:r>
      <w:r w:rsidRPr="00E67389">
        <w:rPr>
          <w:bCs/>
          <w:vertAlign w:val="subscript"/>
        </w:rPr>
        <w:t>e</w:t>
      </w:r>
      <w:r w:rsidRPr="00E67389">
        <w:rPr>
          <w:bCs/>
        </w:rPr>
        <w:t>, close to those calculated for methylammonium lead iodide (CH</w:t>
      </w:r>
      <w:r w:rsidRPr="00E67389">
        <w:rPr>
          <w:bCs/>
          <w:vertAlign w:val="subscript"/>
        </w:rPr>
        <w:t>3</w:t>
      </w:r>
      <w:r w:rsidRPr="00E67389">
        <w:rPr>
          <w:bCs/>
        </w:rPr>
        <w:t>NH</w:t>
      </w:r>
      <w:r w:rsidRPr="00E67389">
        <w:rPr>
          <w:bCs/>
          <w:vertAlign w:val="subscript"/>
        </w:rPr>
        <w:t>3</w:t>
      </w:r>
      <w:r w:rsidRPr="00E67389">
        <w:rPr>
          <w:bCs/>
        </w:rPr>
        <w:t>PbI</w:t>
      </w:r>
      <w:r w:rsidRPr="00E67389">
        <w:rPr>
          <w:bCs/>
          <w:vertAlign w:val="subscript"/>
        </w:rPr>
        <w:t>3</w:t>
      </w:r>
      <w:r w:rsidRPr="00E67389">
        <w:rPr>
          <w:bCs/>
        </w:rPr>
        <w:t>), have been derived.</w:t>
      </w:r>
      <w:bookmarkStart w:id="33" w:name="_CTVP001e4530401452e432bb6c5ec4be740b306"/>
      <w:r w:rsidR="005854F0" w:rsidRPr="00E67389">
        <w:rPr>
          <w:bCs/>
          <w:vertAlign w:val="superscript"/>
        </w:rPr>
        <w:t>24</w:t>
      </w:r>
      <w:bookmarkEnd w:id="33"/>
      <w:r w:rsidRPr="00E67389">
        <w:rPr>
          <w:bCs/>
        </w:rPr>
        <w:t xml:space="preserve"> All properties make this class of materials an interesting alternative for non-toxic PSCs. </w:t>
      </w:r>
      <w:r w:rsidR="00992263" w:rsidRPr="00E67389">
        <w:rPr>
          <w:bCs/>
        </w:rPr>
        <w:t>For</w:t>
      </w:r>
      <w:r w:rsidRPr="00E67389">
        <w:rPr>
          <w:bCs/>
        </w:rPr>
        <w:t xml:space="preserve"> Cs</w:t>
      </w:r>
      <w:r w:rsidRPr="00E67389">
        <w:rPr>
          <w:bCs/>
          <w:vertAlign w:val="subscript"/>
        </w:rPr>
        <w:t>2</w:t>
      </w:r>
      <w:r w:rsidRPr="00E67389">
        <w:rPr>
          <w:bCs/>
        </w:rPr>
        <w:t>AgBiBr</w:t>
      </w:r>
      <w:r w:rsidRPr="00E67389">
        <w:rPr>
          <w:bCs/>
          <w:vertAlign w:val="subscript"/>
        </w:rPr>
        <w:t>6</w:t>
      </w:r>
      <w:r w:rsidR="00992263" w:rsidRPr="00E67389">
        <w:rPr>
          <w:bCs/>
        </w:rPr>
        <w:t xml:space="preserve"> single crystal and thin film, </w:t>
      </w:r>
      <w:r w:rsidRPr="00E67389">
        <w:rPr>
          <w:bCs/>
        </w:rPr>
        <w:t xml:space="preserve">theoretical </w:t>
      </w:r>
      <w:r w:rsidR="00992263" w:rsidRPr="00E67389">
        <w:rPr>
          <w:bCs/>
        </w:rPr>
        <w:t xml:space="preserve">prediction and experimental work revealed </w:t>
      </w:r>
      <w:r w:rsidRPr="00E67389">
        <w:rPr>
          <w:bCs/>
        </w:rPr>
        <w:t xml:space="preserve">band gaps </w:t>
      </w:r>
      <w:r w:rsidRPr="00E67389">
        <w:t>of 1.83 eV</w:t>
      </w:r>
      <w:bookmarkStart w:id="34" w:name="_CTVP001d448b790b3a34c3baf40f3e15d5fb835"/>
      <w:r w:rsidR="005854F0" w:rsidRPr="00E67389">
        <w:rPr>
          <w:vertAlign w:val="superscript"/>
        </w:rPr>
        <w:t>23</w:t>
      </w:r>
      <w:bookmarkEnd w:id="34"/>
      <w:r w:rsidR="00AC72A9" w:rsidRPr="00E67389">
        <w:t xml:space="preserve"> </w:t>
      </w:r>
      <w:r w:rsidR="00C22494" w:rsidRPr="00E67389">
        <w:t>and</w:t>
      </w:r>
      <w:r w:rsidR="00003693" w:rsidRPr="00E67389">
        <w:t xml:space="preserve"> 2.19 eV</w:t>
      </w:r>
      <w:bookmarkStart w:id="35" w:name="_CTVP001aac18eab822c4663891ea68491e48aab"/>
      <w:r w:rsidR="005854F0" w:rsidRPr="00E67389">
        <w:rPr>
          <w:vertAlign w:val="superscript"/>
        </w:rPr>
        <w:t>22</w:t>
      </w:r>
      <w:bookmarkEnd w:id="35"/>
      <w:r w:rsidR="00C22494" w:rsidRPr="00E67389">
        <w:rPr>
          <w:bCs/>
        </w:rPr>
        <w:t>, respectively.</w:t>
      </w:r>
      <w:r w:rsidR="00003693" w:rsidRPr="00E67389">
        <w:rPr>
          <w:bCs/>
        </w:rPr>
        <w:t xml:space="preserve"> </w:t>
      </w:r>
      <w:r w:rsidRPr="00E67389">
        <w:rPr>
          <w:bCs/>
        </w:rPr>
        <w:t>However, their incorporation in PSC as active layer has so far been very limited, mainly due to the challenge in the preparation of high quality and compact double perovskite thin films. Although Cs</w:t>
      </w:r>
      <w:r w:rsidRPr="00E67389">
        <w:rPr>
          <w:bCs/>
          <w:vertAlign w:val="subscript"/>
        </w:rPr>
        <w:t>2</w:t>
      </w:r>
      <w:r w:rsidRPr="00E67389">
        <w:rPr>
          <w:bCs/>
        </w:rPr>
        <w:t>AgBiBr</w:t>
      </w:r>
      <w:r w:rsidRPr="00E67389">
        <w:rPr>
          <w:bCs/>
          <w:vertAlign w:val="subscript"/>
        </w:rPr>
        <w:t xml:space="preserve">6 </w:t>
      </w:r>
      <w:r w:rsidRPr="00E67389">
        <w:rPr>
          <w:bCs/>
        </w:rPr>
        <w:t xml:space="preserve">perovskite </w:t>
      </w:r>
      <w:proofErr w:type="spellStart"/>
      <w:r w:rsidRPr="00E67389">
        <w:rPr>
          <w:bCs/>
        </w:rPr>
        <w:t>meso</w:t>
      </w:r>
      <w:proofErr w:type="spellEnd"/>
      <w:r w:rsidRPr="00E67389">
        <w:rPr>
          <w:bCs/>
        </w:rPr>
        <w:t xml:space="preserve">-structure solar cells has been shown by </w:t>
      </w:r>
      <w:proofErr w:type="spellStart"/>
      <w:r w:rsidRPr="00E67389">
        <w:rPr>
          <w:bCs/>
        </w:rPr>
        <w:t>Greul</w:t>
      </w:r>
      <w:proofErr w:type="spellEnd"/>
      <w:r w:rsidRPr="00E67389">
        <w:rPr>
          <w:bCs/>
        </w:rPr>
        <w:t xml:space="preserve"> et al.</w:t>
      </w:r>
      <w:bookmarkStart w:id="36" w:name="_CTVP001ee0eb79a524a479fad44fe033acac241"/>
      <w:r w:rsidR="005854F0" w:rsidRPr="00E67389">
        <w:rPr>
          <w:bCs/>
          <w:vertAlign w:val="superscript"/>
        </w:rPr>
        <w:t>26</w:t>
      </w:r>
      <w:bookmarkEnd w:id="36"/>
      <w:r w:rsidR="00003693" w:rsidRPr="00E67389">
        <w:rPr>
          <w:bCs/>
        </w:rPr>
        <w:t xml:space="preserve"> </w:t>
      </w:r>
      <w:r w:rsidR="00A9140B" w:rsidRPr="00E67389">
        <w:rPr>
          <w:bCs/>
        </w:rPr>
        <w:t xml:space="preserve">with </w:t>
      </w:r>
      <w:r w:rsidR="00C22494" w:rsidRPr="00E67389">
        <w:rPr>
          <w:bCs/>
        </w:rPr>
        <w:t>a</w:t>
      </w:r>
      <w:r w:rsidR="00003693" w:rsidRPr="00E67389">
        <w:rPr>
          <w:bCs/>
        </w:rPr>
        <w:t xml:space="preserve"> PCE close to 2.4%</w:t>
      </w:r>
      <w:r w:rsidR="00992263" w:rsidRPr="00E67389">
        <w:rPr>
          <w:bCs/>
        </w:rPr>
        <w:t>,</w:t>
      </w:r>
      <w:r w:rsidR="00003693" w:rsidRPr="00E67389">
        <w:rPr>
          <w:bCs/>
        </w:rPr>
        <w:t xml:space="preserve"> </w:t>
      </w:r>
      <w:r w:rsidRPr="00E67389">
        <w:rPr>
          <w:bCs/>
        </w:rPr>
        <w:t xml:space="preserve">this value was extracted from a device characteristic severely affected by a huge hysteresis and </w:t>
      </w:r>
      <w:r w:rsidRPr="00E67389">
        <w:rPr>
          <w:bCs/>
          <w:i/>
        </w:rPr>
        <w:t>s-</w:t>
      </w:r>
      <w:r w:rsidRPr="00E67389">
        <w:rPr>
          <w:bCs/>
        </w:rPr>
        <w:t>shape, which casts some doubt on the real device performance. In addition, they adopted a fast crystallization process which impedes the formation of a smooth and homogeneous Cs</w:t>
      </w:r>
      <w:r w:rsidRPr="00E67389">
        <w:rPr>
          <w:bCs/>
          <w:vertAlign w:val="subscript"/>
        </w:rPr>
        <w:t>2</w:t>
      </w:r>
      <w:r w:rsidRPr="00E67389">
        <w:rPr>
          <w:bCs/>
        </w:rPr>
        <w:t>AgBiBr</w:t>
      </w:r>
      <w:r w:rsidRPr="00E67389">
        <w:rPr>
          <w:bCs/>
          <w:vertAlign w:val="subscript"/>
        </w:rPr>
        <w:t xml:space="preserve">6 </w:t>
      </w:r>
      <w:r w:rsidRPr="00E67389">
        <w:rPr>
          <w:bCs/>
        </w:rPr>
        <w:t>layer. Micrometer-large grains and a thick agglomerated morphology are formed on the capping layer, far from being the ideal morphology for a clean interface with the HTM in the sandwiched PSC. In our work, we adopted a different strategy for the optimization of a facile and highly reproducible deposition protocol to obtain a 200 nm thick homogeneous Cs</w:t>
      </w:r>
      <w:r w:rsidRPr="00E67389">
        <w:rPr>
          <w:bCs/>
          <w:vertAlign w:val="subscript"/>
        </w:rPr>
        <w:t>2</w:t>
      </w:r>
      <w:r w:rsidRPr="00E67389">
        <w:rPr>
          <w:bCs/>
        </w:rPr>
        <w:t>AgBiBr</w:t>
      </w:r>
      <w:r w:rsidRPr="00E67389">
        <w:rPr>
          <w:bCs/>
          <w:vertAlign w:val="subscript"/>
        </w:rPr>
        <w:t>6</w:t>
      </w:r>
      <w:r w:rsidRPr="00E67389">
        <w:rPr>
          <w:bCs/>
        </w:rPr>
        <w:t xml:space="preserve"> capping layer in the </w:t>
      </w:r>
      <w:proofErr w:type="spellStart"/>
      <w:r w:rsidRPr="00E67389">
        <w:rPr>
          <w:bCs/>
        </w:rPr>
        <w:t>meso</w:t>
      </w:r>
      <w:proofErr w:type="spellEnd"/>
      <w:r w:rsidRPr="00E67389">
        <w:rPr>
          <w:bCs/>
        </w:rPr>
        <w:t xml:space="preserve">-structure solar cell architecture. Furthermore, we screened different </w:t>
      </w:r>
      <w:r w:rsidRPr="00E67389">
        <w:rPr>
          <w:bCs/>
        </w:rPr>
        <w:lastRenderedPageBreak/>
        <w:t>HTMs beyond the most used spiro-OMeTAD, to optimize the perovskite/HTM interface and device parameters. As a result, we fabricated lead-free PSCs with no hysteresis in the device characteristic, leading to a real PCE beyond 1% with high FF up to 0.7. This work establishes a defined and robust protocol and sets the basic guidelines for an optimized growth of Cs</w:t>
      </w:r>
      <w:r w:rsidRPr="00E67389">
        <w:rPr>
          <w:bCs/>
          <w:vertAlign w:val="subscript"/>
        </w:rPr>
        <w:t>2</w:t>
      </w:r>
      <w:r w:rsidRPr="00E67389">
        <w:rPr>
          <w:bCs/>
        </w:rPr>
        <w:t>AgBiBr</w:t>
      </w:r>
      <w:r w:rsidRPr="00E67389">
        <w:rPr>
          <w:bCs/>
          <w:vertAlign w:val="subscript"/>
        </w:rPr>
        <w:t xml:space="preserve">6 </w:t>
      </w:r>
      <w:r w:rsidRPr="00E67389">
        <w:rPr>
          <w:bCs/>
        </w:rPr>
        <w:t xml:space="preserve">perovskite active layers, resulting in a device behavior free from hysteresis artefacts. We believe that our approach will enable to surpass the current limits in the lead-free double perovskite technology, opening the way for a near-future massive device optimization. </w:t>
      </w:r>
    </w:p>
    <w:p w14:paraId="5C69447C" w14:textId="290C7DC8" w:rsidR="00D453D3" w:rsidRPr="00E67389" w:rsidRDefault="00DD6CB5" w:rsidP="00AF1849">
      <w:pPr>
        <w:pStyle w:val="TAMainText"/>
      </w:pPr>
      <w:r w:rsidRPr="00E67389">
        <w:rPr>
          <w:bCs/>
        </w:rPr>
        <w:t xml:space="preserve">Double perovskite materials are known to crystallize in the </w:t>
      </w:r>
      <w:proofErr w:type="spellStart"/>
      <w:r w:rsidRPr="00E67389">
        <w:rPr>
          <w:bCs/>
        </w:rPr>
        <w:t>elpasolite</w:t>
      </w:r>
      <w:proofErr w:type="spellEnd"/>
      <w:r w:rsidRPr="00E67389">
        <w:rPr>
          <w:bCs/>
        </w:rPr>
        <w:t xml:space="preserve"> structure, a highly symmetric face-centered cubic double-perovskite structure which can read as A</w:t>
      </w:r>
      <w:r w:rsidRPr="00E67389">
        <w:rPr>
          <w:bCs/>
          <w:vertAlign w:val="subscript"/>
        </w:rPr>
        <w:t>2</w:t>
      </w:r>
      <w:r w:rsidRPr="00E67389">
        <w:rPr>
          <w:bCs/>
        </w:rPr>
        <w:t>M</w:t>
      </w:r>
      <w:r w:rsidRPr="00E67389">
        <w:rPr>
          <w:bCs/>
          <w:vertAlign w:val="superscript"/>
        </w:rPr>
        <w:t>+</w:t>
      </w:r>
      <w:r w:rsidRPr="00E67389">
        <w:rPr>
          <w:bCs/>
        </w:rPr>
        <w:t>M</w:t>
      </w:r>
      <w:r w:rsidRPr="00E67389">
        <w:rPr>
          <w:rFonts w:ascii="Times New Roman" w:eastAsia="Arial Unicode MS" w:hAnsi="Times New Roman"/>
          <w:bCs/>
        </w:rPr>
        <w:t>ʹ</w:t>
      </w:r>
      <w:r w:rsidRPr="00E67389">
        <w:rPr>
          <w:bCs/>
          <w:vertAlign w:val="superscript"/>
        </w:rPr>
        <w:t>3+</w:t>
      </w:r>
      <w:r w:rsidRPr="00E67389">
        <w:rPr>
          <w:bCs/>
        </w:rPr>
        <w:t>X</w:t>
      </w:r>
      <w:r w:rsidRPr="00E67389">
        <w:rPr>
          <w:bCs/>
          <w:vertAlign w:val="subscript"/>
        </w:rPr>
        <w:t>6</w:t>
      </w:r>
      <w:r w:rsidRPr="00E67389">
        <w:rPr>
          <w:bCs/>
        </w:rPr>
        <w:t>.</w:t>
      </w:r>
      <w:bookmarkStart w:id="37" w:name="_CTVP001505d6dc29128495e9ee70822da2dd218"/>
      <w:r w:rsidR="005854F0" w:rsidRPr="00E67389">
        <w:rPr>
          <w:bCs/>
          <w:vertAlign w:val="superscript"/>
        </w:rPr>
        <w:t>27</w:t>
      </w:r>
      <w:bookmarkEnd w:id="37"/>
      <w:r w:rsidRPr="00E67389">
        <w:rPr>
          <w:bCs/>
        </w:rPr>
        <w:t xml:space="preserve"> T</w:t>
      </w:r>
      <w:r w:rsidRPr="00E67389">
        <w:t xml:space="preserve">his structure consists of a network of corner-sharing octahedra, with Cs (for A) in the middle of the </w:t>
      </w:r>
      <w:proofErr w:type="spellStart"/>
      <w:r w:rsidRPr="00E67389">
        <w:t>cuboctahedral</w:t>
      </w:r>
      <w:proofErr w:type="spellEnd"/>
      <w:r w:rsidRPr="00E67389">
        <w:t xml:space="preserve"> cavity while the centers of the octahedra are either occupied by Bi or Ag (for M and M</w:t>
      </w:r>
      <w:r w:rsidRPr="00E67389">
        <w:rPr>
          <w:rFonts w:ascii="Times New Roman" w:eastAsia="Arial Unicode MS" w:hAnsi="Times New Roman"/>
          <w:bCs/>
        </w:rPr>
        <w:t>ʹ, respectively)</w:t>
      </w:r>
      <w:r w:rsidRPr="00E67389">
        <w:t xml:space="preserve"> with alternating in a rock-salt configuration, as shown in Figure 1a. The Cs</w:t>
      </w:r>
      <w:r w:rsidRPr="00E67389">
        <w:rPr>
          <w:vertAlign w:val="subscript"/>
        </w:rPr>
        <w:t>2</w:t>
      </w:r>
      <w:r w:rsidRPr="00E67389">
        <w:t>AgBiBr</w:t>
      </w:r>
      <w:r w:rsidRPr="00E67389">
        <w:rPr>
          <w:vertAlign w:val="subscript"/>
        </w:rPr>
        <w:t xml:space="preserve">6 </w:t>
      </w:r>
      <w:r w:rsidRPr="00E67389">
        <w:t>film has been deposited by using spin coating deposition of solution 0.5M Cs</w:t>
      </w:r>
      <w:r w:rsidRPr="00E67389">
        <w:rPr>
          <w:vertAlign w:val="subscript"/>
        </w:rPr>
        <w:t>2</w:t>
      </w:r>
      <w:r w:rsidRPr="00E67389">
        <w:t>AgBiBr</w:t>
      </w:r>
      <w:r w:rsidRPr="00E67389">
        <w:rPr>
          <w:vertAlign w:val="subscript"/>
        </w:rPr>
        <w:t>6</w:t>
      </w:r>
      <w:r w:rsidRPr="00E67389">
        <w:t xml:space="preserve"> in dimethyl sulfoxide (DMSO) and annealing at high temperature. In more detail</w:t>
      </w:r>
      <w:r w:rsidR="001A7C99" w:rsidRPr="00E67389">
        <w:t>s</w:t>
      </w:r>
      <w:r w:rsidRPr="00E67389">
        <w:t xml:space="preserve">, we first monitored the film growth and crystal quality </w:t>
      </w:r>
      <w:r w:rsidR="001A7C99" w:rsidRPr="00E67389">
        <w:t>varying the</w:t>
      </w:r>
      <w:r w:rsidRPr="00E67389">
        <w:t xml:space="preserve"> annealing temperatures in the range of 250 °C and 280 °C for 5 min</w:t>
      </w:r>
      <w:r w:rsidR="001A7C99" w:rsidRPr="00E67389">
        <w:t>utes</w:t>
      </w:r>
      <w:r w:rsidRPr="00E67389">
        <w:t xml:space="preserve">. Figure 1b reports the X-ray diffraction pattern (XRD) of </w:t>
      </w:r>
      <w:r w:rsidR="001A7C99" w:rsidRPr="00E67389">
        <w:t xml:space="preserve">the </w:t>
      </w:r>
      <w:r w:rsidRPr="00E67389">
        <w:t>double perovskite Cs</w:t>
      </w:r>
      <w:r w:rsidRPr="00E67389">
        <w:rPr>
          <w:vertAlign w:val="subscript"/>
        </w:rPr>
        <w:t>2</w:t>
      </w:r>
      <w:r w:rsidRPr="00E67389">
        <w:t>AgBiBr</w:t>
      </w:r>
      <w:r w:rsidRPr="00E67389">
        <w:rPr>
          <w:vertAlign w:val="subscript"/>
        </w:rPr>
        <w:t>6</w:t>
      </w:r>
      <w:r w:rsidRPr="00E67389">
        <w:t xml:space="preserve"> deposited on mesoporous TiO</w:t>
      </w:r>
      <w:r w:rsidRPr="00E67389">
        <w:rPr>
          <w:vertAlign w:val="subscript"/>
        </w:rPr>
        <w:t xml:space="preserve">2 </w:t>
      </w:r>
      <w:r w:rsidRPr="00E67389">
        <w:t>(m-TiO</w:t>
      </w:r>
      <w:r w:rsidRPr="00E67389">
        <w:rPr>
          <w:vertAlign w:val="subscript"/>
        </w:rPr>
        <w:t>2</w:t>
      </w:r>
      <w:r w:rsidRPr="00E67389">
        <w:t>)</w:t>
      </w:r>
      <w:r w:rsidR="001A7C99" w:rsidRPr="00E67389">
        <w:t>/FTO substrate</w:t>
      </w:r>
      <w:r w:rsidRPr="00E67389">
        <w:t>. A main peak at 31.8°</w:t>
      </w:r>
      <w:r w:rsidR="001A7C99" w:rsidRPr="00E67389">
        <w:t xml:space="preserve"> is present,</w:t>
      </w:r>
      <w:r w:rsidRPr="00E67389">
        <w:t xml:space="preserve"> </w:t>
      </w:r>
      <w:r w:rsidR="001A7C99" w:rsidRPr="00E67389">
        <w:t>representative of</w:t>
      </w:r>
      <w:r w:rsidRPr="00E67389">
        <w:t xml:space="preserve"> the (400) reflection of </w:t>
      </w:r>
      <w:r w:rsidR="001A7C99" w:rsidRPr="00E67389">
        <w:t xml:space="preserve">the </w:t>
      </w:r>
      <w:r w:rsidRPr="00E67389">
        <w:t>double perovskite Cs</w:t>
      </w:r>
      <w:r w:rsidRPr="00E67389">
        <w:rPr>
          <w:vertAlign w:val="subscript"/>
        </w:rPr>
        <w:t>2</w:t>
      </w:r>
      <w:r w:rsidRPr="00E67389">
        <w:t>AgBiBr</w:t>
      </w:r>
      <w:r w:rsidRPr="00E67389">
        <w:rPr>
          <w:vertAlign w:val="subscript"/>
        </w:rPr>
        <w:t>6</w:t>
      </w:r>
      <w:r w:rsidR="001A7C99" w:rsidRPr="00E67389">
        <w:t xml:space="preserve">, along with </w:t>
      </w:r>
      <w:r w:rsidRPr="00E67389">
        <w:t>other main reflections (111, 200, 220, 311, 222, and 331)</w:t>
      </w:r>
      <w:r w:rsidR="001A7C99" w:rsidRPr="00E67389">
        <w:t>. This pattern is evident for all the</w:t>
      </w:r>
      <w:r w:rsidRPr="00E67389">
        <w:t xml:space="preserve"> temperature range</w:t>
      </w:r>
      <w:r w:rsidR="001A7C99" w:rsidRPr="00E67389">
        <w:t xml:space="preserve"> used</w:t>
      </w:r>
      <w:r w:rsidRPr="00E67389">
        <w:t xml:space="preserve">, </w:t>
      </w:r>
      <w:r w:rsidR="001A7C99" w:rsidRPr="00E67389">
        <w:t>providing a solid proof for the</w:t>
      </w:r>
      <w:r w:rsidRPr="00E67389">
        <w:t xml:space="preserve"> successful formation of </w:t>
      </w:r>
      <w:r w:rsidR="00DE4B37" w:rsidRPr="00E67389">
        <w:t xml:space="preserve">a phase-pure- </w:t>
      </w:r>
      <w:r w:rsidRPr="00E67389">
        <w:t xml:space="preserve">double perovskite at temperature </w:t>
      </w:r>
      <w:r w:rsidR="001A7C99" w:rsidRPr="00E67389">
        <w:t xml:space="preserve">higher </w:t>
      </w:r>
      <w:r w:rsidRPr="00E67389">
        <w:t>than 250 °C</w:t>
      </w:r>
      <w:r w:rsidR="00707053" w:rsidRPr="00E67389">
        <w:t xml:space="preserve"> (see Supporting information Fig</w:t>
      </w:r>
      <w:r w:rsidR="00B92721" w:rsidRPr="00E67389">
        <w:t>ure</w:t>
      </w:r>
      <w:r w:rsidR="00707053" w:rsidRPr="00E67389">
        <w:t xml:space="preserve"> S1 for more details)</w:t>
      </w:r>
      <w:r w:rsidRPr="00E67389">
        <w:t>.</w:t>
      </w:r>
      <w:r w:rsidR="00DE4B37" w:rsidRPr="00E67389">
        <w:t xml:space="preserve"> Notably, no additional peak related to possible residuals of </w:t>
      </w:r>
      <w:r w:rsidR="00DE4B37" w:rsidRPr="00E67389">
        <w:rPr>
          <w:lang w:val="en-GB"/>
        </w:rPr>
        <w:t>Cs</w:t>
      </w:r>
      <w:r w:rsidR="00DE4B37" w:rsidRPr="00E67389">
        <w:rPr>
          <w:vertAlign w:val="subscript"/>
          <w:lang w:val="en-GB"/>
        </w:rPr>
        <w:t>3</w:t>
      </w:r>
      <w:r w:rsidR="00DE4B37" w:rsidRPr="00E67389">
        <w:rPr>
          <w:lang w:val="en-GB"/>
        </w:rPr>
        <w:t>Bi</w:t>
      </w:r>
      <w:r w:rsidR="00DE4B37" w:rsidRPr="00E67389">
        <w:rPr>
          <w:vertAlign w:val="subscript"/>
          <w:lang w:val="en-GB"/>
        </w:rPr>
        <w:t>2</w:t>
      </w:r>
      <w:r w:rsidR="00DE4B37" w:rsidRPr="00E67389">
        <w:rPr>
          <w:lang w:val="en-GB"/>
        </w:rPr>
        <w:t>Br</w:t>
      </w:r>
      <w:r w:rsidR="00DE4B37" w:rsidRPr="00E67389">
        <w:rPr>
          <w:vertAlign w:val="subscript"/>
          <w:lang w:val="en-GB"/>
        </w:rPr>
        <w:t>9</w:t>
      </w:r>
      <w:r w:rsidR="00DE4B37" w:rsidRPr="00E67389">
        <w:rPr>
          <w:lang w:val="en-GB"/>
        </w:rPr>
        <w:t xml:space="preserve"> or </w:t>
      </w:r>
      <w:proofErr w:type="spellStart"/>
      <w:r w:rsidR="00DE4B37" w:rsidRPr="00E67389">
        <w:rPr>
          <w:lang w:val="en-GB"/>
        </w:rPr>
        <w:t>AgBr</w:t>
      </w:r>
      <w:proofErr w:type="spellEnd"/>
      <w:r w:rsidR="001A7C99" w:rsidRPr="00E67389">
        <w:t xml:space="preserve"> </w:t>
      </w:r>
      <w:r w:rsidR="00DE4B37" w:rsidRPr="00E67389">
        <w:t xml:space="preserve">have been observed. </w:t>
      </w:r>
      <w:r w:rsidR="001A7C99" w:rsidRPr="00E67389">
        <w:t xml:space="preserve">In addition to the high temperature, we also introduced few other </w:t>
      </w:r>
      <w:r w:rsidR="001A7C99" w:rsidRPr="00E67389">
        <w:lastRenderedPageBreak/>
        <w:t xml:space="preserve">control parameters to drive the material crystallization, aiming to obtain a homogeneous </w:t>
      </w:r>
      <w:bookmarkStart w:id="38" w:name="_CTVP001772ac1d3c7dd475ba72927c98599381e"/>
      <w:r w:rsidR="001A7C99" w:rsidRPr="00E67389">
        <w:t>film with high crystal quality.</w:t>
      </w:r>
      <w:r w:rsidR="001A7C99" w:rsidRPr="00E67389">
        <w:rPr>
          <w:vertAlign w:val="superscript"/>
        </w:rPr>
        <w:t>28</w:t>
      </w:r>
      <w:bookmarkEnd w:id="38"/>
      <w:r w:rsidR="001A7C99" w:rsidRPr="00E67389">
        <w:rPr>
          <w:vertAlign w:val="superscript"/>
        </w:rPr>
        <w:t xml:space="preserve"> </w:t>
      </w:r>
      <w:r w:rsidR="001A7C99" w:rsidRPr="00E67389">
        <w:t xml:space="preserve">In particular, we adopted a second step in the deposition, known in the standard perovskite as </w:t>
      </w:r>
      <w:r w:rsidRPr="00E67389">
        <w:t>an anti-solvent dropping technique</w:t>
      </w:r>
      <w:r w:rsidR="001A7C99" w:rsidRPr="00E67389">
        <w:t>. In this case</w:t>
      </w:r>
      <w:r w:rsidR="00B92721" w:rsidRPr="00E67389">
        <w:t>,</w:t>
      </w:r>
      <w:r w:rsidR="001A7C99" w:rsidRPr="00E67389">
        <w:t xml:space="preserve"> we dropped </w:t>
      </w:r>
      <w:r w:rsidRPr="00E67389">
        <w:t>chlorobenzene</w:t>
      </w:r>
      <w:r w:rsidR="001A7C99" w:rsidRPr="00E67389">
        <w:t xml:space="preserve"> during the film formation before the annealing step,</w:t>
      </w:r>
      <w:r w:rsidRPr="00E67389">
        <w:t xml:space="preserve"> </w:t>
      </w:r>
      <w:r w:rsidR="001A7C99" w:rsidRPr="00E67389">
        <w:t xml:space="preserve">aiming </w:t>
      </w:r>
      <w:r w:rsidRPr="00E67389">
        <w:t>to</w:t>
      </w:r>
      <w:r w:rsidR="001A7C99" w:rsidRPr="00E67389">
        <w:t xml:space="preserve"> obtain a</w:t>
      </w:r>
      <w:r w:rsidRPr="00E67389">
        <w:t xml:space="preserve"> compact </w:t>
      </w:r>
      <w:r w:rsidR="001A7C99" w:rsidRPr="00E67389">
        <w:t xml:space="preserve">and homogeneous </w:t>
      </w:r>
      <w:r w:rsidRPr="00E67389">
        <w:t>layer without any pinhole</w:t>
      </w:r>
      <w:r w:rsidR="001A7C99" w:rsidRPr="00E67389">
        <w:t>s. Overall, our optimization protocols enable the realization of a 200 nm thick Cs</w:t>
      </w:r>
      <w:r w:rsidR="001A7C99" w:rsidRPr="00E67389">
        <w:rPr>
          <w:vertAlign w:val="subscript"/>
        </w:rPr>
        <w:t>2</w:t>
      </w:r>
      <w:r w:rsidR="001A7C99" w:rsidRPr="00E67389">
        <w:t>AgBiBr</w:t>
      </w:r>
      <w:r w:rsidR="001A7C99" w:rsidRPr="00E67389">
        <w:rPr>
          <w:vertAlign w:val="subscript"/>
        </w:rPr>
        <w:t xml:space="preserve">6 </w:t>
      </w:r>
      <w:r w:rsidR="001A7C99" w:rsidRPr="00E67389">
        <w:t xml:space="preserve">film which shows a smooth and compact double perovskite layer with an average grain size of around 80 nm, as shown from the top surface of the scanning electron microscope (SEM) image in Figure 1d. This achievement represents a step forward in the optimization of the double perovskite morphology, </w:t>
      </w:r>
      <w:r w:rsidR="00642EAD" w:rsidRPr="00E67389">
        <w:t xml:space="preserve">which have highly challenged the community in the last year, </w:t>
      </w:r>
      <w:r w:rsidR="00707053" w:rsidRPr="00E67389">
        <w:t>especially</w:t>
      </w:r>
      <w:r w:rsidR="00642EAD" w:rsidRPr="00E67389">
        <w:t xml:space="preserve"> relevant if</w:t>
      </w:r>
      <w:r w:rsidR="001A7C99" w:rsidRPr="00E67389">
        <w:t xml:space="preserve"> compared to the state of the art </w:t>
      </w:r>
      <w:r w:rsidR="00707053" w:rsidRPr="00E67389">
        <w:t xml:space="preserve">showing a dishomogenous and disconnected island-like morphology. </w:t>
      </w:r>
      <w:r w:rsidR="00707053" w:rsidRPr="00E67389">
        <w:rPr>
          <w:vertAlign w:val="superscript"/>
        </w:rPr>
        <w:t>26</w:t>
      </w:r>
      <w:r w:rsidR="00707053" w:rsidRPr="00E67389">
        <w:t xml:space="preserve"> </w:t>
      </w:r>
      <w:r w:rsidR="00DE4B37" w:rsidRPr="00E67389">
        <w:rPr>
          <w:lang w:val="en-GB"/>
        </w:rPr>
        <w:t>As the Cs</w:t>
      </w:r>
      <w:r w:rsidR="00DE4B37" w:rsidRPr="00E67389">
        <w:rPr>
          <w:vertAlign w:val="subscript"/>
          <w:lang w:val="en-GB"/>
        </w:rPr>
        <w:t>2</w:t>
      </w:r>
      <w:r w:rsidR="00DE4B37" w:rsidRPr="00E67389">
        <w:rPr>
          <w:lang w:val="en-GB"/>
        </w:rPr>
        <w:t>AgBiBr</w:t>
      </w:r>
      <w:r w:rsidR="00DE4B37" w:rsidRPr="00E67389">
        <w:rPr>
          <w:vertAlign w:val="subscript"/>
          <w:lang w:val="en-GB"/>
        </w:rPr>
        <w:t>6</w:t>
      </w:r>
      <w:r w:rsidR="00DE4B37" w:rsidRPr="00E67389">
        <w:rPr>
          <w:lang w:val="en-GB"/>
        </w:rPr>
        <w:t xml:space="preserve"> film were optimized for photovoltaics, sufficiently thick material is mandatory for efficiently harvest the light. In order to optimize the optical absorption, i.e. the thickness of the film, we aimed at</w:t>
      </w:r>
      <w:r w:rsidR="00707053" w:rsidRPr="00E67389">
        <w:t xml:space="preserve"> improv</w:t>
      </w:r>
      <w:r w:rsidR="00DE4B37" w:rsidRPr="00E67389">
        <w:t>ing</w:t>
      </w:r>
      <w:r w:rsidR="00707053" w:rsidRPr="00E67389">
        <w:t xml:space="preserve"> the infiltration of the double perovskite solution in the mesoporous oxide nanoparticle scaffold, </w:t>
      </w:r>
      <w:r w:rsidR="00F719A4" w:rsidRPr="00E67389">
        <w:t>by modifying</w:t>
      </w:r>
      <w:r w:rsidRPr="00E67389">
        <w:t xml:space="preserve"> </w:t>
      </w:r>
      <w:r w:rsidR="00707053" w:rsidRPr="00E67389">
        <w:t xml:space="preserve">the </w:t>
      </w:r>
      <w:r w:rsidRPr="00E67389">
        <w:t>m-TiO</w:t>
      </w:r>
      <w:r w:rsidRPr="00E67389">
        <w:rPr>
          <w:vertAlign w:val="subscript"/>
        </w:rPr>
        <w:t xml:space="preserve">2 </w:t>
      </w:r>
      <w:r w:rsidRPr="00E67389">
        <w:t>surface.</w:t>
      </w:r>
      <w:r w:rsidR="00707053" w:rsidRPr="00E67389">
        <w:t xml:space="preserve"> More in details, we pre-treated the surface by</w:t>
      </w:r>
      <w:r w:rsidRPr="00E67389">
        <w:t xml:space="preserve"> UV-ozone for 15 min and </w:t>
      </w:r>
      <w:r w:rsidR="00707053" w:rsidRPr="00E67389">
        <w:t xml:space="preserve">by an </w:t>
      </w:r>
      <w:r w:rsidRPr="00E67389">
        <w:t>additional TiCl</w:t>
      </w:r>
      <w:r w:rsidRPr="00E67389">
        <w:rPr>
          <w:vertAlign w:val="subscript"/>
        </w:rPr>
        <w:t>4</w:t>
      </w:r>
      <w:r w:rsidRPr="00E67389">
        <w:t xml:space="preserve"> treatment</w:t>
      </w:r>
      <w:r w:rsidR="00707053" w:rsidRPr="00E67389">
        <w:t>. This</w:t>
      </w:r>
      <w:r w:rsidRPr="00E67389">
        <w:t xml:space="preserve"> lead to </w:t>
      </w:r>
      <w:r w:rsidR="00707053" w:rsidRPr="00E67389">
        <w:t xml:space="preserve">a </w:t>
      </w:r>
      <w:r w:rsidRPr="00E67389">
        <w:t xml:space="preserve">change in </w:t>
      </w:r>
      <w:r w:rsidR="00707053" w:rsidRPr="00E67389">
        <w:t xml:space="preserve">the </w:t>
      </w:r>
      <w:r w:rsidRPr="00E67389">
        <w:t>surface properties of m-TiO</w:t>
      </w:r>
      <w:r w:rsidRPr="00E67389">
        <w:rPr>
          <w:vertAlign w:val="subscript"/>
        </w:rPr>
        <w:t>2</w:t>
      </w:r>
      <w:r w:rsidRPr="00E67389">
        <w:t xml:space="preserve"> </w:t>
      </w:r>
      <w:r w:rsidR="00707053" w:rsidRPr="00E67389">
        <w:t>overall further i</w:t>
      </w:r>
      <w:r w:rsidRPr="00E67389">
        <w:t>mprov</w:t>
      </w:r>
      <w:r w:rsidR="00707053" w:rsidRPr="00E67389">
        <w:t>ing the material infiltration and crystallization, as shown by the SEM cross section image in Figure 1d. Improving the material morphology is an essential step to reduce pinholes and paths for charge recom</w:t>
      </w:r>
      <w:r w:rsidRPr="00E67389">
        <w:t>bination</w:t>
      </w:r>
      <w:r w:rsidR="00EE5952" w:rsidRPr="00E67389">
        <w:t>.</w:t>
      </w:r>
      <w:bookmarkStart w:id="39" w:name="_CTVP001a0ee1d7cecbe46788d5b558f6550e145"/>
      <w:r w:rsidR="005854F0" w:rsidRPr="00E67389">
        <w:rPr>
          <w:vertAlign w:val="superscript"/>
        </w:rPr>
        <w:t>29</w:t>
      </w:r>
      <w:bookmarkEnd w:id="39"/>
      <w:r w:rsidR="009F07DF" w:rsidRPr="00E67389">
        <w:t xml:space="preserve"> </w:t>
      </w:r>
      <w:r w:rsidR="00707053" w:rsidRPr="00E67389">
        <w:t xml:space="preserve">Overall, in our case the optimal combination of the mentioned </w:t>
      </w:r>
      <w:r w:rsidRPr="00E67389">
        <w:t>modifications and adjustments, such as UV-ozone and TiCl</w:t>
      </w:r>
      <w:r w:rsidRPr="00E67389">
        <w:rPr>
          <w:vertAlign w:val="subscript"/>
        </w:rPr>
        <w:t>4</w:t>
      </w:r>
      <w:r w:rsidRPr="00E67389">
        <w:t xml:space="preserve"> treatment</w:t>
      </w:r>
      <w:bookmarkStart w:id="40" w:name="_CTVP001bfa791aedf9f4112999967da09e8f27f"/>
      <w:r w:rsidR="005854F0" w:rsidRPr="00E67389">
        <w:rPr>
          <w:vertAlign w:val="superscript"/>
        </w:rPr>
        <w:t>30</w:t>
      </w:r>
      <w:bookmarkEnd w:id="40"/>
      <w:r w:rsidR="00411A1C" w:rsidRPr="00E67389">
        <w:t xml:space="preserve"> </w:t>
      </w:r>
      <w:r w:rsidRPr="00E67389">
        <w:t>on TiO</w:t>
      </w:r>
      <w:r w:rsidRPr="00E67389">
        <w:rPr>
          <w:vertAlign w:val="subscript"/>
        </w:rPr>
        <w:t>2</w:t>
      </w:r>
      <w:r w:rsidRPr="00E67389">
        <w:t>, preheating solution at 75°C before coating, anti-solvent dripping technique on spinning double perovskite layer</w:t>
      </w:r>
      <w:bookmarkStart w:id="41" w:name="_CTVP0013c1f0a031ec146d79d45f42d104db428"/>
      <w:proofErr w:type="gramStart"/>
      <w:r w:rsidRPr="00E67389">
        <w:t>,</w:t>
      </w:r>
      <w:bookmarkStart w:id="42" w:name="_CTVP0012981256d6f524658bc959619a9383767"/>
      <w:r w:rsidR="005854F0" w:rsidRPr="00E67389">
        <w:rPr>
          <w:vertAlign w:val="superscript"/>
        </w:rPr>
        <w:t>31</w:t>
      </w:r>
      <w:bookmarkEnd w:id="41"/>
      <w:bookmarkEnd w:id="42"/>
      <w:proofErr w:type="gramEnd"/>
      <w:r w:rsidR="00707053" w:rsidRPr="00E67389">
        <w:t xml:space="preserve"> along with the </w:t>
      </w:r>
      <w:r w:rsidRPr="00E67389">
        <w:t>annealing at high temperatures</w:t>
      </w:r>
      <w:r w:rsidR="00707053" w:rsidRPr="00E67389">
        <w:t>,</w:t>
      </w:r>
      <w:r w:rsidRPr="00E67389">
        <w:t xml:space="preserve"> </w:t>
      </w:r>
      <w:r w:rsidR="00707053" w:rsidRPr="00E67389">
        <w:t>enabled the realization for the first time of a compact film of Cs</w:t>
      </w:r>
      <w:r w:rsidR="00707053" w:rsidRPr="00E67389">
        <w:rPr>
          <w:vertAlign w:val="subscript"/>
        </w:rPr>
        <w:t>2</w:t>
      </w:r>
      <w:r w:rsidR="00707053" w:rsidRPr="00E67389">
        <w:t>AgBiBr</w:t>
      </w:r>
      <w:r w:rsidR="00707053" w:rsidRPr="00E67389">
        <w:rPr>
          <w:vertAlign w:val="subscript"/>
        </w:rPr>
        <w:t>6</w:t>
      </w:r>
      <w:r w:rsidRPr="00E67389">
        <w:t xml:space="preserve">. </w:t>
      </w:r>
      <w:r w:rsidR="00707053" w:rsidRPr="00E67389">
        <w:t xml:space="preserve">Notably, the choice of the solvent used also impact on the results obtained, indeed, </w:t>
      </w:r>
      <w:r w:rsidR="00707053" w:rsidRPr="00E67389">
        <w:lastRenderedPageBreak/>
        <w:t xml:space="preserve">the use of different concentration of </w:t>
      </w:r>
      <w:r w:rsidRPr="00E67389">
        <w:t>DMF and DMSO</w:t>
      </w:r>
      <w:r w:rsidR="00707053" w:rsidRPr="00E67389">
        <w:t xml:space="preserve"> can results in a dishomogenous morphology</w:t>
      </w:r>
      <w:r w:rsidR="00B92721" w:rsidRPr="00E67389">
        <w:t xml:space="preserve"> (see Supporting information Figure S1c) and f))</w:t>
      </w:r>
      <w:r w:rsidR="00707053" w:rsidRPr="00E67389">
        <w:t>.</w:t>
      </w:r>
      <w:r w:rsidRPr="00E67389">
        <w:t xml:space="preserve"> </w:t>
      </w:r>
      <w:r w:rsidR="00707053" w:rsidRPr="00E67389">
        <w:t xml:space="preserve">The inclusion </w:t>
      </w:r>
      <w:r w:rsidR="00B92721" w:rsidRPr="00E67389">
        <w:t xml:space="preserve">of </w:t>
      </w:r>
      <w:r w:rsidR="00707053" w:rsidRPr="00E67389">
        <w:t>the</w:t>
      </w:r>
      <w:r w:rsidRPr="00E67389">
        <w:t xml:space="preserve"> pre-heating step </w:t>
      </w:r>
      <w:r w:rsidR="00707053" w:rsidRPr="00E67389">
        <w:t xml:space="preserve">turned to be </w:t>
      </w:r>
      <w:r w:rsidR="00B92721" w:rsidRPr="00E67389">
        <w:t xml:space="preserve">also </w:t>
      </w:r>
      <w:r w:rsidR="00707053" w:rsidRPr="00E67389">
        <w:t xml:space="preserve">of fundamental relevance for thin film optimization </w:t>
      </w:r>
      <w:r w:rsidRPr="00E67389">
        <w:t>(Supporting information Fig</w:t>
      </w:r>
      <w:r w:rsidR="00B92721" w:rsidRPr="00E67389">
        <w:t>ure</w:t>
      </w:r>
      <w:r w:rsidRPr="00E67389">
        <w:t xml:space="preserve"> S1).</w:t>
      </w:r>
      <w:r w:rsidR="00B92721" w:rsidRPr="00E67389">
        <w:t xml:space="preserve"> Figure 2 reports on the optical characterization of the Cs</w:t>
      </w:r>
      <w:r w:rsidR="00B92721" w:rsidRPr="00E67389">
        <w:rPr>
          <w:vertAlign w:val="subscript"/>
        </w:rPr>
        <w:t>2</w:t>
      </w:r>
      <w:r w:rsidR="00B92721" w:rsidRPr="00E67389">
        <w:t>AgBiBr</w:t>
      </w:r>
      <w:r w:rsidR="00B92721" w:rsidRPr="00E67389">
        <w:rPr>
          <w:vertAlign w:val="subscript"/>
        </w:rPr>
        <w:t>6</w:t>
      </w:r>
      <w:r w:rsidR="00B92721" w:rsidRPr="00E67389">
        <w:t xml:space="preserve"> thin film in terms of optical absorption and emission properties.</w:t>
      </w:r>
      <w:r w:rsidR="00F719A4" w:rsidRPr="00E67389">
        <w:t xml:space="preserve"> </w:t>
      </w:r>
      <w:r w:rsidR="00B92721" w:rsidRPr="00E67389">
        <w:t xml:space="preserve"> </w:t>
      </w:r>
      <w:r w:rsidR="00001FD0" w:rsidRPr="00E67389">
        <w:t xml:space="preserve">Absorption spectra is reported in Figure 2a). From the </w:t>
      </w:r>
      <w:proofErr w:type="spellStart"/>
      <w:r w:rsidR="00001FD0" w:rsidRPr="00E67389">
        <w:t>Tauc</w:t>
      </w:r>
      <w:proofErr w:type="spellEnd"/>
      <w:r w:rsidR="00001FD0" w:rsidRPr="00E67389">
        <w:t xml:space="preserve"> plot </w:t>
      </w:r>
      <w:bookmarkStart w:id="43" w:name="_CTVP0015686a2b59c834f77917ed4c931422ba0"/>
      <w:r w:rsidR="00001FD0" w:rsidRPr="00E67389">
        <w:t>a step profile is observed, with a first onset at around 2.4eV.</w:t>
      </w:r>
      <w:r w:rsidR="00001FD0" w:rsidRPr="00E67389">
        <w:rPr>
          <w:vertAlign w:val="superscript"/>
        </w:rPr>
        <w:t>23</w:t>
      </w:r>
      <w:r w:rsidR="00001FD0" w:rsidRPr="00E67389">
        <w:t xml:space="preserve"> In the inset, the </w:t>
      </w:r>
      <w:proofErr w:type="spellStart"/>
      <w:r w:rsidR="00001FD0" w:rsidRPr="00E67389">
        <w:t>Tauc</w:t>
      </w:r>
      <w:proofErr w:type="spellEnd"/>
      <w:r w:rsidR="00001FD0" w:rsidRPr="00E67389">
        <w:t xml:space="preserve"> plot considering a direct band gap transition is also shown, giving a value for band gap of 2.20 eV, similarly to what already observed for Cs</w:t>
      </w:r>
      <w:r w:rsidR="00001FD0" w:rsidRPr="00E67389">
        <w:rPr>
          <w:vertAlign w:val="subscript"/>
        </w:rPr>
        <w:t>2</w:t>
      </w:r>
      <w:r w:rsidR="00001FD0" w:rsidRPr="00E67389">
        <w:t>AgBiBr</w:t>
      </w:r>
      <w:r w:rsidR="00001FD0" w:rsidRPr="00E67389">
        <w:rPr>
          <w:vertAlign w:val="subscript"/>
        </w:rPr>
        <w:t>6</w:t>
      </w:r>
      <w:r w:rsidR="00001FD0" w:rsidRPr="00E67389">
        <w:t xml:space="preserve"> thin films.</w:t>
      </w:r>
      <w:bookmarkStart w:id="44" w:name="_CTVP001d64707f4e62446e6b5089447b30a9031"/>
      <w:bookmarkEnd w:id="43"/>
      <w:r w:rsidR="00001FD0" w:rsidRPr="00E67389">
        <w:rPr>
          <w:vertAlign w:val="superscript"/>
        </w:rPr>
        <w:t>23</w:t>
      </w:r>
      <w:bookmarkEnd w:id="44"/>
      <w:r w:rsidR="00F719A4" w:rsidRPr="00E67389">
        <w:t>The retrieved band gap value is consistent with what reported in literature</w:t>
      </w:r>
      <w:r w:rsidR="00005C99" w:rsidRPr="00E67389">
        <w:t>, within a variation range due to the</w:t>
      </w:r>
      <w:r w:rsidR="00F719A4" w:rsidRPr="00E67389">
        <w:t xml:space="preserve"> different deposition approach used.</w:t>
      </w:r>
      <w:r w:rsidR="00F719A4" w:rsidRPr="00E67389">
        <w:rPr>
          <w:vertAlign w:val="superscript"/>
        </w:rPr>
        <w:t>23</w:t>
      </w:r>
      <w:r w:rsidR="00005C99" w:rsidRPr="00E67389">
        <w:rPr>
          <w:vertAlign w:val="superscript"/>
        </w:rPr>
        <w:t xml:space="preserve"> </w:t>
      </w:r>
      <w:r w:rsidR="00F719A4" w:rsidRPr="00E67389">
        <w:t xml:space="preserve">It is fair mentioning that, according to the Shockley–Queisser limit, a theoretical maximum PCE of 16.4% can be targeted with a material having a </w:t>
      </w:r>
      <w:proofErr w:type="spellStart"/>
      <w:r w:rsidR="00F719A4" w:rsidRPr="00E67389">
        <w:t>Eg</w:t>
      </w:r>
      <w:proofErr w:type="spellEnd"/>
      <w:r w:rsidR="00F719A4" w:rsidRPr="00E67389">
        <w:t xml:space="preserve"> of 2.2 eV, thus showing huge potential for working double perovskite based solar cells.</w:t>
      </w:r>
      <w:r w:rsidR="00F719A4" w:rsidRPr="00E67389">
        <w:rPr>
          <w:vertAlign w:val="superscript"/>
        </w:rPr>
        <w:t>26</w:t>
      </w:r>
      <w:r w:rsidR="00F719A4" w:rsidRPr="00E67389">
        <w:t xml:space="preserve"> </w:t>
      </w:r>
      <w:r w:rsidRPr="00E67389">
        <w:t>The Cs</w:t>
      </w:r>
      <w:r w:rsidRPr="00E67389">
        <w:rPr>
          <w:vertAlign w:val="subscript"/>
        </w:rPr>
        <w:t>2</w:t>
      </w:r>
      <w:r w:rsidRPr="00E67389">
        <w:t>AgBiBr</w:t>
      </w:r>
      <w:r w:rsidRPr="00E67389">
        <w:rPr>
          <w:vertAlign w:val="subscript"/>
        </w:rPr>
        <w:t>6</w:t>
      </w:r>
      <w:r w:rsidRPr="00E67389">
        <w:t xml:space="preserve"> emission</w:t>
      </w:r>
      <w:r w:rsidR="00F719A4" w:rsidRPr="00E67389">
        <w:t xml:space="preserve"> results weak, as a consequence of the indirect band gap nature of the material. </w:t>
      </w:r>
      <w:r w:rsidR="006230D1" w:rsidRPr="00E67389">
        <w:t>PL spectrum is reported in Fig 2b), peaking at 2.1eV. </w:t>
      </w:r>
      <w:r w:rsidR="00005C99" w:rsidRPr="00E67389">
        <w:t xml:space="preserve">To </w:t>
      </w:r>
      <w:r w:rsidR="006230D1" w:rsidRPr="00E67389">
        <w:t xml:space="preserve">assess </w:t>
      </w:r>
      <w:r w:rsidR="00005C99" w:rsidRPr="00E67389">
        <w:t>the fate of photogenerated carriers measured the time-resolved PL decay</w:t>
      </w:r>
      <w:r w:rsidR="006230D1" w:rsidRPr="00E67389">
        <w:t>, shown in Figure 2c, monitored at the emission peak</w:t>
      </w:r>
      <w:r w:rsidR="00005C99" w:rsidRPr="00E67389">
        <w:t xml:space="preserve">. The PL intensity shows a fast initial drop </w:t>
      </w:r>
      <w:r w:rsidRPr="00E67389">
        <w:t xml:space="preserve">(fitted with </w:t>
      </w:r>
      <w:r w:rsidRPr="00E67389">
        <w:rPr>
          <w:rFonts w:cs="Times"/>
        </w:rPr>
        <w:t>τ</w:t>
      </w:r>
      <w:r w:rsidRPr="00E67389">
        <w:rPr>
          <w:vertAlign w:val="subscript"/>
        </w:rPr>
        <w:t>1</w:t>
      </w:r>
      <w:r w:rsidRPr="00E67389">
        <w:t xml:space="preserve"> = 5ns), </w:t>
      </w:r>
      <w:r w:rsidR="006230D1" w:rsidRPr="00E67389">
        <w:t xml:space="preserve">followed </w:t>
      </w:r>
      <w:r w:rsidRPr="00E67389">
        <w:t xml:space="preserve">by a slower </w:t>
      </w:r>
      <w:r w:rsidR="00F719A4" w:rsidRPr="00E67389">
        <w:t>one</w:t>
      </w:r>
      <w:r w:rsidRPr="00E67389">
        <w:t xml:space="preserve"> </w:t>
      </w:r>
      <w:r w:rsidR="00F719A4" w:rsidRPr="00E67389">
        <w:t>(</w:t>
      </w:r>
      <w:r w:rsidRPr="00E67389">
        <w:rPr>
          <w:rFonts w:cs="Times"/>
        </w:rPr>
        <w:t>τ</w:t>
      </w:r>
      <w:r w:rsidRPr="00E67389">
        <w:rPr>
          <w:vertAlign w:val="subscript"/>
        </w:rPr>
        <w:t>2</w:t>
      </w:r>
      <w:r w:rsidRPr="00E67389">
        <w:t xml:space="preserve"> = 282ns</w:t>
      </w:r>
      <w:r w:rsidR="00F719A4" w:rsidRPr="00E67389">
        <w:t>),</w:t>
      </w:r>
      <w:r w:rsidRPr="00E67389">
        <w:t xml:space="preserve"> similarly to what observed for double perovskite thin films.</w:t>
      </w:r>
      <w:bookmarkStart w:id="45" w:name="_CTVP0012c2d99546d5848a58700407689a7fd2e"/>
      <w:r w:rsidR="005854F0" w:rsidRPr="00E67389">
        <w:rPr>
          <w:vertAlign w:val="superscript"/>
        </w:rPr>
        <w:t>2</w:t>
      </w:r>
      <w:bookmarkEnd w:id="45"/>
      <w:r w:rsidR="006230D1" w:rsidRPr="00E67389">
        <w:rPr>
          <w:vertAlign w:val="superscript"/>
        </w:rPr>
        <w:t>3</w:t>
      </w:r>
      <w:r w:rsidR="00F719A4" w:rsidRPr="00E67389">
        <w:rPr>
          <w:vertAlign w:val="superscript"/>
        </w:rPr>
        <w:t xml:space="preserve"> </w:t>
      </w:r>
      <w:r w:rsidR="006230D1" w:rsidRPr="00E67389">
        <w:t>Notably, while the fast decay is associated to trap and/or surface-state emission, which, given the weak PL signal, in this case dominates. On the other side, the longer-lifetime processes may originate from fundamental charge recombination, in agreements with the long carrier lifetime extracted in Cs</w:t>
      </w:r>
      <w:r w:rsidR="006230D1" w:rsidRPr="00E67389">
        <w:rPr>
          <w:vertAlign w:val="subscript"/>
        </w:rPr>
        <w:t>2</w:t>
      </w:r>
      <w:r w:rsidR="006230D1" w:rsidRPr="00E67389">
        <w:t>AgBiBr</w:t>
      </w:r>
      <w:r w:rsidR="006230D1" w:rsidRPr="00E67389">
        <w:rPr>
          <w:vertAlign w:val="subscript"/>
        </w:rPr>
        <w:t>6</w:t>
      </w:r>
      <w:r w:rsidR="006230D1" w:rsidRPr="00E67389">
        <w:t xml:space="preserve"> single crystals, much longer, in this case with respect to standard methylammonium lead iodide based perovskites.</w:t>
      </w:r>
      <w:r w:rsidR="006230D1" w:rsidRPr="00E67389">
        <w:rPr>
          <w:vertAlign w:val="superscript"/>
        </w:rPr>
        <w:t>23</w:t>
      </w:r>
      <w:r w:rsidR="006230D1" w:rsidRPr="00E67389">
        <w:t xml:space="preserve"> </w:t>
      </w:r>
    </w:p>
    <w:p w14:paraId="3AABFE80" w14:textId="5CC876A2" w:rsidR="00DD6CB5" w:rsidRPr="00E67389" w:rsidRDefault="006230D1" w:rsidP="007E7EF0">
      <w:pPr>
        <w:pStyle w:val="TAMainText"/>
      </w:pPr>
      <w:r w:rsidRPr="00E67389">
        <w:rPr>
          <w:lang w:val="en-GB"/>
        </w:rPr>
        <w:t>We fabricated solar devices where the perovskite is sandwiched between the 2</w:t>
      </w:r>
      <w:proofErr w:type="gramStart"/>
      <w:r w:rsidRPr="00E67389">
        <w:rPr>
          <w:lang w:val="en-GB"/>
        </w:rPr>
        <w:t>,2</w:t>
      </w:r>
      <w:proofErr w:type="gramEnd"/>
      <w:r w:rsidRPr="00E67389">
        <w:rPr>
          <w:rFonts w:hint="eastAsia"/>
          <w:lang w:val="en-GB"/>
        </w:rPr>
        <w:t>′</w:t>
      </w:r>
      <w:r w:rsidRPr="00E67389">
        <w:rPr>
          <w:lang w:val="en-GB"/>
        </w:rPr>
        <w:t>,7,7</w:t>
      </w:r>
      <w:r w:rsidRPr="00E67389">
        <w:rPr>
          <w:rFonts w:hint="eastAsia"/>
          <w:lang w:val="en-GB"/>
        </w:rPr>
        <w:t>′</w:t>
      </w:r>
      <w:r w:rsidRPr="00E67389">
        <w:rPr>
          <w:lang w:val="en-GB"/>
        </w:rPr>
        <w:t>-</w:t>
      </w:r>
      <w:r w:rsidR="00E67389">
        <w:rPr>
          <w:lang w:val="en-GB"/>
        </w:rPr>
        <w:t xml:space="preserve"> </w:t>
      </w:r>
      <w:proofErr w:type="spellStart"/>
      <w:r w:rsidRPr="00E67389">
        <w:rPr>
          <w:lang w:val="en-GB"/>
        </w:rPr>
        <w:t>tetrakis</w:t>
      </w:r>
      <w:proofErr w:type="spellEnd"/>
      <w:r w:rsidRPr="00E67389">
        <w:rPr>
          <w:lang w:val="en-GB"/>
        </w:rPr>
        <w:t>(N,N-</w:t>
      </w:r>
      <w:proofErr w:type="spellStart"/>
      <w:r w:rsidRPr="00E67389">
        <w:rPr>
          <w:lang w:val="en-GB"/>
        </w:rPr>
        <w:t>dipmethoxyphenylamine</w:t>
      </w:r>
      <w:proofErr w:type="spellEnd"/>
      <w:r w:rsidRPr="00E67389">
        <w:rPr>
          <w:lang w:val="en-GB"/>
        </w:rPr>
        <w:t>)-9,9</w:t>
      </w:r>
      <w:r w:rsidRPr="00E67389">
        <w:rPr>
          <w:rFonts w:hint="eastAsia"/>
          <w:lang w:val="en-GB"/>
        </w:rPr>
        <w:t>′</w:t>
      </w:r>
      <w:r w:rsidRPr="00E67389">
        <w:rPr>
          <w:lang w:val="en-GB"/>
        </w:rPr>
        <w:t>-</w:t>
      </w:r>
      <w:proofErr w:type="spellStart"/>
      <w:r w:rsidRPr="00E67389">
        <w:rPr>
          <w:lang w:val="en-GB"/>
        </w:rPr>
        <w:t>spirobifluorene</w:t>
      </w:r>
      <w:proofErr w:type="spellEnd"/>
      <w:r w:rsidRPr="00E67389">
        <w:rPr>
          <w:lang w:val="en-GB"/>
        </w:rPr>
        <w:t xml:space="preserve"> (spiro-OMeTAD) hole-transporting </w:t>
      </w:r>
      <w:r w:rsidRPr="00E67389">
        <w:rPr>
          <w:lang w:val="en-GB"/>
        </w:rPr>
        <w:lastRenderedPageBreak/>
        <w:t>material and the mesoscopic TiO</w:t>
      </w:r>
      <w:r w:rsidRPr="00E67389">
        <w:rPr>
          <w:vertAlign w:val="subscript"/>
          <w:lang w:val="en-GB"/>
        </w:rPr>
        <w:t>2</w:t>
      </w:r>
      <w:r w:rsidRPr="00E67389">
        <w:rPr>
          <w:lang w:val="en-GB"/>
        </w:rPr>
        <w:t xml:space="preserve"> scaffold (m-TiO</w:t>
      </w:r>
      <w:r w:rsidRPr="00E67389">
        <w:rPr>
          <w:vertAlign w:val="subscript"/>
          <w:lang w:val="en-GB"/>
        </w:rPr>
        <w:t>2</w:t>
      </w:r>
      <w:r w:rsidRPr="00E67389">
        <w:rPr>
          <w:lang w:val="en-GB"/>
        </w:rPr>
        <w:t>) electron transporter in a standard mesoporous architecture. As known from literature</w:t>
      </w:r>
      <w:r w:rsidRPr="00E67389">
        <w:rPr>
          <w:vertAlign w:val="superscript"/>
          <w:lang w:val="en-GB"/>
        </w:rPr>
        <w:t xml:space="preserve">26 </w:t>
      </w:r>
      <w:r w:rsidRPr="00E67389">
        <w:rPr>
          <w:lang w:val="en-GB"/>
        </w:rPr>
        <w:t>and represented in Figure 3</w:t>
      </w:r>
      <w:r w:rsidR="00D453D3" w:rsidRPr="00E67389">
        <w:rPr>
          <w:lang w:val="en-GB"/>
        </w:rPr>
        <w:t>a</w:t>
      </w:r>
      <w:r w:rsidRPr="00E67389">
        <w:rPr>
          <w:lang w:val="en-GB"/>
        </w:rPr>
        <w:t xml:space="preserve">, </w:t>
      </w:r>
      <w:r w:rsidR="00D453D3" w:rsidRPr="00E67389">
        <w:rPr>
          <w:lang w:val="en-GB"/>
        </w:rPr>
        <w:t>the</w:t>
      </w:r>
      <w:r w:rsidRPr="00E67389">
        <w:rPr>
          <w:lang w:val="en-GB"/>
        </w:rPr>
        <w:t xml:space="preserve"> energy level diagram in shows that the</w:t>
      </w:r>
      <w:r w:rsidR="00D453D3" w:rsidRPr="00E67389">
        <w:rPr>
          <w:lang w:val="en-GB"/>
        </w:rPr>
        <w:t xml:space="preserve"> </w:t>
      </w:r>
      <w:r w:rsidRPr="00E67389">
        <w:rPr>
          <w:lang w:val="en-GB"/>
        </w:rPr>
        <w:t xml:space="preserve">conduction band (CB) of the </w:t>
      </w:r>
      <w:r w:rsidR="00D453D3" w:rsidRPr="00E67389">
        <w:t>Cs</w:t>
      </w:r>
      <w:r w:rsidR="00D453D3" w:rsidRPr="00E67389">
        <w:rPr>
          <w:vertAlign w:val="subscript"/>
        </w:rPr>
        <w:t>2</w:t>
      </w:r>
      <w:r w:rsidR="00D453D3" w:rsidRPr="00E67389">
        <w:t>AgBiBr</w:t>
      </w:r>
      <w:r w:rsidR="00D453D3" w:rsidRPr="00E67389">
        <w:rPr>
          <w:vertAlign w:val="subscript"/>
        </w:rPr>
        <w:t>6</w:t>
      </w:r>
      <w:r w:rsidRPr="00E67389">
        <w:rPr>
          <w:lang w:val="en-GB"/>
        </w:rPr>
        <w:t xml:space="preserve"> is well aligned with the</w:t>
      </w:r>
      <w:r w:rsidR="00D453D3" w:rsidRPr="00E67389">
        <w:rPr>
          <w:lang w:val="en-GB"/>
        </w:rPr>
        <w:t xml:space="preserve"> </w:t>
      </w:r>
      <w:r w:rsidRPr="00E67389">
        <w:rPr>
          <w:lang w:val="en-GB"/>
        </w:rPr>
        <w:t xml:space="preserve">CB of the electron transporting </w:t>
      </w:r>
      <w:r w:rsidR="00D453D3" w:rsidRPr="00E67389">
        <w:rPr>
          <w:lang w:val="en-GB"/>
        </w:rPr>
        <w:t>mesoporous TiO</w:t>
      </w:r>
      <w:r w:rsidR="00D453D3" w:rsidRPr="00E67389">
        <w:rPr>
          <w:vertAlign w:val="subscript"/>
          <w:lang w:val="en-GB"/>
        </w:rPr>
        <w:t>2</w:t>
      </w:r>
      <w:r w:rsidR="00D453D3" w:rsidRPr="00E67389">
        <w:rPr>
          <w:lang w:val="en-GB"/>
        </w:rPr>
        <w:t xml:space="preserve">. </w:t>
      </w:r>
      <w:r w:rsidR="007E7EF0" w:rsidRPr="00E67389">
        <w:t>Aiming to improve the device performances</w:t>
      </w:r>
      <w:r w:rsidR="007555EB" w:rsidRPr="00E67389">
        <w:t xml:space="preserve"> </w:t>
      </w:r>
      <w:r w:rsidR="00D453D3" w:rsidRPr="00E67389">
        <w:rPr>
          <w:lang w:val="en-GB"/>
        </w:rPr>
        <w:t xml:space="preserve">we explored a series of different </w:t>
      </w:r>
      <w:r w:rsidR="00DD6CB5" w:rsidRPr="00E67389">
        <w:t>molecular and polymeric HTM having slightly different HOMO-LUMO values, as an energy diagram shown in Figure 3</w:t>
      </w:r>
      <w:r w:rsidR="00D453D3" w:rsidRPr="00E67389">
        <w:t>a</w:t>
      </w:r>
      <w:r w:rsidR="00DD6CB5" w:rsidRPr="00E67389">
        <w:t xml:space="preserve">. </w:t>
      </w:r>
      <w:r w:rsidR="00D453D3" w:rsidRPr="00E67389">
        <w:t xml:space="preserve">In addition to spiro-OMeTAD, </w:t>
      </w:r>
      <w:r w:rsidR="007F3D62" w:rsidRPr="00E67389">
        <w:t xml:space="preserve">typically used for lead perovskite solar cells, </w:t>
      </w:r>
      <w:r w:rsidR="00D453D3" w:rsidRPr="00E67389">
        <w:t xml:space="preserve">we </w:t>
      </w:r>
      <w:r w:rsidR="007E7EF0" w:rsidRPr="00E67389">
        <w:t>consider</w:t>
      </w:r>
      <w:r w:rsidR="007F3D62" w:rsidRPr="00E67389">
        <w:t>ed</w:t>
      </w:r>
      <w:r w:rsidR="00D453D3" w:rsidRPr="00E67389">
        <w:t xml:space="preserve"> the</w:t>
      </w:r>
      <w:r w:rsidR="00DD6CB5" w:rsidRPr="00E67389">
        <w:t xml:space="preserve"> PTAA (Poly[</w:t>
      </w:r>
      <w:proofErr w:type="spellStart"/>
      <w:r w:rsidR="00DD6CB5" w:rsidRPr="00E67389">
        <w:t>bis</w:t>
      </w:r>
      <w:proofErr w:type="spellEnd"/>
      <w:r w:rsidR="00DD6CB5" w:rsidRPr="00E67389">
        <w:t xml:space="preserve">(4-phenyl)(2,4,6-trimethylphenyl)amine]) and </w:t>
      </w:r>
      <w:r w:rsidR="00D453D3" w:rsidRPr="00E67389">
        <w:t xml:space="preserve">the </w:t>
      </w:r>
      <w:r w:rsidR="00DD6CB5" w:rsidRPr="00E67389">
        <w:t>PCPDTBT (Poly[2,1,3-benzothiadiazole-4,7-diyl[4,4-bis(2-ethylhexyl)-4H-cyclopenta[2,1-b</w:t>
      </w:r>
      <w:r w:rsidR="00D453D3" w:rsidRPr="00E67389">
        <w:t xml:space="preserve">:3,4-b']dithiophene-2,6-diyl]]), </w:t>
      </w:r>
      <w:r w:rsidR="00DD6CB5" w:rsidRPr="00E67389">
        <w:t xml:space="preserve">used in PSCs literature as </w:t>
      </w:r>
      <w:r w:rsidR="00D453D3" w:rsidRPr="00E67389">
        <w:t xml:space="preserve">polymeric </w:t>
      </w:r>
      <w:r w:rsidR="00DD6CB5" w:rsidRPr="00E67389">
        <w:t>HTMs</w:t>
      </w:r>
      <w:r w:rsidR="00D453D3" w:rsidRPr="00E67389">
        <w:t>.</w:t>
      </w:r>
      <w:r w:rsidR="00B05111" w:rsidRPr="00E67389">
        <w:rPr>
          <w:vertAlign w:val="superscript"/>
        </w:rPr>
        <w:t>32</w:t>
      </w:r>
      <w:r w:rsidR="007857D2" w:rsidRPr="00E67389">
        <w:rPr>
          <w:vertAlign w:val="superscript"/>
        </w:rPr>
        <w:t>,</w:t>
      </w:r>
      <w:r w:rsidR="00B05111" w:rsidRPr="00E67389">
        <w:rPr>
          <w:vertAlign w:val="superscript"/>
        </w:rPr>
        <w:t>33</w:t>
      </w:r>
      <w:r w:rsidR="00B05111" w:rsidRPr="00E67389">
        <w:t xml:space="preserve"> </w:t>
      </w:r>
    </w:p>
    <w:p w14:paraId="7605A492" w14:textId="1D536737" w:rsidR="00B87BD7" w:rsidRPr="00E67389" w:rsidRDefault="007F3D62" w:rsidP="00B87BD7">
      <w:pPr>
        <w:pStyle w:val="VAFigureCaption"/>
      </w:pPr>
      <w:r w:rsidRPr="00E67389">
        <w:t>The current−voltage (J−V) characteristics of the solar cells under simulated air mass 1.5 global standard sunlight (AM1.5G) are reported in Figure 3b and the device parameters summarized in Table 1. The</w:t>
      </w:r>
      <w:r w:rsidR="0035167F" w:rsidRPr="00E67389">
        <w:t xml:space="preserve"> best solar cell performances resulted from using PTAA as HTM. Short circuit current (J</w:t>
      </w:r>
      <w:r w:rsidR="0035167F" w:rsidRPr="00E67389">
        <w:rPr>
          <w:vertAlign w:val="subscript"/>
        </w:rPr>
        <w:t>SC</w:t>
      </w:r>
      <w:r w:rsidR="0035167F" w:rsidRPr="00E67389">
        <w:t xml:space="preserve">) </w:t>
      </w:r>
      <w:r w:rsidR="00D453D3" w:rsidRPr="00E67389">
        <w:t xml:space="preserve">of </w:t>
      </w:r>
      <w:r w:rsidR="00C654CF" w:rsidRPr="00E67389">
        <w:t>1.</w:t>
      </w:r>
      <w:r w:rsidR="0050791E" w:rsidRPr="00E67389">
        <w:t xml:space="preserve">84 </w:t>
      </w:r>
      <w:r w:rsidR="00D453D3" w:rsidRPr="00E67389">
        <w:t>mA/cm</w:t>
      </w:r>
      <w:r w:rsidR="00D453D3" w:rsidRPr="00E67389">
        <w:rPr>
          <w:vertAlign w:val="superscript"/>
        </w:rPr>
        <w:t xml:space="preserve">2 </w:t>
      </w:r>
      <w:r w:rsidR="003C607B" w:rsidRPr="00E67389">
        <w:t>and</w:t>
      </w:r>
      <w:r w:rsidR="0035167F" w:rsidRPr="00E67389">
        <w:t xml:space="preserve"> open circuit voltage (V</w:t>
      </w:r>
      <w:r w:rsidR="0035167F" w:rsidRPr="00E67389">
        <w:rPr>
          <w:vertAlign w:val="subscript"/>
        </w:rPr>
        <w:t>OC</w:t>
      </w:r>
      <w:r w:rsidR="0035167F" w:rsidRPr="00E67389">
        <w:t xml:space="preserve">) </w:t>
      </w:r>
      <w:r w:rsidR="00D453D3" w:rsidRPr="00E67389">
        <w:t>of</w:t>
      </w:r>
      <w:r w:rsidR="0035167F" w:rsidRPr="00E67389">
        <w:t xml:space="preserve"> </w:t>
      </w:r>
      <w:r w:rsidR="0050791E" w:rsidRPr="00E67389">
        <w:t>1.02</w:t>
      </w:r>
      <w:r w:rsidR="0035167F" w:rsidRPr="00E67389">
        <w:t xml:space="preserve"> V</w:t>
      </w:r>
      <w:r w:rsidR="003C607B" w:rsidRPr="00E67389">
        <w:t xml:space="preserve"> are obtained, see Table 1</w:t>
      </w:r>
      <w:r w:rsidR="0035167F" w:rsidRPr="00E67389">
        <w:t xml:space="preserve">. </w:t>
      </w:r>
      <w:r w:rsidR="00B87BD7" w:rsidRPr="00E67389">
        <w:t>The s</w:t>
      </w:r>
      <w:r w:rsidRPr="00E67389">
        <w:t>piro-OMeTAD based solar cells shows reasonable J</w:t>
      </w:r>
      <w:r w:rsidRPr="00E67389">
        <w:rPr>
          <w:vertAlign w:val="subscript"/>
        </w:rPr>
        <w:t>SC</w:t>
      </w:r>
      <w:r w:rsidRPr="00E67389">
        <w:t>, and V</w:t>
      </w:r>
      <w:r w:rsidRPr="00E67389">
        <w:rPr>
          <w:vertAlign w:val="subscript"/>
        </w:rPr>
        <w:t>OC</w:t>
      </w:r>
      <w:r w:rsidRPr="00E67389">
        <w:t xml:space="preserve"> of around 0.64V (0.8V in the best case, see</w:t>
      </w:r>
      <w:r w:rsidR="00C110A6" w:rsidRPr="00E67389">
        <w:t xml:space="preserve"> device data and statistics in</w:t>
      </w:r>
      <w:r w:rsidRPr="00E67389">
        <w:t xml:space="preserve"> Tables S1, S2)</w:t>
      </w:r>
      <w:r w:rsidR="00C110A6" w:rsidRPr="00E67389">
        <w:t>.</w:t>
      </w:r>
      <w:r w:rsidRPr="00E67389">
        <w:t xml:space="preserve"> </w:t>
      </w:r>
      <w:r w:rsidR="00B87BD7" w:rsidRPr="00E67389">
        <w:t>It is interesting to notice the high V</w:t>
      </w:r>
      <w:r w:rsidR="00B87BD7" w:rsidRPr="00E67389">
        <w:rPr>
          <w:vertAlign w:val="subscript"/>
        </w:rPr>
        <w:t>OC</w:t>
      </w:r>
      <w:r w:rsidR="00B87BD7" w:rsidRPr="00E67389">
        <w:t xml:space="preserve"> value obtained despite the similarities in the HOMO level between spiro-OMeTAD, PCPDTBT and PTAA, actually a little higher for the latest.</w:t>
      </w:r>
      <w:r w:rsidR="00B87BD7" w:rsidRPr="00E67389">
        <w:rPr>
          <w:vertAlign w:val="superscript"/>
        </w:rPr>
        <w:t>3</w:t>
      </w:r>
      <w:r w:rsidR="00B05111" w:rsidRPr="00E67389">
        <w:rPr>
          <w:vertAlign w:val="superscript"/>
        </w:rPr>
        <w:t>4</w:t>
      </w:r>
      <w:r w:rsidR="00B87BD7" w:rsidRPr="00E67389">
        <w:t xml:space="preserve"> </w:t>
      </w:r>
      <w:r w:rsidR="009D31BB" w:rsidRPr="00E67389">
        <w:t>It is fair to mention that despite the interface energy level alignment represents a useful rule of thumbs for screening the best HTM and evaluat</w:t>
      </w:r>
      <w:r w:rsidR="00994A4E" w:rsidRPr="00E67389">
        <w:t>ing</w:t>
      </w:r>
      <w:r w:rsidR="009D31BB" w:rsidRPr="00E67389">
        <w:t xml:space="preserve"> the device Voc, a direct link between HTM energy levels and device </w:t>
      </w:r>
      <w:r w:rsidRPr="00E67389">
        <w:t>V</w:t>
      </w:r>
      <w:r w:rsidRPr="00E67389">
        <w:rPr>
          <w:vertAlign w:val="subscript"/>
        </w:rPr>
        <w:t>OC</w:t>
      </w:r>
      <w:r w:rsidRPr="00E67389">
        <w:t xml:space="preserve"> can</w:t>
      </w:r>
      <w:r w:rsidR="009D31BB" w:rsidRPr="00E67389">
        <w:t>not be</w:t>
      </w:r>
      <w:r w:rsidR="00994A4E" w:rsidRPr="00E67389">
        <w:t xml:space="preserve"> univocally</w:t>
      </w:r>
      <w:r w:rsidR="009D31BB" w:rsidRPr="00E67389">
        <w:t xml:space="preserve"> derived. </w:t>
      </w:r>
      <w:r w:rsidRPr="00E67389">
        <w:t xml:space="preserve"> </w:t>
      </w:r>
      <w:r w:rsidR="009D31BB" w:rsidRPr="00E67389">
        <w:t xml:space="preserve">This is because device Voc can be </w:t>
      </w:r>
      <w:r w:rsidRPr="00E67389">
        <w:t>affected by</w:t>
      </w:r>
      <w:r w:rsidR="009D31BB" w:rsidRPr="00E67389">
        <w:t xml:space="preserve"> multiple parameters which simultaneously come into play. I</w:t>
      </w:r>
      <w:r w:rsidRPr="00E67389">
        <w:t>nterfacial energy level mismatch</w:t>
      </w:r>
      <w:r w:rsidR="009D31BB" w:rsidRPr="00E67389">
        <w:t>,</w:t>
      </w:r>
      <w:r w:rsidRPr="00E67389">
        <w:t xml:space="preserve"> any possible internal electric field established by the difference in the work functions of the interfacial layers</w:t>
      </w:r>
      <w:r w:rsidR="009D31BB" w:rsidRPr="00E67389">
        <w:t xml:space="preserve">, interface charge accumulation, </w:t>
      </w:r>
      <w:r w:rsidR="009D31BB" w:rsidRPr="00E67389">
        <w:lastRenderedPageBreak/>
        <w:t>bulk charge recombination can all affect</w:t>
      </w:r>
      <w:r w:rsidR="00994A4E" w:rsidRPr="00E67389">
        <w:t>, p</w:t>
      </w:r>
      <w:r w:rsidRPr="00E67389">
        <w:t xml:space="preserve">arameters which are highly sensitive to the perovskite crystal quality and film morphology. </w:t>
      </w:r>
      <w:r w:rsidRPr="00E67389">
        <w:rPr>
          <w:vertAlign w:val="superscript"/>
        </w:rPr>
        <w:t>3</w:t>
      </w:r>
      <w:r w:rsidR="00B05111" w:rsidRPr="00E67389">
        <w:rPr>
          <w:vertAlign w:val="superscript"/>
        </w:rPr>
        <w:t>5</w:t>
      </w:r>
      <w:r w:rsidRPr="00E67389">
        <w:rPr>
          <w:vertAlign w:val="superscript"/>
        </w:rPr>
        <w:t>, 3</w:t>
      </w:r>
      <w:r w:rsidR="00B05111" w:rsidRPr="00E67389">
        <w:rPr>
          <w:vertAlign w:val="superscript"/>
        </w:rPr>
        <w:t>6</w:t>
      </w:r>
      <w:r w:rsidRPr="00E67389">
        <w:t xml:space="preserve"> </w:t>
      </w:r>
      <w:proofErr w:type="gramStart"/>
      <w:r w:rsidR="004A1A1E" w:rsidRPr="00E67389">
        <w:t>W</w:t>
      </w:r>
      <w:r w:rsidR="00B87BD7" w:rsidRPr="00E67389">
        <w:t>e</w:t>
      </w:r>
      <w:proofErr w:type="gramEnd"/>
      <w:r w:rsidR="00B87BD7" w:rsidRPr="00E67389">
        <w:t xml:space="preserve"> do not </w:t>
      </w:r>
      <w:r w:rsidR="004A1A1E" w:rsidRPr="00E67389">
        <w:t xml:space="preserve">aim to </w:t>
      </w:r>
      <w:r w:rsidR="00B87BD7" w:rsidRPr="00E67389">
        <w:t>address all the possible parameters and processes affecting the V</w:t>
      </w:r>
      <w:r w:rsidR="00245F82" w:rsidRPr="00E67389">
        <w:rPr>
          <w:vertAlign w:val="subscript"/>
        </w:rPr>
        <w:t>OC</w:t>
      </w:r>
      <w:r w:rsidR="00B87BD7" w:rsidRPr="00E67389">
        <w:t xml:space="preserve">, which would extend beyond the scope of our work. However, </w:t>
      </w:r>
      <w:r w:rsidR="009D31BB" w:rsidRPr="00E67389">
        <w:t xml:space="preserve">we could notice that the </w:t>
      </w:r>
      <w:r w:rsidR="004A1A1E" w:rsidRPr="00E67389">
        <w:t>optimization process of perovskite films</w:t>
      </w:r>
      <w:r w:rsidR="009D31BB" w:rsidRPr="00E67389">
        <w:t xml:space="preserve"> itself, modifying the perovskite crystal quality, grain boundaries and film homogeneity, strongly influences the</w:t>
      </w:r>
      <w:r w:rsidR="004A1A1E" w:rsidRPr="00E67389">
        <w:t xml:space="preserve"> V</w:t>
      </w:r>
      <w:r w:rsidR="004A1A1E" w:rsidRPr="00E67389">
        <w:rPr>
          <w:vertAlign w:val="subscript"/>
        </w:rPr>
        <w:t>OC</w:t>
      </w:r>
      <w:r w:rsidR="004A1A1E" w:rsidRPr="00E67389">
        <w:t xml:space="preserve"> </w:t>
      </w:r>
      <w:r w:rsidR="009D31BB" w:rsidRPr="00E67389">
        <w:t xml:space="preserve">(see Figure S1 and S2). </w:t>
      </w:r>
      <w:r w:rsidR="004A1A1E" w:rsidRPr="00E67389">
        <w:t>For instance, as shown in Figure S5, when we prepared a device using the perovskite film</w:t>
      </w:r>
      <w:r w:rsidR="009D31BB" w:rsidRPr="00E67389">
        <w:t xml:space="preserve"> without the</w:t>
      </w:r>
      <w:r w:rsidR="004A1A1E" w:rsidRPr="00E67389">
        <w:t xml:space="preserve"> anti-solvent dropping step</w:t>
      </w:r>
      <w:r w:rsidR="009D31BB" w:rsidRPr="00E67389">
        <w:t xml:space="preserve"> but keeping</w:t>
      </w:r>
      <w:r w:rsidR="004A1A1E" w:rsidRPr="00E67389">
        <w:t xml:space="preserve"> PTAA as HTM, we see a remarkable drop in the device V</w:t>
      </w:r>
      <w:r w:rsidR="004A1A1E" w:rsidRPr="00E67389">
        <w:rPr>
          <w:vertAlign w:val="subscript"/>
        </w:rPr>
        <w:t>OC</w:t>
      </w:r>
      <w:r w:rsidR="004A1A1E" w:rsidRPr="00E67389">
        <w:t>, despite the same interfacial energy level alignment</w:t>
      </w:r>
      <w:r w:rsidR="009D31BB" w:rsidRPr="00E67389">
        <w:t xml:space="preserve"> and device architecture</w:t>
      </w:r>
      <w:r w:rsidR="004A1A1E" w:rsidRPr="00E67389">
        <w:t>.</w:t>
      </w:r>
    </w:p>
    <w:p w14:paraId="4E35AACC" w14:textId="2DEDDCB5" w:rsidR="0035167F" w:rsidRPr="00E67389" w:rsidRDefault="00AE19D6" w:rsidP="007B166F">
      <w:pPr>
        <w:pStyle w:val="VAFigureCaption"/>
      </w:pPr>
      <w:r w:rsidRPr="00E67389">
        <w:t xml:space="preserve">The incident photon to current conversion efficiency (IPCE) spectrum (Supporting information Figure S4) shows a band edge at </w:t>
      </w:r>
      <w:r w:rsidRPr="00E67389">
        <w:rPr>
          <w:b/>
          <w:bCs/>
        </w:rPr>
        <w:t>~</w:t>
      </w:r>
      <w:r w:rsidRPr="00E67389">
        <w:t xml:space="preserve"> 525 nm which is in </w:t>
      </w:r>
      <w:r w:rsidR="00992263" w:rsidRPr="00E67389">
        <w:t xml:space="preserve">agreement with absorption edge in </w:t>
      </w:r>
      <w:r w:rsidRPr="00E67389">
        <w:t>Fig</w:t>
      </w:r>
      <w:r w:rsidR="00992263" w:rsidRPr="00E67389">
        <w:t>ure</w:t>
      </w:r>
      <w:r w:rsidRPr="00E67389">
        <w:t xml:space="preserve"> 2a</w:t>
      </w:r>
      <w:r w:rsidR="00992263" w:rsidRPr="00E67389">
        <w:t>.</w:t>
      </w:r>
      <w:r w:rsidRPr="00E67389">
        <w:t xml:space="preserve"> </w:t>
      </w:r>
      <w:r w:rsidR="00555089" w:rsidRPr="00E67389">
        <w:t xml:space="preserve">On the other side, PCPDTBT based solar cells show reduced voltage as well as reduced photocurrent. </w:t>
      </w:r>
      <w:r w:rsidR="00001FD0" w:rsidRPr="00E67389">
        <w:t xml:space="preserve">This can come from the lower band gap of PCPDTBT, and lower LUMO level, which can decrease the charge transfer selectivity. </w:t>
      </w:r>
      <w:r w:rsidR="00555089" w:rsidRPr="00E67389">
        <w:t>Overall, t</w:t>
      </w:r>
      <w:r w:rsidR="00D453D3" w:rsidRPr="00E67389">
        <w:t>his suggests that not only the interface energetics, but also the</w:t>
      </w:r>
      <w:r w:rsidR="003C607B" w:rsidRPr="00E67389">
        <w:t xml:space="preserve"> </w:t>
      </w:r>
      <w:r w:rsidR="00D453D3" w:rsidRPr="00E67389">
        <w:t>interface</w:t>
      </w:r>
      <w:r w:rsidR="003C607B" w:rsidRPr="00E67389">
        <w:t xml:space="preserve"> quality and photoinduced</w:t>
      </w:r>
      <w:r w:rsidR="00D453D3" w:rsidRPr="00E67389">
        <w:t xml:space="preserve"> processes, such as charge recombination, are utmost to optimize the device performances.</w:t>
      </w:r>
      <w:r w:rsidR="00555089" w:rsidRPr="00E67389">
        <w:t xml:space="preserve"> Device results are confirmed on a statistics of around 40 devices, as shown in the Supporting Information, Figure S</w:t>
      </w:r>
      <w:r w:rsidR="0056607F" w:rsidRPr="00E67389">
        <w:t>3</w:t>
      </w:r>
      <w:r w:rsidR="00555089" w:rsidRPr="00E67389">
        <w:t>. An important characteristic that must be evaluated when measuring perovskite solar cells is the shape of the J-V curve measured at different scanning voltage direction. Indeed, for lead based perovskite, as well as for previously reported Cs</w:t>
      </w:r>
      <w:r w:rsidR="00555089" w:rsidRPr="00E67389">
        <w:rPr>
          <w:vertAlign w:val="subscript"/>
        </w:rPr>
        <w:t>2</w:t>
      </w:r>
      <w:r w:rsidR="00555089" w:rsidRPr="00E67389">
        <w:t>AgBiBr</w:t>
      </w:r>
      <w:r w:rsidR="00555089" w:rsidRPr="00E67389">
        <w:rPr>
          <w:vertAlign w:val="subscript"/>
        </w:rPr>
        <w:t xml:space="preserve">6 </w:t>
      </w:r>
      <w:r w:rsidR="00555089" w:rsidRPr="00E67389">
        <w:t>based solar cells</w:t>
      </w:r>
      <w:r w:rsidR="00555089" w:rsidRPr="00E67389">
        <w:rPr>
          <w:vertAlign w:val="superscript"/>
        </w:rPr>
        <w:t xml:space="preserve">26 </w:t>
      </w:r>
      <w:r w:rsidR="00555089" w:rsidRPr="00E67389">
        <w:t xml:space="preserve">a significant difference has been observed, indicative of a hysteresis behavior. Despite the exact reasons behind that is still subject of ongoing debate, it is general consensus that </w:t>
      </w:r>
      <w:r w:rsidR="00AB567B" w:rsidRPr="00E67389">
        <w:t>e</w:t>
      </w:r>
      <w:r w:rsidR="00555089" w:rsidRPr="00E67389">
        <w:t>ffects such as light induced ion movement, “photo-instability”, or structural deformations can overall contribute to the anomalous hysteresis behavior.</w:t>
      </w:r>
      <w:bookmarkStart w:id="46" w:name="_CTVP001144851759d2e451888106a26aa34a57d"/>
      <w:r w:rsidR="00555089" w:rsidRPr="00E67389">
        <w:rPr>
          <w:vertAlign w:val="superscript"/>
        </w:rPr>
        <w:t>3</w:t>
      </w:r>
      <w:r w:rsidR="00CD06C7" w:rsidRPr="00E67389">
        <w:rPr>
          <w:vertAlign w:val="superscript"/>
        </w:rPr>
        <w:t>7</w:t>
      </w:r>
      <w:bookmarkEnd w:id="46"/>
      <w:r w:rsidR="00555089" w:rsidRPr="00E67389">
        <w:rPr>
          <w:vertAlign w:val="superscript"/>
        </w:rPr>
        <w:t>,</w:t>
      </w:r>
      <w:bookmarkStart w:id="47" w:name="_CTVP001174f00f7dbcb482898a1194f0b47fc3a"/>
      <w:r w:rsidR="00555089" w:rsidRPr="00E67389">
        <w:rPr>
          <w:vertAlign w:val="superscript"/>
        </w:rPr>
        <w:t>3</w:t>
      </w:r>
      <w:r w:rsidR="00CD06C7" w:rsidRPr="00E67389">
        <w:rPr>
          <w:vertAlign w:val="superscript"/>
        </w:rPr>
        <w:t>8</w:t>
      </w:r>
      <w:bookmarkEnd w:id="47"/>
      <w:r w:rsidR="00555089" w:rsidRPr="00E67389">
        <w:rPr>
          <w:vertAlign w:val="superscript"/>
        </w:rPr>
        <w:t>,</w:t>
      </w:r>
      <w:bookmarkStart w:id="48" w:name="_CTVP001b162a55fcf91418fa6f012f678a672cb"/>
      <w:r w:rsidR="00555089" w:rsidRPr="00E67389">
        <w:rPr>
          <w:vertAlign w:val="superscript"/>
        </w:rPr>
        <w:t>3</w:t>
      </w:r>
      <w:r w:rsidR="00CD06C7" w:rsidRPr="00E67389">
        <w:rPr>
          <w:vertAlign w:val="superscript"/>
        </w:rPr>
        <w:t>9</w:t>
      </w:r>
      <w:bookmarkEnd w:id="48"/>
      <w:r w:rsidR="00555089" w:rsidRPr="00E67389">
        <w:rPr>
          <w:vertAlign w:val="superscript"/>
        </w:rPr>
        <w:t>,</w:t>
      </w:r>
      <w:r w:rsidR="00CD06C7" w:rsidRPr="00E67389">
        <w:rPr>
          <w:vertAlign w:val="superscript"/>
        </w:rPr>
        <w:t xml:space="preserve">40 </w:t>
      </w:r>
      <w:r w:rsidR="00555089" w:rsidRPr="00E67389">
        <w:t>Even for Cs</w:t>
      </w:r>
      <w:r w:rsidR="00555089" w:rsidRPr="00E67389">
        <w:rPr>
          <w:vertAlign w:val="subscript"/>
        </w:rPr>
        <w:t>2</w:t>
      </w:r>
      <w:r w:rsidR="00555089" w:rsidRPr="00E67389">
        <w:t>AgBiBr</w:t>
      </w:r>
      <w:r w:rsidR="00555089" w:rsidRPr="00E67389">
        <w:rPr>
          <w:vertAlign w:val="subscript"/>
        </w:rPr>
        <w:t xml:space="preserve">6, </w:t>
      </w:r>
      <w:r w:rsidR="00555089" w:rsidRPr="00E67389">
        <w:t xml:space="preserve">this has been previously assigned to ion and defect </w:t>
      </w:r>
      <w:r w:rsidR="00555089" w:rsidRPr="00E67389">
        <w:lastRenderedPageBreak/>
        <w:t>movement in the device, despite the totally different material structure and composition.</w:t>
      </w:r>
      <w:r w:rsidR="00555089" w:rsidRPr="00E67389">
        <w:rPr>
          <w:vertAlign w:val="superscript"/>
        </w:rPr>
        <w:t xml:space="preserve">26 </w:t>
      </w:r>
      <w:r w:rsidR="0035167F" w:rsidRPr="00E67389">
        <w:t>Figure 4 shows the</w:t>
      </w:r>
      <w:r w:rsidR="00555089" w:rsidRPr="00E67389">
        <w:t xml:space="preserve"> J-</w:t>
      </w:r>
      <w:r w:rsidR="0035167F" w:rsidRPr="00E67389">
        <w:t>V hysteresis</w:t>
      </w:r>
      <w:r w:rsidR="00555089" w:rsidRPr="00E67389">
        <w:t xml:space="preserve"> for our devices using PTAA as HTM. Notably, our device shows a hysteresis free behavior, reporting nearly identical values for the device parameters extracted in back and forward configurations. This contrasts to what reported in literature so far by </w:t>
      </w:r>
      <w:proofErr w:type="spellStart"/>
      <w:r w:rsidR="0035167F" w:rsidRPr="00E67389">
        <w:t>Greul</w:t>
      </w:r>
      <w:proofErr w:type="spellEnd"/>
      <w:r w:rsidR="0035167F" w:rsidRPr="00E67389">
        <w:t xml:space="preserve"> et al</w:t>
      </w:r>
      <w:r w:rsidR="0035167F" w:rsidRPr="00E67389">
        <w:rPr>
          <w:i/>
        </w:rPr>
        <w:t>.</w:t>
      </w:r>
      <w:r w:rsidR="0035167F" w:rsidRPr="00E67389">
        <w:t xml:space="preserve"> </w:t>
      </w:r>
      <w:r w:rsidR="00555089" w:rsidRPr="00E67389">
        <w:t xml:space="preserve">reporting a </w:t>
      </w:r>
      <w:r w:rsidR="0035167F" w:rsidRPr="00E67389">
        <w:t xml:space="preserve">tremendous hysteresis </w:t>
      </w:r>
      <w:r w:rsidR="00555089" w:rsidRPr="00E67389">
        <w:t xml:space="preserve">due to </w:t>
      </w:r>
      <w:r w:rsidR="0035167F" w:rsidRPr="00E67389">
        <w:t>migration of the halide anions and trapping/de-trapping of charge carriers</w:t>
      </w:r>
      <w:r w:rsidR="00555089" w:rsidRPr="00E67389">
        <w:t>.</w:t>
      </w:r>
      <w:bookmarkStart w:id="49" w:name="_CTVP0017d7d7e5cdb96481baa5771e03eaf6a53"/>
      <w:r w:rsidR="00555089" w:rsidRPr="00E67389">
        <w:rPr>
          <w:vertAlign w:val="superscript"/>
        </w:rPr>
        <w:t>26</w:t>
      </w:r>
      <w:bookmarkEnd w:id="49"/>
      <w:r w:rsidR="00555089" w:rsidRPr="00E67389">
        <w:rPr>
          <w:vertAlign w:val="superscript"/>
        </w:rPr>
        <w:t xml:space="preserve"> </w:t>
      </w:r>
      <w:r w:rsidR="00555089" w:rsidRPr="00E67389">
        <w:t>We observe a different behavior: i</w:t>
      </w:r>
      <w:r w:rsidR="0035167F" w:rsidRPr="00E67389">
        <w:t>n our case, as shown in Figure 4, no difference in carrier collection during the forward and reverse scan is observed, leading, for the first time, to the observation of a hysteresis free device behavior in lead-free double perovskite solar cells. We ascribe this to an ideal, and compact film structure and morphology</w:t>
      </w:r>
      <w:r w:rsidR="007568AF" w:rsidRPr="00E67389">
        <w:t xml:space="preserve"> we obtained</w:t>
      </w:r>
      <w:r w:rsidR="0035167F" w:rsidRPr="00E67389">
        <w:t xml:space="preserve">, which </w:t>
      </w:r>
      <w:r w:rsidR="007568AF" w:rsidRPr="00E67389">
        <w:t xml:space="preserve">can reduce the material </w:t>
      </w:r>
      <w:r w:rsidR="00555089" w:rsidRPr="00E67389">
        <w:t xml:space="preserve">structural stability. </w:t>
      </w:r>
      <w:r w:rsidR="007568AF" w:rsidRPr="00E67389">
        <w:t>F</w:t>
      </w:r>
      <w:r w:rsidR="0035167F" w:rsidRPr="00E67389">
        <w:t xml:space="preserve">urther work is ongoing to clarify this point to gain a </w:t>
      </w:r>
      <w:r w:rsidR="0035167F" w:rsidRPr="00E67389">
        <w:rPr>
          <w:lang w:val="en-GB"/>
        </w:rPr>
        <w:t>deeper insights on the ion movement and interface charge accumulation dynamics.</w:t>
      </w:r>
    </w:p>
    <w:p w14:paraId="7A76AC53" w14:textId="556D6843" w:rsidR="007568AF" w:rsidRPr="00E67389" w:rsidRDefault="0035167F" w:rsidP="007B166F">
      <w:pPr>
        <w:pStyle w:val="VAFigureCaption"/>
        <w:spacing w:after="240"/>
        <w:rPr>
          <w:lang w:val="en-GB"/>
        </w:rPr>
      </w:pPr>
      <w:r w:rsidRPr="00E67389">
        <w:rPr>
          <w:lang w:val="en-GB"/>
        </w:rPr>
        <w:t>In conclusion, we report for the first time</w:t>
      </w:r>
      <w:r w:rsidR="00001FD0" w:rsidRPr="00E67389">
        <w:rPr>
          <w:lang w:val="en-GB"/>
        </w:rPr>
        <w:t xml:space="preserve"> the</w:t>
      </w:r>
      <w:r w:rsidRPr="00E67389">
        <w:rPr>
          <w:lang w:val="en-GB"/>
        </w:rPr>
        <w:t xml:space="preserve"> investigation on interface of lead-free double perovskite Cs</w:t>
      </w:r>
      <w:r w:rsidRPr="00E67389">
        <w:rPr>
          <w:vertAlign w:val="subscript"/>
          <w:lang w:val="en-GB"/>
        </w:rPr>
        <w:t>2</w:t>
      </w:r>
      <w:r w:rsidRPr="00E67389">
        <w:rPr>
          <w:lang w:val="en-GB"/>
        </w:rPr>
        <w:t>AgBiBr</w:t>
      </w:r>
      <w:r w:rsidRPr="00E67389">
        <w:rPr>
          <w:vertAlign w:val="subscript"/>
          <w:lang w:val="en-GB"/>
        </w:rPr>
        <w:t>6</w:t>
      </w:r>
      <w:r w:rsidRPr="00E67389">
        <w:rPr>
          <w:lang w:val="en-GB"/>
        </w:rPr>
        <w:t xml:space="preserve"> using </w:t>
      </w:r>
      <w:r w:rsidR="007568AF" w:rsidRPr="00E67389">
        <w:rPr>
          <w:lang w:val="en-GB"/>
        </w:rPr>
        <w:t>a new deposition approach following a multi-step optimization protocol. This enabled the realization of compact thin film of Cs</w:t>
      </w:r>
      <w:r w:rsidR="007568AF" w:rsidRPr="00E67389">
        <w:rPr>
          <w:vertAlign w:val="subscript"/>
          <w:lang w:val="en-GB"/>
        </w:rPr>
        <w:t>2</w:t>
      </w:r>
      <w:r w:rsidR="007568AF" w:rsidRPr="00E67389">
        <w:rPr>
          <w:lang w:val="en-GB"/>
        </w:rPr>
        <w:t>AgBiBr</w:t>
      </w:r>
      <w:r w:rsidR="007568AF" w:rsidRPr="00E67389">
        <w:rPr>
          <w:vertAlign w:val="subscript"/>
          <w:lang w:val="en-GB"/>
        </w:rPr>
        <w:t xml:space="preserve">6 </w:t>
      </w:r>
      <w:r w:rsidR="007568AF" w:rsidRPr="00E67389">
        <w:rPr>
          <w:lang w:val="en-GB"/>
        </w:rPr>
        <w:t>double perovskite with an optimal infiltration into the m-TiO</w:t>
      </w:r>
      <w:r w:rsidR="007568AF" w:rsidRPr="00E67389">
        <w:rPr>
          <w:vertAlign w:val="subscript"/>
          <w:lang w:val="en-GB"/>
        </w:rPr>
        <w:t xml:space="preserve">2 </w:t>
      </w:r>
      <w:r w:rsidR="007568AF" w:rsidRPr="00E67389">
        <w:rPr>
          <w:lang w:val="en-GB"/>
        </w:rPr>
        <w:t xml:space="preserve">oxide scaffold. When embodied in solar cells, </w:t>
      </w:r>
      <w:r w:rsidRPr="00E67389">
        <w:rPr>
          <w:lang w:val="en-GB"/>
        </w:rPr>
        <w:t>different contact polymers as</w:t>
      </w:r>
      <w:r w:rsidR="007568AF" w:rsidRPr="00E67389">
        <w:rPr>
          <w:lang w:val="en-GB"/>
        </w:rPr>
        <w:t xml:space="preserve"> HTM have been considered</w:t>
      </w:r>
      <w:r w:rsidRPr="00E67389">
        <w:rPr>
          <w:lang w:val="en-GB"/>
        </w:rPr>
        <w:t xml:space="preserve">. PTAA </w:t>
      </w:r>
      <w:r w:rsidR="007568AF" w:rsidRPr="00E67389">
        <w:rPr>
          <w:lang w:val="en-GB"/>
        </w:rPr>
        <w:t xml:space="preserve">has been here adopted </w:t>
      </w:r>
      <w:r w:rsidRPr="00E67389">
        <w:rPr>
          <w:lang w:val="en-GB"/>
        </w:rPr>
        <w:t>reaching maximal power conversion efficiency up to 1.2</w:t>
      </w:r>
      <w:r w:rsidR="0050791E" w:rsidRPr="00E67389">
        <w:rPr>
          <w:lang w:val="en-GB"/>
        </w:rPr>
        <w:t>6</w:t>
      </w:r>
      <w:r w:rsidRPr="00E67389">
        <w:rPr>
          <w:lang w:val="en-GB"/>
        </w:rPr>
        <w:t xml:space="preserve">% and showing </w:t>
      </w:r>
      <w:r w:rsidR="007568AF" w:rsidRPr="00E67389">
        <w:rPr>
          <w:lang w:val="en-GB"/>
        </w:rPr>
        <w:t xml:space="preserve">for the first time </w:t>
      </w:r>
      <w:r w:rsidRPr="00E67389">
        <w:rPr>
          <w:lang w:val="en-GB"/>
        </w:rPr>
        <w:t xml:space="preserve">no </w:t>
      </w:r>
      <w:r w:rsidR="007568AF" w:rsidRPr="00E67389">
        <w:rPr>
          <w:lang w:val="en-GB"/>
        </w:rPr>
        <w:t xml:space="preserve">device </w:t>
      </w:r>
      <w:r w:rsidRPr="00E67389">
        <w:rPr>
          <w:lang w:val="en-GB"/>
        </w:rPr>
        <w:t xml:space="preserve">hysteresis. </w:t>
      </w:r>
      <w:r w:rsidR="007568AF" w:rsidRPr="00E67389">
        <w:rPr>
          <w:lang w:val="en-GB"/>
        </w:rPr>
        <w:t xml:space="preserve">We believe that our method describes a robust and easy </w:t>
      </w:r>
      <w:r w:rsidRPr="00E67389">
        <w:rPr>
          <w:lang w:val="en-GB"/>
        </w:rPr>
        <w:t xml:space="preserve">optimization </w:t>
      </w:r>
      <w:r w:rsidR="007568AF" w:rsidRPr="00E67389">
        <w:rPr>
          <w:lang w:val="en-GB"/>
        </w:rPr>
        <w:t xml:space="preserve">approach of </w:t>
      </w:r>
      <w:r w:rsidRPr="00E67389">
        <w:rPr>
          <w:lang w:val="en-GB"/>
        </w:rPr>
        <w:t>double perovskite thin film</w:t>
      </w:r>
      <w:r w:rsidR="007568AF" w:rsidRPr="00E67389">
        <w:rPr>
          <w:lang w:val="en-GB"/>
        </w:rPr>
        <w:t xml:space="preserve">s, paramount for hysteresis free lead free based solar cells. This will pave the way for further material and device investigations, providing clear direction for the massive exploration of lead-free perovskites solar cells, a viable alternative for </w:t>
      </w:r>
      <w:r w:rsidR="00992263" w:rsidRPr="00E67389">
        <w:rPr>
          <w:lang w:val="en-GB"/>
        </w:rPr>
        <w:t xml:space="preserve">non-toxic </w:t>
      </w:r>
      <w:r w:rsidR="007568AF" w:rsidRPr="00E67389">
        <w:rPr>
          <w:lang w:val="en-GB"/>
        </w:rPr>
        <w:t xml:space="preserve">perovskite </w:t>
      </w:r>
      <w:r w:rsidR="00992263" w:rsidRPr="00E67389">
        <w:rPr>
          <w:lang w:val="en-GB"/>
        </w:rPr>
        <w:t>near-future commercialization</w:t>
      </w:r>
      <w:r w:rsidR="007568AF" w:rsidRPr="00E67389">
        <w:rPr>
          <w:lang w:val="en-GB"/>
        </w:rPr>
        <w:t>.</w:t>
      </w:r>
    </w:p>
    <w:p w14:paraId="640F32F4" w14:textId="52D92F57" w:rsidR="00E24500" w:rsidRPr="00E67389" w:rsidRDefault="00E24500" w:rsidP="007B166F">
      <w:pPr>
        <w:pStyle w:val="VAFigureCaption"/>
        <w:spacing w:after="240"/>
        <w:rPr>
          <w:lang w:val="en-GB"/>
        </w:rPr>
      </w:pPr>
    </w:p>
    <w:p w14:paraId="7CC77A9C" w14:textId="77777777" w:rsidR="002F27BE" w:rsidRPr="00E67389" w:rsidRDefault="002F27BE" w:rsidP="00751172">
      <w:pPr>
        <w:pStyle w:val="FAAuthorInfoSubtitle"/>
        <w:rPr>
          <w:b/>
          <w:color w:val="auto"/>
        </w:rPr>
      </w:pPr>
      <w:r w:rsidRPr="00E67389">
        <w:rPr>
          <w:b/>
          <w:color w:val="auto"/>
        </w:rPr>
        <w:lastRenderedPageBreak/>
        <w:t xml:space="preserve">Supporting Information </w:t>
      </w:r>
    </w:p>
    <w:p w14:paraId="0BCBF4FC" w14:textId="77777777" w:rsidR="00B127FB" w:rsidRPr="00E67389" w:rsidRDefault="00B127FB" w:rsidP="00751172">
      <w:pPr>
        <w:pStyle w:val="FAAuthorInfoSubtitle"/>
        <w:rPr>
          <w:b/>
          <w:color w:val="auto"/>
        </w:rPr>
      </w:pPr>
      <w:r w:rsidRPr="00E67389">
        <w:rPr>
          <w:color w:val="auto"/>
        </w:rPr>
        <w:t>The supporting Information is available free of charge on the ACS Publications website at DOI: XXXX</w:t>
      </w:r>
    </w:p>
    <w:p w14:paraId="2A822A89" w14:textId="06E49D79" w:rsidR="00B127FB" w:rsidRPr="00E67389" w:rsidRDefault="00994A4E" w:rsidP="00751172">
      <w:pPr>
        <w:pStyle w:val="FAAuthorInfoSubtitle"/>
        <w:rPr>
          <w:b/>
          <w:color w:val="auto"/>
        </w:rPr>
      </w:pPr>
      <w:r w:rsidRPr="00E67389">
        <w:rPr>
          <w:color w:val="auto"/>
        </w:rPr>
        <w:t>Additional data and figures and a detailed description of the experimental methods used are reported.</w:t>
      </w:r>
    </w:p>
    <w:p w14:paraId="4FBC7471" w14:textId="77777777" w:rsidR="00B127FB" w:rsidRPr="00E67389" w:rsidRDefault="00B127FB" w:rsidP="00B127FB">
      <w:pPr>
        <w:pStyle w:val="BCAuthorAddress"/>
        <w:jc w:val="left"/>
      </w:pPr>
    </w:p>
    <w:p w14:paraId="1CD0D9B3" w14:textId="14F7FCF1" w:rsidR="00B127FB" w:rsidRPr="00E67389" w:rsidRDefault="00B127FB" w:rsidP="00B127FB">
      <w:pPr>
        <w:pStyle w:val="BCAuthorAddress"/>
        <w:jc w:val="left"/>
      </w:pPr>
      <w:r w:rsidRPr="00E67389">
        <w:t xml:space="preserve">AUTHOR INFORMATION </w:t>
      </w:r>
    </w:p>
    <w:p w14:paraId="65290859" w14:textId="77777777" w:rsidR="00B127FB" w:rsidRPr="00E67389" w:rsidRDefault="00B127FB" w:rsidP="00B127FB">
      <w:pPr>
        <w:pStyle w:val="BCAuthorAddress"/>
        <w:jc w:val="left"/>
      </w:pPr>
      <w:r w:rsidRPr="00E67389">
        <w:rPr>
          <w:vertAlign w:val="superscript"/>
        </w:rPr>
        <w:t xml:space="preserve">1 </w:t>
      </w:r>
      <w:r w:rsidRPr="00E67389">
        <w:t xml:space="preserve">Group for Molecular Engineering of Functional Materials, Institute of Chemical Sciences and Engineering, </w:t>
      </w:r>
      <w:proofErr w:type="spellStart"/>
      <w:r w:rsidRPr="00E67389">
        <w:t>Ecole</w:t>
      </w:r>
      <w:proofErr w:type="spellEnd"/>
      <w:r w:rsidRPr="00E67389">
        <w:t xml:space="preserve"> </w:t>
      </w:r>
      <w:proofErr w:type="spellStart"/>
      <w:r w:rsidRPr="00E67389">
        <w:t>Polytechnique</w:t>
      </w:r>
      <w:proofErr w:type="spellEnd"/>
      <w:r w:rsidRPr="00E67389">
        <w:t xml:space="preserve"> </w:t>
      </w:r>
      <w:proofErr w:type="spellStart"/>
      <w:r w:rsidRPr="00E67389">
        <w:t>Fédérale</w:t>
      </w:r>
      <w:proofErr w:type="spellEnd"/>
      <w:r w:rsidRPr="00E67389">
        <w:t xml:space="preserve"> de Lausanne, Sion CH-1951, Switzerland.</w:t>
      </w:r>
    </w:p>
    <w:p w14:paraId="723237B7" w14:textId="77777777" w:rsidR="00B127FB" w:rsidRPr="00E67389" w:rsidRDefault="00B127FB" w:rsidP="00B127FB">
      <w:pPr>
        <w:pStyle w:val="BCAuthorAddress"/>
        <w:jc w:val="left"/>
      </w:pPr>
      <w:r w:rsidRPr="00E67389">
        <w:rPr>
          <w:vertAlign w:val="superscript"/>
        </w:rPr>
        <w:t>2</w:t>
      </w:r>
      <w:r w:rsidRPr="00E67389">
        <w:t xml:space="preserve"> Institute for Materials Science and Center for </w:t>
      </w:r>
      <w:proofErr w:type="spellStart"/>
      <w:r w:rsidRPr="00E67389">
        <w:t>Nanointegration</w:t>
      </w:r>
      <w:proofErr w:type="spellEnd"/>
      <w:r w:rsidRPr="00E67389">
        <w:t xml:space="preserve"> Duisburg-Essen (CENIDE), University of Duisburg-Essen, </w:t>
      </w:r>
      <w:proofErr w:type="spellStart"/>
      <w:r w:rsidRPr="00E67389">
        <w:t>Universitätsstraße</w:t>
      </w:r>
      <w:proofErr w:type="spellEnd"/>
      <w:r w:rsidRPr="00E67389">
        <w:t xml:space="preserve"> 15, 45141 Essen</w:t>
      </w:r>
    </w:p>
    <w:p w14:paraId="0B904B37" w14:textId="77777777" w:rsidR="00B127FB" w:rsidRPr="00E67389" w:rsidRDefault="00B127FB" w:rsidP="00B127FB">
      <w:pPr>
        <w:pStyle w:val="BCAuthorAddress"/>
        <w:jc w:val="left"/>
      </w:pPr>
      <w:r w:rsidRPr="00E67389">
        <w:t>Corresponding Author</w:t>
      </w:r>
    </w:p>
    <w:p w14:paraId="39A22777" w14:textId="77777777" w:rsidR="00B127FB" w:rsidRPr="00E67389" w:rsidRDefault="00B127FB" w:rsidP="00B127FB">
      <w:pPr>
        <w:pStyle w:val="FACorrespondingAuthorFootnote"/>
        <w:spacing w:after="240"/>
        <w:jc w:val="left"/>
      </w:pPr>
      <w:r w:rsidRPr="00E67389">
        <w:t xml:space="preserve">*Giulia.grancini@epfl.ch; doru.lupascu@uni-due.de; mdkhaja.nazeeruddin@epfl.ch </w:t>
      </w:r>
    </w:p>
    <w:p w14:paraId="14358B2D" w14:textId="77777777" w:rsidR="00B127FB" w:rsidRPr="00E67389" w:rsidRDefault="00B127FB" w:rsidP="00751172">
      <w:pPr>
        <w:pStyle w:val="FAAuthorInfoSubtitle"/>
        <w:rPr>
          <w:color w:val="auto"/>
        </w:rPr>
      </w:pPr>
    </w:p>
    <w:p w14:paraId="2078B728" w14:textId="77777777" w:rsidR="002F27BE" w:rsidRPr="00E67389" w:rsidRDefault="002F27BE" w:rsidP="00751172">
      <w:pPr>
        <w:pStyle w:val="FAAuthorInfoSubtitle"/>
        <w:rPr>
          <w:color w:val="auto"/>
        </w:rPr>
      </w:pPr>
      <w:r w:rsidRPr="00E67389">
        <w:rPr>
          <w:color w:val="auto"/>
        </w:rPr>
        <w:t>Notes</w:t>
      </w:r>
    </w:p>
    <w:p w14:paraId="521744E9" w14:textId="2C235785" w:rsidR="002F27BE" w:rsidRPr="00E67389" w:rsidRDefault="002F27BE" w:rsidP="002F27BE">
      <w:pPr>
        <w:pStyle w:val="StyleFACorrespondingAuthorFootnote7pt"/>
        <w:spacing w:after="240" w:line="480" w:lineRule="auto"/>
        <w:rPr>
          <w:rFonts w:ascii="Times" w:hAnsi="Times"/>
          <w:kern w:val="0"/>
          <w:sz w:val="24"/>
        </w:rPr>
      </w:pPr>
      <w:r w:rsidRPr="00E67389">
        <w:rPr>
          <w:rFonts w:ascii="Times" w:hAnsi="Times"/>
          <w:kern w:val="0"/>
          <w:sz w:val="24"/>
        </w:rPr>
        <w:t>The authors declare no competing financial interest.</w:t>
      </w:r>
    </w:p>
    <w:p w14:paraId="61BB6E24" w14:textId="77777777" w:rsidR="002F27BE" w:rsidRPr="00E67389" w:rsidRDefault="002F27BE" w:rsidP="002F27BE">
      <w:pPr>
        <w:pStyle w:val="TDAcknowledgments"/>
        <w:spacing w:before="0" w:after="0"/>
        <w:ind w:firstLine="0"/>
        <w:jc w:val="left"/>
      </w:pPr>
      <w:r w:rsidRPr="00E67389">
        <w:t>ACKNOWLEDGMENT</w:t>
      </w:r>
    </w:p>
    <w:p w14:paraId="0C5F8CC7" w14:textId="3A6E6782" w:rsidR="0035167F" w:rsidRPr="00E67389" w:rsidRDefault="00001FD0" w:rsidP="0035167F">
      <w:pPr>
        <w:pStyle w:val="TDAcknowledgments"/>
        <w:spacing w:before="0" w:after="240"/>
        <w:ind w:firstLine="0"/>
        <w:jc w:val="left"/>
      </w:pPr>
      <w:r w:rsidRPr="00E67389">
        <w:t>We acknowledge SNSF NRP 70 project; number</w:t>
      </w:r>
      <w:proofErr w:type="gramStart"/>
      <w:r w:rsidRPr="00E67389">
        <w:t>:407040</w:t>
      </w:r>
      <w:proofErr w:type="gramEnd"/>
      <w:r w:rsidRPr="00E67389">
        <w:t xml:space="preserve">_154056, and CTI 15864.2 PFNM-NM, </w:t>
      </w:r>
      <w:proofErr w:type="spellStart"/>
      <w:r w:rsidRPr="00E67389">
        <w:t>Solaronix</w:t>
      </w:r>
      <w:proofErr w:type="spellEnd"/>
      <w:r w:rsidRPr="00E67389">
        <w:t xml:space="preserve">, </w:t>
      </w:r>
      <w:proofErr w:type="spellStart"/>
      <w:r w:rsidRPr="00E67389">
        <w:t>Aubonne</w:t>
      </w:r>
      <w:proofErr w:type="spellEnd"/>
      <w:r w:rsidRPr="00E67389">
        <w:t xml:space="preserve">, Switzerland. </w:t>
      </w:r>
      <w:r w:rsidR="0035167F" w:rsidRPr="00E67389">
        <w:t xml:space="preserve">D.C.L., M.P. and C.F.  </w:t>
      </w:r>
      <w:proofErr w:type="gramStart"/>
      <w:r w:rsidR="0035167F" w:rsidRPr="00E67389">
        <w:t>thank</w:t>
      </w:r>
      <w:proofErr w:type="gramEnd"/>
      <w:r w:rsidR="0035167F" w:rsidRPr="00E67389">
        <w:t xml:space="preserve"> to </w:t>
      </w:r>
      <w:proofErr w:type="spellStart"/>
      <w:r w:rsidR="0035167F" w:rsidRPr="00E67389">
        <w:t>PeroBOOST</w:t>
      </w:r>
      <w:proofErr w:type="spellEnd"/>
      <w:r w:rsidR="0035167F" w:rsidRPr="00E67389">
        <w:t xml:space="preserve"> project (EFRE-0800120; NW-1-1040h) for funding. I.A. acknowledges financial support through BMBF project </w:t>
      </w:r>
      <w:r w:rsidR="0035167F" w:rsidRPr="00E67389">
        <w:lastRenderedPageBreak/>
        <w:t xml:space="preserve">03SF0517A, </w:t>
      </w:r>
      <w:proofErr w:type="spellStart"/>
      <w:r w:rsidR="0035167F" w:rsidRPr="00E67389">
        <w:t>Thermostop</w:t>
      </w:r>
      <w:proofErr w:type="spellEnd"/>
      <w:r w:rsidR="0035167F" w:rsidRPr="00E67389">
        <w:t xml:space="preserve">. </w:t>
      </w:r>
      <w:r w:rsidR="0035167F" w:rsidRPr="00E67389">
        <w:rPr>
          <w:bCs/>
        </w:rPr>
        <w:t>G.G. acknowledges the Swiss National Science Foundation (SNSF) funding through the Ambizione Energy project HYPER (grant number PZENP2_173641).</w:t>
      </w:r>
      <w:r w:rsidR="00B5525F" w:rsidRPr="00E67389">
        <w:rPr>
          <w:bCs/>
        </w:rPr>
        <w:t xml:space="preserve"> </w:t>
      </w:r>
    </w:p>
    <w:p w14:paraId="6299CE57" w14:textId="56E524EA" w:rsidR="00DD7C5B" w:rsidRPr="00E67389" w:rsidRDefault="00DD7C5B" w:rsidP="008C458E">
      <w:pPr>
        <w:pStyle w:val="VAFigureCaption"/>
        <w:spacing w:after="240"/>
        <w:jc w:val="left"/>
      </w:pPr>
      <w:r w:rsidRPr="00E67389">
        <w:br w:type="page"/>
      </w:r>
    </w:p>
    <w:p w14:paraId="6FAB3C5E" w14:textId="59B63A6F" w:rsidR="00EC2D82" w:rsidRPr="00E67389" w:rsidRDefault="00EC2D82" w:rsidP="00EC2D82">
      <w:pPr>
        <w:pStyle w:val="CitaviBibliographyEntry"/>
        <w:rPr>
          <w:b/>
        </w:rPr>
      </w:pPr>
    </w:p>
    <w:p w14:paraId="2B18E85A" w14:textId="1ACBA7A7" w:rsidR="005854F0" w:rsidRPr="00E67389" w:rsidRDefault="005854F0" w:rsidP="005854F0">
      <w:pPr>
        <w:pStyle w:val="TFReferencesSection"/>
        <w:rPr>
          <w:b/>
        </w:rPr>
      </w:pPr>
      <w:bookmarkStart w:id="50" w:name="_CTVBIBLIOGRAPHY1"/>
      <w:bookmarkEnd w:id="50"/>
      <w:r w:rsidRPr="00E67389">
        <w:rPr>
          <w:b/>
        </w:rPr>
        <w:t>References</w:t>
      </w:r>
    </w:p>
    <w:p w14:paraId="421039FC" w14:textId="20D496A7" w:rsidR="005854F0" w:rsidRPr="00E67389" w:rsidRDefault="005854F0" w:rsidP="005854F0">
      <w:pPr>
        <w:pStyle w:val="TFReferencesSection"/>
      </w:pPr>
      <w:r w:rsidRPr="00E67389">
        <w:t>(1)</w:t>
      </w:r>
      <w:r w:rsidRPr="00E67389">
        <w:tab/>
      </w:r>
      <w:bookmarkStart w:id="51" w:name="_CTVL001b6538201a68e470997f78506ad7ea648"/>
      <w:r w:rsidR="00FC7CC8" w:rsidRPr="00E67389">
        <w:t xml:space="preserve"> Yang, W. S.; Park, B. W.; Jung, E. H.; Jeon, N. J.; Kim, Y. C.; Lee, D. U.; Shin, S.S.; </w:t>
      </w:r>
      <w:proofErr w:type="spellStart"/>
      <w:r w:rsidR="00FC7CC8" w:rsidRPr="00E67389">
        <w:t>Seo</w:t>
      </w:r>
      <w:proofErr w:type="spellEnd"/>
      <w:r w:rsidR="00FC7CC8" w:rsidRPr="00E67389">
        <w:t>, J.; Kim, E.</w:t>
      </w:r>
      <w:r w:rsidR="00E67389">
        <w:t xml:space="preserve"> K.; Noh, J. H.; et al. Iodide Management in Formamidinium-Lead-Halide–Based Perovskite Layers for Efficient Solar C</w:t>
      </w:r>
      <w:r w:rsidR="00FC7CC8" w:rsidRPr="00E67389">
        <w:t xml:space="preserve">ells, </w:t>
      </w:r>
      <w:r w:rsidR="00FC7CC8" w:rsidRPr="00E67389">
        <w:rPr>
          <w:i/>
        </w:rPr>
        <w:t>Science</w:t>
      </w:r>
      <w:r w:rsidR="00FC7CC8" w:rsidRPr="00E67389">
        <w:t xml:space="preserve">, </w:t>
      </w:r>
      <w:r w:rsidR="00FC7CC8" w:rsidRPr="00E67389">
        <w:rPr>
          <w:b/>
        </w:rPr>
        <w:t>2017</w:t>
      </w:r>
      <w:r w:rsidR="00FC7CC8" w:rsidRPr="00E67389">
        <w:t xml:space="preserve">, </w:t>
      </w:r>
      <w:r w:rsidR="00FC7CC8" w:rsidRPr="00E67389">
        <w:rPr>
          <w:i/>
        </w:rPr>
        <w:t>356</w:t>
      </w:r>
      <w:r w:rsidR="00FC7CC8" w:rsidRPr="00E67389">
        <w:t>, 1376–1379.</w:t>
      </w:r>
    </w:p>
    <w:bookmarkEnd w:id="51"/>
    <w:p w14:paraId="76E8C83E" w14:textId="61610A36" w:rsidR="005854F0" w:rsidRPr="00E67389" w:rsidRDefault="005854F0" w:rsidP="005854F0">
      <w:pPr>
        <w:pStyle w:val="TFReferencesSection"/>
      </w:pPr>
      <w:r w:rsidRPr="00E67389">
        <w:t>(2)</w:t>
      </w:r>
      <w:r w:rsidRPr="00E67389">
        <w:tab/>
      </w:r>
      <w:bookmarkStart w:id="52" w:name="_CTVL001193c627f179c486da5cd8dc1a4d78293"/>
      <w:r w:rsidRPr="00E67389">
        <w:t>Correa-</w:t>
      </w:r>
      <w:proofErr w:type="spellStart"/>
      <w:r w:rsidRPr="00E67389">
        <w:t>Baena</w:t>
      </w:r>
      <w:proofErr w:type="spellEnd"/>
      <w:r w:rsidRPr="00E67389">
        <w:t xml:space="preserve">, J. P.; </w:t>
      </w:r>
      <w:proofErr w:type="spellStart"/>
      <w:r w:rsidRPr="00E67389">
        <w:t>Saliba</w:t>
      </w:r>
      <w:proofErr w:type="spellEnd"/>
      <w:r w:rsidRPr="00E67389">
        <w:t xml:space="preserve">, M.; </w:t>
      </w:r>
      <w:proofErr w:type="spellStart"/>
      <w:r w:rsidRPr="00E67389">
        <w:t>Buonassisi</w:t>
      </w:r>
      <w:proofErr w:type="spellEnd"/>
      <w:r w:rsidRPr="00E67389">
        <w:t xml:space="preserve">, T.; </w:t>
      </w:r>
      <w:proofErr w:type="spellStart"/>
      <w:r w:rsidRPr="00E67389">
        <w:t>Grätzel</w:t>
      </w:r>
      <w:proofErr w:type="spellEnd"/>
      <w:r w:rsidRPr="00E67389">
        <w:t xml:space="preserve">, M.; Abate, A.; Tress, W.; </w:t>
      </w:r>
      <w:proofErr w:type="spellStart"/>
      <w:r w:rsidR="0045668D" w:rsidRPr="00E67389">
        <w:t>Hagfeldt</w:t>
      </w:r>
      <w:proofErr w:type="spellEnd"/>
      <w:r w:rsidR="0045668D" w:rsidRPr="00E67389">
        <w:t>, A.</w:t>
      </w:r>
      <w:r w:rsidR="00E67389">
        <w:t xml:space="preserve"> Promises and Challenges of Perovskite Solar C</w:t>
      </w:r>
      <w:r w:rsidRPr="00E67389">
        <w:t xml:space="preserve">ells, </w:t>
      </w:r>
      <w:bookmarkEnd w:id="52"/>
      <w:r w:rsidRPr="00E67389">
        <w:rPr>
          <w:i/>
        </w:rPr>
        <w:t>Science</w:t>
      </w:r>
      <w:r w:rsidRPr="00E67389">
        <w:t xml:space="preserve">, </w:t>
      </w:r>
      <w:r w:rsidRPr="00E67389">
        <w:rPr>
          <w:b/>
        </w:rPr>
        <w:t>2017</w:t>
      </w:r>
      <w:r w:rsidRPr="00E67389">
        <w:t xml:space="preserve">, </w:t>
      </w:r>
      <w:r w:rsidRPr="00E67389">
        <w:rPr>
          <w:i/>
        </w:rPr>
        <w:t>358</w:t>
      </w:r>
      <w:r w:rsidRPr="00E67389">
        <w:t>, 739–744.</w:t>
      </w:r>
    </w:p>
    <w:p w14:paraId="0A0DA8DD" w14:textId="1E7BEDF0" w:rsidR="005854F0" w:rsidRPr="00E67389" w:rsidRDefault="005854F0" w:rsidP="005854F0">
      <w:pPr>
        <w:pStyle w:val="TFReferencesSection"/>
      </w:pPr>
      <w:r w:rsidRPr="00E67389">
        <w:t>(3)</w:t>
      </w:r>
      <w:r w:rsidRPr="00E67389">
        <w:tab/>
      </w:r>
      <w:bookmarkStart w:id="53" w:name="_CTVL001cd2e0d650be3437bbcf956f8db170e6a"/>
      <w:r w:rsidR="00E67389">
        <w:t>Yang, Y. You, J. Make Perovskite Solar Cells S</w:t>
      </w:r>
      <w:r w:rsidRPr="00E67389">
        <w:t xml:space="preserve">table, </w:t>
      </w:r>
      <w:bookmarkEnd w:id="53"/>
      <w:r w:rsidRPr="00E67389">
        <w:rPr>
          <w:i/>
        </w:rPr>
        <w:t>Nature</w:t>
      </w:r>
      <w:r w:rsidRPr="00E67389">
        <w:t xml:space="preserve">, </w:t>
      </w:r>
      <w:r w:rsidRPr="00E67389">
        <w:rPr>
          <w:b/>
        </w:rPr>
        <w:t>2017</w:t>
      </w:r>
      <w:r w:rsidRPr="00E67389">
        <w:t xml:space="preserve">, </w:t>
      </w:r>
      <w:r w:rsidRPr="00E67389">
        <w:rPr>
          <w:i/>
        </w:rPr>
        <w:t>544</w:t>
      </w:r>
      <w:r w:rsidRPr="00E67389">
        <w:t>, 155–156.</w:t>
      </w:r>
    </w:p>
    <w:p w14:paraId="200FEDFC" w14:textId="17128B6D" w:rsidR="005854F0" w:rsidRPr="00E67389" w:rsidRDefault="005854F0" w:rsidP="005854F0">
      <w:pPr>
        <w:pStyle w:val="TFReferencesSection"/>
      </w:pPr>
      <w:r w:rsidRPr="00E67389">
        <w:t>(4)</w:t>
      </w:r>
      <w:r w:rsidRPr="00E67389">
        <w:tab/>
      </w:r>
      <w:bookmarkStart w:id="54" w:name="_CTVL001fe7411c5ba874eddb5bdcca04ee4a93e"/>
      <w:proofErr w:type="spellStart"/>
      <w:r w:rsidRPr="00E67389">
        <w:t>Berhe</w:t>
      </w:r>
      <w:proofErr w:type="spellEnd"/>
      <w:r w:rsidRPr="00E67389">
        <w:t xml:space="preserve">, T. A.; Su, W.-N.; Chen, C.-H.; Pan, C.-J.; Cheng, J.-H.; Chen, H.-M.; Tsai, M.-C.; Chen, L.-Y.; </w:t>
      </w:r>
      <w:proofErr w:type="spellStart"/>
      <w:r w:rsidRPr="00E67389">
        <w:t>Dubale</w:t>
      </w:r>
      <w:proofErr w:type="spellEnd"/>
      <w:r w:rsidRPr="00E67389">
        <w:t>, A. A.</w:t>
      </w:r>
      <w:r w:rsidR="00BE7184" w:rsidRPr="00E67389">
        <w:t xml:space="preserve">; </w:t>
      </w:r>
      <w:r w:rsidR="00E67389">
        <w:t xml:space="preserve">Hwang, B.-J. </w:t>
      </w:r>
      <w:proofErr w:type="spellStart"/>
      <w:r w:rsidR="00E67389">
        <w:t>Organometal</w:t>
      </w:r>
      <w:proofErr w:type="spellEnd"/>
      <w:r w:rsidR="00E67389">
        <w:t xml:space="preserve"> Halide Perovskite Solar C</w:t>
      </w:r>
      <w:r w:rsidRPr="00E67389">
        <w:t xml:space="preserve">ells, </w:t>
      </w:r>
      <w:bookmarkEnd w:id="54"/>
      <w:r w:rsidRPr="00E67389">
        <w:rPr>
          <w:i/>
        </w:rPr>
        <w:t>Energy Environ. Sci.</w:t>
      </w:r>
      <w:r w:rsidRPr="00E67389">
        <w:t xml:space="preserve">, </w:t>
      </w:r>
      <w:r w:rsidRPr="00E67389">
        <w:rPr>
          <w:b/>
        </w:rPr>
        <w:t>2016</w:t>
      </w:r>
      <w:r w:rsidRPr="00E67389">
        <w:t xml:space="preserve">, </w:t>
      </w:r>
      <w:r w:rsidRPr="00E67389">
        <w:rPr>
          <w:i/>
        </w:rPr>
        <w:t>9</w:t>
      </w:r>
      <w:r w:rsidRPr="00E67389">
        <w:t>, 323–356.</w:t>
      </w:r>
    </w:p>
    <w:p w14:paraId="74DE5762" w14:textId="3D78E9B9" w:rsidR="005854F0" w:rsidRPr="00E67389" w:rsidRDefault="005854F0" w:rsidP="005854F0">
      <w:pPr>
        <w:pStyle w:val="TFReferencesSection"/>
      </w:pPr>
      <w:r w:rsidRPr="00E67389">
        <w:t>(5)</w:t>
      </w:r>
      <w:r w:rsidRPr="00E67389">
        <w:tab/>
      </w:r>
      <w:bookmarkStart w:id="55" w:name="_CTVL001a0c57ce712dd4ea993ce595baf5bd770"/>
      <w:r w:rsidRPr="00E67389">
        <w:t xml:space="preserve">Eperon, G. E.; </w:t>
      </w:r>
      <w:proofErr w:type="spellStart"/>
      <w:r w:rsidRPr="00E67389">
        <w:t>Habisreutinger</w:t>
      </w:r>
      <w:proofErr w:type="spellEnd"/>
      <w:r w:rsidRPr="00E67389">
        <w:t xml:space="preserve">, S. N.; Leijtens, T.; </w:t>
      </w:r>
      <w:proofErr w:type="spellStart"/>
      <w:r w:rsidRPr="00E67389">
        <w:t>Bruijnaers</w:t>
      </w:r>
      <w:proofErr w:type="spellEnd"/>
      <w:r w:rsidRPr="00E67389">
        <w:t xml:space="preserve">, B. J.; van </w:t>
      </w:r>
      <w:proofErr w:type="spellStart"/>
      <w:r w:rsidRPr="00E67389">
        <w:t>Franeker</w:t>
      </w:r>
      <w:proofErr w:type="spellEnd"/>
      <w:r w:rsidRPr="00E67389">
        <w:t xml:space="preserve">, J. J.; de </w:t>
      </w:r>
      <w:proofErr w:type="spellStart"/>
      <w:r w:rsidRPr="00E67389">
        <w:t>Quilettes</w:t>
      </w:r>
      <w:proofErr w:type="spellEnd"/>
      <w:r w:rsidRPr="00E67389">
        <w:t xml:space="preserve">, D. W.; Pathak, S.; Sutton, R. J.; Grancini, G.; Ginger, D. S.; </w:t>
      </w:r>
      <w:r w:rsidR="00FC7CC8" w:rsidRPr="00E67389">
        <w:t>et al.</w:t>
      </w:r>
      <w:r w:rsidR="00B127FB" w:rsidRPr="00E67389">
        <w:t xml:space="preserve"> </w:t>
      </w:r>
      <w:r w:rsidRPr="00E67389">
        <w:t xml:space="preserve">The Importance of Moisture in Hybrid Lead Halide Perovskite Thin Film Fabrication, </w:t>
      </w:r>
      <w:bookmarkEnd w:id="55"/>
      <w:r w:rsidRPr="00E67389">
        <w:rPr>
          <w:i/>
        </w:rPr>
        <w:t>ACS Nano</w:t>
      </w:r>
      <w:r w:rsidRPr="00E67389">
        <w:t xml:space="preserve">, </w:t>
      </w:r>
      <w:r w:rsidRPr="00E67389">
        <w:rPr>
          <w:b/>
        </w:rPr>
        <w:t>2015</w:t>
      </w:r>
      <w:r w:rsidRPr="00E67389">
        <w:t xml:space="preserve">, </w:t>
      </w:r>
      <w:r w:rsidRPr="00E67389">
        <w:rPr>
          <w:i/>
        </w:rPr>
        <w:t>9</w:t>
      </w:r>
      <w:r w:rsidRPr="00E67389">
        <w:t>, 9380–9393.</w:t>
      </w:r>
    </w:p>
    <w:p w14:paraId="2F0CF890" w14:textId="5365088D" w:rsidR="005854F0" w:rsidRPr="00E67389" w:rsidRDefault="005854F0" w:rsidP="005854F0">
      <w:pPr>
        <w:pStyle w:val="TFReferencesSection"/>
      </w:pPr>
      <w:r w:rsidRPr="00E67389">
        <w:t>(6)</w:t>
      </w:r>
      <w:r w:rsidRPr="00E67389">
        <w:tab/>
      </w:r>
      <w:bookmarkStart w:id="56" w:name="_CTVL00159db274a6ea9416fadbdb3623660ae5a"/>
      <w:r w:rsidRPr="00E67389">
        <w:t xml:space="preserve">Wang, D.; Wright, M.; </w:t>
      </w:r>
      <w:proofErr w:type="spellStart"/>
      <w:r w:rsidRPr="00E67389">
        <w:t>Elumalai</w:t>
      </w:r>
      <w:proofErr w:type="spellEnd"/>
      <w:r w:rsidRPr="00E67389">
        <w:t>, N. K.</w:t>
      </w:r>
      <w:r w:rsidR="00BE7184" w:rsidRPr="00E67389">
        <w:t>;</w:t>
      </w:r>
      <w:r w:rsidRPr="00E67389">
        <w:t xml:space="preserve"> Uddin, A. Stability of </w:t>
      </w:r>
      <w:r w:rsidR="00E67389">
        <w:t>Perovskite Solar C</w:t>
      </w:r>
      <w:r w:rsidRPr="00E67389">
        <w:t xml:space="preserve">ells, </w:t>
      </w:r>
      <w:bookmarkEnd w:id="56"/>
      <w:r w:rsidRPr="00E67389">
        <w:rPr>
          <w:i/>
        </w:rPr>
        <w:t>Sol</w:t>
      </w:r>
      <w:r w:rsidR="00447B09" w:rsidRPr="00E67389">
        <w:rPr>
          <w:i/>
        </w:rPr>
        <w:t>.</w:t>
      </w:r>
      <w:r w:rsidRPr="00E67389">
        <w:rPr>
          <w:i/>
        </w:rPr>
        <w:t xml:space="preserve"> Energy Mater Sol</w:t>
      </w:r>
      <w:r w:rsidR="00447B09" w:rsidRPr="00E67389">
        <w:rPr>
          <w:i/>
        </w:rPr>
        <w:t>.</w:t>
      </w:r>
      <w:r w:rsidRPr="00E67389">
        <w:rPr>
          <w:i/>
        </w:rPr>
        <w:t xml:space="preserve"> Cells</w:t>
      </w:r>
      <w:r w:rsidRPr="00E67389">
        <w:t xml:space="preserve">, </w:t>
      </w:r>
      <w:r w:rsidRPr="00E67389">
        <w:rPr>
          <w:b/>
        </w:rPr>
        <w:t>2016</w:t>
      </w:r>
      <w:r w:rsidRPr="00E67389">
        <w:t xml:space="preserve">, </w:t>
      </w:r>
      <w:r w:rsidRPr="00E67389">
        <w:rPr>
          <w:i/>
        </w:rPr>
        <w:t>147</w:t>
      </w:r>
      <w:r w:rsidRPr="00E67389">
        <w:t>, 255–275.</w:t>
      </w:r>
    </w:p>
    <w:p w14:paraId="4D00AB8E" w14:textId="77777777" w:rsidR="005854F0" w:rsidRPr="00E67389" w:rsidRDefault="005854F0" w:rsidP="005854F0">
      <w:pPr>
        <w:pStyle w:val="TFReferencesSection"/>
      </w:pPr>
      <w:r w:rsidRPr="00E67389">
        <w:t>(7)</w:t>
      </w:r>
      <w:r w:rsidRPr="00E67389">
        <w:tab/>
      </w:r>
      <w:bookmarkStart w:id="57" w:name="_CTVL001bf9d5795f7ae490594958049233b72df"/>
      <w:r w:rsidRPr="00E67389">
        <w:t xml:space="preserve">Abate, A. Perovskite Solar Cells Go Lead Free, </w:t>
      </w:r>
      <w:bookmarkEnd w:id="57"/>
      <w:r w:rsidRPr="00E67389">
        <w:rPr>
          <w:i/>
        </w:rPr>
        <w:t>Joule</w:t>
      </w:r>
      <w:r w:rsidRPr="00E67389">
        <w:t xml:space="preserve">, </w:t>
      </w:r>
      <w:r w:rsidRPr="00E67389">
        <w:rPr>
          <w:b/>
        </w:rPr>
        <w:t>20</w:t>
      </w:r>
      <w:r w:rsidRPr="00E55333">
        <w:rPr>
          <w:b/>
        </w:rPr>
        <w:t>17</w:t>
      </w:r>
      <w:r w:rsidRPr="00E67389">
        <w:t xml:space="preserve">, </w:t>
      </w:r>
      <w:r w:rsidRPr="00E67389">
        <w:rPr>
          <w:i/>
        </w:rPr>
        <w:t>1</w:t>
      </w:r>
      <w:r w:rsidRPr="00E67389">
        <w:t>, 659–664.</w:t>
      </w:r>
    </w:p>
    <w:p w14:paraId="033B626B" w14:textId="73CF7D6E" w:rsidR="005854F0" w:rsidRPr="00E67389" w:rsidRDefault="005854F0" w:rsidP="005854F0">
      <w:pPr>
        <w:pStyle w:val="TFReferencesSection"/>
      </w:pPr>
      <w:r w:rsidRPr="00E67389">
        <w:t>(8)</w:t>
      </w:r>
      <w:r w:rsidRPr="00E67389">
        <w:tab/>
      </w:r>
      <w:bookmarkStart w:id="58" w:name="_CTVL001538c297b2d2a4a65b7426e1f8b8cc74d"/>
      <w:proofErr w:type="spellStart"/>
      <w:r w:rsidRPr="00E67389">
        <w:t>Babayigit</w:t>
      </w:r>
      <w:proofErr w:type="spellEnd"/>
      <w:r w:rsidRPr="00E67389">
        <w:t xml:space="preserve">, A.; </w:t>
      </w:r>
      <w:proofErr w:type="spellStart"/>
      <w:r w:rsidRPr="00E67389">
        <w:t>Duy</w:t>
      </w:r>
      <w:proofErr w:type="spellEnd"/>
      <w:r w:rsidRPr="00E67389">
        <w:t xml:space="preserve"> Thanh, D.; </w:t>
      </w:r>
      <w:proofErr w:type="spellStart"/>
      <w:r w:rsidRPr="00E67389">
        <w:t>Ethirajan</w:t>
      </w:r>
      <w:proofErr w:type="spellEnd"/>
      <w:r w:rsidRPr="00E67389">
        <w:t xml:space="preserve">, A.; </w:t>
      </w:r>
      <w:proofErr w:type="spellStart"/>
      <w:r w:rsidRPr="00E67389">
        <w:t>Manca</w:t>
      </w:r>
      <w:proofErr w:type="spellEnd"/>
      <w:r w:rsidRPr="00E67389">
        <w:t xml:space="preserve">, J.; Muller, M.; </w:t>
      </w:r>
      <w:proofErr w:type="spellStart"/>
      <w:r w:rsidRPr="00E67389">
        <w:t>Boyen</w:t>
      </w:r>
      <w:proofErr w:type="spellEnd"/>
      <w:r w:rsidRPr="00E67389">
        <w:t>, H.-G.</w:t>
      </w:r>
      <w:r w:rsidR="00BE7184" w:rsidRPr="00E67389">
        <w:t>;</w:t>
      </w:r>
      <w:r w:rsidR="0045668D" w:rsidRPr="00E67389">
        <w:t xml:space="preserve"> </w:t>
      </w:r>
      <w:proofErr w:type="spellStart"/>
      <w:r w:rsidR="00E67389">
        <w:t>Conings</w:t>
      </w:r>
      <w:proofErr w:type="spellEnd"/>
      <w:r w:rsidR="00E67389">
        <w:t xml:space="preserve">, B. Assessing the Toxicity of </w:t>
      </w:r>
      <w:proofErr w:type="spellStart"/>
      <w:r w:rsidR="00E67389">
        <w:t>Pb</w:t>
      </w:r>
      <w:proofErr w:type="spellEnd"/>
      <w:r w:rsidR="00E67389">
        <w:t xml:space="preserve">- and Sn-based Perovskite Solar Cells in Model Organism Danio </w:t>
      </w:r>
      <w:proofErr w:type="spellStart"/>
      <w:r w:rsidR="00E67389">
        <w:t>R</w:t>
      </w:r>
      <w:r w:rsidRPr="00E67389">
        <w:t>erio</w:t>
      </w:r>
      <w:proofErr w:type="spellEnd"/>
      <w:r w:rsidRPr="00E67389">
        <w:t xml:space="preserve">, </w:t>
      </w:r>
      <w:bookmarkEnd w:id="58"/>
      <w:r w:rsidRPr="00E67389">
        <w:rPr>
          <w:i/>
        </w:rPr>
        <w:t>Sci</w:t>
      </w:r>
      <w:r w:rsidR="0045668D" w:rsidRPr="00E67389">
        <w:rPr>
          <w:i/>
        </w:rPr>
        <w:t>.</w:t>
      </w:r>
      <w:r w:rsidRPr="00E67389">
        <w:rPr>
          <w:i/>
        </w:rPr>
        <w:t xml:space="preserve"> Rep</w:t>
      </w:r>
      <w:r w:rsidR="0045668D" w:rsidRPr="00E67389">
        <w:rPr>
          <w:i/>
        </w:rPr>
        <w:t>.</w:t>
      </w:r>
      <w:r w:rsidRPr="00E67389">
        <w:t xml:space="preserve">, </w:t>
      </w:r>
      <w:r w:rsidRPr="00E67389">
        <w:rPr>
          <w:b/>
        </w:rPr>
        <w:t>2016</w:t>
      </w:r>
      <w:r w:rsidRPr="00E67389">
        <w:t xml:space="preserve">, </w:t>
      </w:r>
      <w:r w:rsidRPr="00E67389">
        <w:rPr>
          <w:i/>
        </w:rPr>
        <w:t>6</w:t>
      </w:r>
      <w:r w:rsidRPr="00E67389">
        <w:t>, 18721.</w:t>
      </w:r>
    </w:p>
    <w:p w14:paraId="11FA58F7" w14:textId="0E68EEC6" w:rsidR="005854F0" w:rsidRPr="00E67389" w:rsidRDefault="005854F0" w:rsidP="005854F0">
      <w:pPr>
        <w:pStyle w:val="TFReferencesSection"/>
      </w:pPr>
      <w:r w:rsidRPr="00E67389">
        <w:lastRenderedPageBreak/>
        <w:t>(9)</w:t>
      </w:r>
      <w:r w:rsidRPr="00E67389">
        <w:tab/>
      </w:r>
      <w:bookmarkStart w:id="59" w:name="_CTVL0011c04fa0e81384131a52f630bf910be9e"/>
      <w:r w:rsidRPr="00E67389">
        <w:t xml:space="preserve">Li, L.; Zhang, F.; </w:t>
      </w:r>
      <w:proofErr w:type="spellStart"/>
      <w:r w:rsidRPr="00E67389">
        <w:t>Hao</w:t>
      </w:r>
      <w:proofErr w:type="spellEnd"/>
      <w:r w:rsidRPr="00E67389">
        <w:t>, Y.; Sun, Q.; Li, Z.; Wang, H.; Cui, Y.</w:t>
      </w:r>
      <w:r w:rsidR="00BE7184" w:rsidRPr="00E67389">
        <w:t xml:space="preserve">; </w:t>
      </w:r>
      <w:r w:rsidR="00E67389">
        <w:t>Zhu, F. High E</w:t>
      </w:r>
      <w:r w:rsidRPr="00E67389">
        <w:t xml:space="preserve">fficiency </w:t>
      </w:r>
      <w:r w:rsidR="00E67389">
        <w:t>Planar Sn–</w:t>
      </w:r>
      <w:proofErr w:type="spellStart"/>
      <w:r w:rsidR="00E67389">
        <w:t>Pb</w:t>
      </w:r>
      <w:proofErr w:type="spellEnd"/>
      <w:r w:rsidR="00E67389">
        <w:t xml:space="preserve"> Binary P</w:t>
      </w:r>
      <w:r w:rsidRPr="00E67389">
        <w:t xml:space="preserve">erovskite </w:t>
      </w:r>
      <w:r w:rsidR="00E67389">
        <w:t>Solar C</w:t>
      </w:r>
      <w:r w:rsidRPr="00E67389">
        <w:t xml:space="preserve">ells, </w:t>
      </w:r>
      <w:bookmarkEnd w:id="59"/>
      <w:r w:rsidRPr="00E67389">
        <w:rPr>
          <w:i/>
        </w:rPr>
        <w:t>J. Mater. Chem. C</w:t>
      </w:r>
      <w:r w:rsidRPr="00E67389">
        <w:t xml:space="preserve">, </w:t>
      </w:r>
      <w:r w:rsidRPr="00E67389">
        <w:rPr>
          <w:b/>
        </w:rPr>
        <w:t>2017</w:t>
      </w:r>
      <w:r w:rsidRPr="00E67389">
        <w:t xml:space="preserve">, </w:t>
      </w:r>
      <w:r w:rsidRPr="00E67389">
        <w:rPr>
          <w:i/>
        </w:rPr>
        <w:t>5</w:t>
      </w:r>
      <w:r w:rsidRPr="00E67389">
        <w:t>, 2360–2367.</w:t>
      </w:r>
    </w:p>
    <w:p w14:paraId="635D279A" w14:textId="7F24BF38" w:rsidR="005854F0" w:rsidRPr="00E67389" w:rsidRDefault="005854F0" w:rsidP="005854F0">
      <w:pPr>
        <w:pStyle w:val="TFReferencesSection"/>
      </w:pPr>
      <w:r w:rsidRPr="00E67389">
        <w:t>(10)</w:t>
      </w:r>
      <w:r w:rsidRPr="00E67389">
        <w:tab/>
      </w:r>
      <w:bookmarkStart w:id="60" w:name="_CTVL001a6f16943b0164e74a5ffa6efda6738e0"/>
      <w:r w:rsidRPr="00E67389">
        <w:t xml:space="preserve">Jiang, Y.; Zhang, H.; </w:t>
      </w:r>
      <w:proofErr w:type="spellStart"/>
      <w:r w:rsidRPr="00E67389">
        <w:t>Qiu</w:t>
      </w:r>
      <w:proofErr w:type="spellEnd"/>
      <w:r w:rsidRPr="00E67389">
        <w:t>, X.</w:t>
      </w:r>
      <w:r w:rsidR="00BE7184" w:rsidRPr="00E67389">
        <w:t>;</w:t>
      </w:r>
      <w:r w:rsidR="0045668D" w:rsidRPr="00E67389">
        <w:t xml:space="preserve"> </w:t>
      </w:r>
      <w:r w:rsidRPr="00E67389">
        <w:t xml:space="preserve">Cao, B. The </w:t>
      </w:r>
      <w:r w:rsidR="00E67389">
        <w:t>A</w:t>
      </w:r>
      <w:r w:rsidRPr="00E67389">
        <w:t xml:space="preserve">ir and </w:t>
      </w:r>
      <w:r w:rsidR="00E67389">
        <w:t>Thermal Stabilities of L</w:t>
      </w:r>
      <w:r w:rsidRPr="00E67389">
        <w:t>e</w:t>
      </w:r>
      <w:r w:rsidR="00E67389">
        <w:t>ad-Free Perovskite V</w:t>
      </w:r>
      <w:r w:rsidR="0045668D" w:rsidRPr="00E67389">
        <w:t>ariant Cs</w:t>
      </w:r>
      <w:r w:rsidR="0045668D" w:rsidRPr="00E67389">
        <w:rPr>
          <w:vertAlign w:val="subscript"/>
        </w:rPr>
        <w:t>2</w:t>
      </w:r>
      <w:r w:rsidR="0045668D" w:rsidRPr="00E67389">
        <w:t>SnI</w:t>
      </w:r>
      <w:r w:rsidRPr="00E67389">
        <w:rPr>
          <w:vertAlign w:val="subscript"/>
        </w:rPr>
        <w:t>6</w:t>
      </w:r>
      <w:r w:rsidR="00E67389">
        <w:t xml:space="preserve"> P</w:t>
      </w:r>
      <w:r w:rsidRPr="00E67389">
        <w:t xml:space="preserve">owder, </w:t>
      </w:r>
      <w:bookmarkEnd w:id="60"/>
      <w:r w:rsidRPr="00E67389">
        <w:rPr>
          <w:i/>
        </w:rPr>
        <w:t>Mat</w:t>
      </w:r>
      <w:r w:rsidR="00447B09" w:rsidRPr="00E67389">
        <w:rPr>
          <w:i/>
        </w:rPr>
        <w:t>er</w:t>
      </w:r>
      <w:r w:rsidR="0045668D" w:rsidRPr="00E67389">
        <w:rPr>
          <w:i/>
        </w:rPr>
        <w:t>.</w:t>
      </w:r>
      <w:r w:rsidRPr="00E67389">
        <w:rPr>
          <w:i/>
        </w:rPr>
        <w:t xml:space="preserve"> Lett</w:t>
      </w:r>
      <w:r w:rsidR="00E55333">
        <w:rPr>
          <w:i/>
        </w:rPr>
        <w:t>.</w:t>
      </w:r>
      <w:bookmarkStart w:id="61" w:name="_GoBack"/>
      <w:bookmarkEnd w:id="61"/>
      <w:r w:rsidRPr="00E67389">
        <w:t xml:space="preserve">, </w:t>
      </w:r>
      <w:r w:rsidRPr="00E67389">
        <w:rPr>
          <w:b/>
        </w:rPr>
        <w:t>2017</w:t>
      </w:r>
      <w:r w:rsidRPr="00E67389">
        <w:t xml:space="preserve">, </w:t>
      </w:r>
      <w:r w:rsidRPr="00E67389">
        <w:rPr>
          <w:i/>
        </w:rPr>
        <w:t>199</w:t>
      </w:r>
      <w:r w:rsidRPr="00E67389">
        <w:t>, 50–52.</w:t>
      </w:r>
    </w:p>
    <w:p w14:paraId="60F9F8CA" w14:textId="7BFBFF67" w:rsidR="005854F0" w:rsidRPr="00E67389" w:rsidRDefault="005854F0" w:rsidP="005854F0">
      <w:pPr>
        <w:pStyle w:val="TFReferencesSection"/>
      </w:pPr>
      <w:r w:rsidRPr="00E67389">
        <w:t>(11)</w:t>
      </w:r>
      <w:r w:rsidRPr="00E67389">
        <w:tab/>
      </w:r>
      <w:bookmarkStart w:id="62" w:name="_CTVL0017e1d137a33c14bb1aa2861b527bcf2c1"/>
      <w:proofErr w:type="spellStart"/>
      <w:r w:rsidRPr="00E67389">
        <w:t>Qiu</w:t>
      </w:r>
      <w:proofErr w:type="spellEnd"/>
      <w:r w:rsidRPr="00E67389">
        <w:t xml:space="preserve">, X.; Cao, B.; Yuan, S.; Chen, X.; </w:t>
      </w:r>
      <w:proofErr w:type="spellStart"/>
      <w:r w:rsidRPr="00E67389">
        <w:t>Qiu</w:t>
      </w:r>
      <w:proofErr w:type="spellEnd"/>
      <w:r w:rsidRPr="00E67389">
        <w:t>, Z.; Jiang, Y.; Ye, Q.; Wang, H.; Zeng, H.; Liu, J.</w:t>
      </w:r>
      <w:r w:rsidR="00BE7184" w:rsidRPr="00E67389">
        <w:t xml:space="preserve">; </w:t>
      </w:r>
      <w:r w:rsidR="00B127FB" w:rsidRPr="00E67389">
        <w:t>e</w:t>
      </w:r>
      <w:r w:rsidR="00FC7CC8" w:rsidRPr="00E67389">
        <w:t>t al.</w:t>
      </w:r>
      <w:r w:rsidR="00B127FB" w:rsidRPr="00E67389">
        <w:t xml:space="preserve"> </w:t>
      </w:r>
      <w:r w:rsidR="00E67389">
        <w:t>From U</w:t>
      </w:r>
      <w:r w:rsidR="0045668D" w:rsidRPr="00E67389">
        <w:t>nstable CsSnI</w:t>
      </w:r>
      <w:r w:rsidRPr="00E67389">
        <w:rPr>
          <w:vertAlign w:val="subscript"/>
        </w:rPr>
        <w:t>3</w:t>
      </w:r>
      <w:r w:rsidR="00E67389">
        <w:t xml:space="preserve"> to Air-S</w:t>
      </w:r>
      <w:r w:rsidRPr="00E67389">
        <w:t>table Cs</w:t>
      </w:r>
      <w:r w:rsidRPr="00E67389">
        <w:rPr>
          <w:vertAlign w:val="subscript"/>
        </w:rPr>
        <w:t>2</w:t>
      </w:r>
      <w:r w:rsidR="0045668D" w:rsidRPr="00E67389">
        <w:t>S</w:t>
      </w:r>
      <w:r w:rsidRPr="00E67389">
        <w:t>nI</w:t>
      </w:r>
      <w:r w:rsidRPr="00E67389">
        <w:rPr>
          <w:vertAlign w:val="subscript"/>
        </w:rPr>
        <w:t>6</w:t>
      </w:r>
      <w:r w:rsidRPr="00E67389">
        <w:t xml:space="preserve">, </w:t>
      </w:r>
      <w:bookmarkEnd w:id="62"/>
      <w:r w:rsidRPr="00E67389">
        <w:rPr>
          <w:i/>
        </w:rPr>
        <w:t>Sol</w:t>
      </w:r>
      <w:r w:rsidR="00447B09" w:rsidRPr="00E67389">
        <w:rPr>
          <w:i/>
        </w:rPr>
        <w:t>.</w:t>
      </w:r>
      <w:r w:rsidRPr="00E67389">
        <w:rPr>
          <w:i/>
        </w:rPr>
        <w:t xml:space="preserve"> Energy Mater Sol</w:t>
      </w:r>
      <w:r w:rsidR="00447B09" w:rsidRPr="00E67389">
        <w:rPr>
          <w:i/>
        </w:rPr>
        <w:t>.</w:t>
      </w:r>
      <w:r w:rsidRPr="00E67389">
        <w:rPr>
          <w:i/>
        </w:rPr>
        <w:t xml:space="preserve"> Cells</w:t>
      </w:r>
      <w:r w:rsidRPr="00E67389">
        <w:t xml:space="preserve">, </w:t>
      </w:r>
      <w:r w:rsidRPr="00E67389">
        <w:rPr>
          <w:b/>
        </w:rPr>
        <w:t>2017</w:t>
      </w:r>
      <w:r w:rsidRPr="00E67389">
        <w:t xml:space="preserve">, </w:t>
      </w:r>
      <w:r w:rsidRPr="00E67389">
        <w:rPr>
          <w:i/>
        </w:rPr>
        <w:t>159</w:t>
      </w:r>
      <w:r w:rsidRPr="00E67389">
        <w:t>, 227–234.</w:t>
      </w:r>
    </w:p>
    <w:p w14:paraId="36FBA97B" w14:textId="0983C2AE" w:rsidR="005854F0" w:rsidRPr="00E67389" w:rsidRDefault="005854F0" w:rsidP="005854F0">
      <w:pPr>
        <w:pStyle w:val="TFReferencesSection"/>
      </w:pPr>
      <w:r w:rsidRPr="00E67389">
        <w:t>(12)</w:t>
      </w:r>
      <w:r w:rsidRPr="00E67389">
        <w:tab/>
      </w:r>
      <w:bookmarkStart w:id="63" w:name="_CTVL001558eb25281bf4aa6924c3fdd47b25298"/>
      <w:proofErr w:type="spellStart"/>
      <w:r w:rsidRPr="00E67389">
        <w:t>Giustino</w:t>
      </w:r>
      <w:proofErr w:type="spellEnd"/>
      <w:r w:rsidRPr="00E67389">
        <w:t>, F.</w:t>
      </w:r>
      <w:r w:rsidR="0045668D" w:rsidRPr="00E67389">
        <w:t xml:space="preserve">; </w:t>
      </w:r>
      <w:r w:rsidRPr="00E67389">
        <w:t xml:space="preserve">Snaith, H. J. Toward Lead-Free Perovskite Solar Cells, </w:t>
      </w:r>
      <w:bookmarkEnd w:id="63"/>
      <w:r w:rsidRPr="00E67389">
        <w:rPr>
          <w:i/>
        </w:rPr>
        <w:t>ACS Energy Lett.</w:t>
      </w:r>
      <w:r w:rsidRPr="00E67389">
        <w:t xml:space="preserve">, </w:t>
      </w:r>
      <w:r w:rsidRPr="00E67389">
        <w:rPr>
          <w:b/>
        </w:rPr>
        <w:t>2016</w:t>
      </w:r>
      <w:r w:rsidRPr="00E67389">
        <w:t xml:space="preserve">, </w:t>
      </w:r>
      <w:r w:rsidRPr="00E67389">
        <w:rPr>
          <w:i/>
        </w:rPr>
        <w:t>1</w:t>
      </w:r>
      <w:r w:rsidRPr="00E67389">
        <w:t>, 1233–1240.</w:t>
      </w:r>
    </w:p>
    <w:p w14:paraId="53DCE948" w14:textId="1ED04449" w:rsidR="005854F0" w:rsidRPr="00E67389" w:rsidRDefault="005854F0" w:rsidP="005854F0">
      <w:pPr>
        <w:pStyle w:val="TFReferencesSection"/>
      </w:pPr>
      <w:r w:rsidRPr="00E67389">
        <w:t>(13)</w:t>
      </w:r>
      <w:r w:rsidRPr="00E67389">
        <w:tab/>
      </w:r>
      <w:bookmarkStart w:id="64" w:name="_CTVL0019f2dbc4ba5394ae6a25d0b844ef8a1c2"/>
      <w:r w:rsidRPr="00E67389">
        <w:t>Angelis, F.</w:t>
      </w:r>
      <w:r w:rsidR="0045668D" w:rsidRPr="00E67389">
        <w:t>;</w:t>
      </w:r>
      <w:r w:rsidRPr="00E67389">
        <w:t xml:space="preserve"> </w:t>
      </w:r>
      <w:proofErr w:type="spellStart"/>
      <w:r w:rsidRPr="00E67389">
        <w:t>deKamat</w:t>
      </w:r>
      <w:proofErr w:type="spellEnd"/>
      <w:r w:rsidRPr="00E67389">
        <w:t xml:space="preserve">, P. V. Riding the New Wave of Perovskites, </w:t>
      </w:r>
      <w:bookmarkEnd w:id="64"/>
      <w:r w:rsidRPr="00E67389">
        <w:rPr>
          <w:i/>
        </w:rPr>
        <w:t>ACS Energy Lett.</w:t>
      </w:r>
      <w:r w:rsidRPr="00E67389">
        <w:t xml:space="preserve">, </w:t>
      </w:r>
      <w:r w:rsidRPr="00E67389">
        <w:rPr>
          <w:b/>
        </w:rPr>
        <w:t>2017</w:t>
      </w:r>
      <w:r w:rsidRPr="00E67389">
        <w:t xml:space="preserve">, </w:t>
      </w:r>
      <w:r w:rsidRPr="00E67389">
        <w:rPr>
          <w:i/>
        </w:rPr>
        <w:t>2</w:t>
      </w:r>
      <w:r w:rsidRPr="00E67389">
        <w:t>, 922–923.</w:t>
      </w:r>
    </w:p>
    <w:p w14:paraId="736C95A6" w14:textId="312C176C" w:rsidR="005854F0" w:rsidRPr="00E67389" w:rsidRDefault="005854F0" w:rsidP="005854F0">
      <w:pPr>
        <w:pStyle w:val="TFReferencesSection"/>
      </w:pPr>
      <w:r w:rsidRPr="00E67389">
        <w:t>(14)</w:t>
      </w:r>
      <w:r w:rsidRPr="00E67389">
        <w:tab/>
      </w:r>
      <w:bookmarkStart w:id="65" w:name="_CTVL00127e2411d5d774f7ca168266eb6d81fc7"/>
      <w:r w:rsidR="0045668D" w:rsidRPr="00E67389">
        <w:t xml:space="preserve">Angelis, F. de. </w:t>
      </w:r>
      <w:r w:rsidRPr="00E67389">
        <w:t xml:space="preserve">Modeling </w:t>
      </w:r>
      <w:r w:rsidR="00E67389">
        <w:t>Materials and Processes in Hybrid/Organic P</w:t>
      </w:r>
      <w:r w:rsidRPr="00E67389">
        <w:t xml:space="preserve">hotovoltaics, </w:t>
      </w:r>
      <w:bookmarkEnd w:id="65"/>
      <w:r w:rsidRPr="00E67389">
        <w:rPr>
          <w:i/>
        </w:rPr>
        <w:t>Acc</w:t>
      </w:r>
      <w:r w:rsidR="00447B09" w:rsidRPr="00E67389">
        <w:rPr>
          <w:i/>
        </w:rPr>
        <w:t>.</w:t>
      </w:r>
      <w:r w:rsidRPr="00E67389">
        <w:rPr>
          <w:i/>
        </w:rPr>
        <w:t xml:space="preserve"> Chem</w:t>
      </w:r>
      <w:r w:rsidR="00447B09" w:rsidRPr="00E67389">
        <w:rPr>
          <w:i/>
        </w:rPr>
        <w:t>.</w:t>
      </w:r>
      <w:r w:rsidRPr="00E67389">
        <w:rPr>
          <w:i/>
        </w:rPr>
        <w:t xml:space="preserve"> Res</w:t>
      </w:r>
      <w:r w:rsidR="00447B09" w:rsidRPr="00E67389">
        <w:rPr>
          <w:i/>
        </w:rPr>
        <w:t>.</w:t>
      </w:r>
      <w:r w:rsidRPr="00E67389">
        <w:t xml:space="preserve">, </w:t>
      </w:r>
      <w:r w:rsidRPr="00E67389">
        <w:rPr>
          <w:b/>
        </w:rPr>
        <w:t>2014</w:t>
      </w:r>
      <w:r w:rsidRPr="00E67389">
        <w:t xml:space="preserve">, </w:t>
      </w:r>
      <w:r w:rsidRPr="00E67389">
        <w:rPr>
          <w:i/>
        </w:rPr>
        <w:t>47</w:t>
      </w:r>
      <w:r w:rsidRPr="00E67389">
        <w:t>, 3349–3360.</w:t>
      </w:r>
    </w:p>
    <w:p w14:paraId="4876B0F8" w14:textId="5C56D2AE" w:rsidR="005854F0" w:rsidRPr="00E67389" w:rsidRDefault="005854F0" w:rsidP="005854F0">
      <w:pPr>
        <w:pStyle w:val="TFReferencesSection"/>
      </w:pPr>
      <w:r w:rsidRPr="00E67389">
        <w:t>(15)</w:t>
      </w:r>
      <w:r w:rsidRPr="00E67389">
        <w:tab/>
      </w:r>
      <w:bookmarkStart w:id="66" w:name="_CTVL0015179e043126a4bcb84d63428ee45aa95"/>
      <w:r w:rsidRPr="00E67389">
        <w:t xml:space="preserve">Liao, Y.; Liu, H.; Zhou, W.; Yang, D.; Shang, Y.; Shi, Z.; Li, B.; Jiang, X.; Zhang, L.; </w:t>
      </w:r>
      <w:proofErr w:type="spellStart"/>
      <w:r w:rsidRPr="00E67389">
        <w:t>Quan</w:t>
      </w:r>
      <w:proofErr w:type="spellEnd"/>
      <w:r w:rsidRPr="00E67389">
        <w:t xml:space="preserve">, L. N.; </w:t>
      </w:r>
      <w:r w:rsidR="00B127FB" w:rsidRPr="00E67389">
        <w:t xml:space="preserve">et al. </w:t>
      </w:r>
      <w:r w:rsidRPr="00E67389">
        <w:t xml:space="preserve">Highly Oriented Low-Dimensional Tin Halide Perovskites with Enhanced Stability and Photovoltaic Performance, </w:t>
      </w:r>
      <w:bookmarkEnd w:id="66"/>
      <w:r w:rsidRPr="00E67389">
        <w:rPr>
          <w:i/>
        </w:rPr>
        <w:t>J</w:t>
      </w:r>
      <w:r w:rsidR="0045668D" w:rsidRPr="00E67389">
        <w:rPr>
          <w:i/>
        </w:rPr>
        <w:t>.</w:t>
      </w:r>
      <w:r w:rsidRPr="00E67389">
        <w:rPr>
          <w:i/>
        </w:rPr>
        <w:t xml:space="preserve"> Am</w:t>
      </w:r>
      <w:r w:rsidR="0045668D" w:rsidRPr="00E67389">
        <w:rPr>
          <w:i/>
        </w:rPr>
        <w:t>.</w:t>
      </w:r>
      <w:r w:rsidRPr="00E67389">
        <w:rPr>
          <w:i/>
        </w:rPr>
        <w:t xml:space="preserve"> Chem</w:t>
      </w:r>
      <w:r w:rsidR="0045668D" w:rsidRPr="00E67389">
        <w:rPr>
          <w:i/>
        </w:rPr>
        <w:t>.</w:t>
      </w:r>
      <w:r w:rsidRPr="00E67389">
        <w:rPr>
          <w:i/>
        </w:rPr>
        <w:t xml:space="preserve"> Soc</w:t>
      </w:r>
      <w:r w:rsidR="0045668D" w:rsidRPr="00E67389">
        <w:rPr>
          <w:i/>
        </w:rPr>
        <w:t>.</w:t>
      </w:r>
      <w:r w:rsidRPr="00E67389">
        <w:t xml:space="preserve">, </w:t>
      </w:r>
      <w:r w:rsidRPr="00E67389">
        <w:rPr>
          <w:b/>
        </w:rPr>
        <w:t>2017</w:t>
      </w:r>
      <w:r w:rsidRPr="00E67389">
        <w:t xml:space="preserve">, </w:t>
      </w:r>
      <w:r w:rsidRPr="00E67389">
        <w:rPr>
          <w:i/>
        </w:rPr>
        <w:t>139</w:t>
      </w:r>
      <w:r w:rsidRPr="00E67389">
        <w:t>, 6693–6699.</w:t>
      </w:r>
    </w:p>
    <w:p w14:paraId="308F202A" w14:textId="5E62622A" w:rsidR="005854F0" w:rsidRPr="00E67389" w:rsidRDefault="005854F0" w:rsidP="005854F0">
      <w:pPr>
        <w:pStyle w:val="TFReferencesSection"/>
      </w:pPr>
      <w:r w:rsidRPr="00E67389">
        <w:t>(16)</w:t>
      </w:r>
      <w:r w:rsidRPr="00E67389">
        <w:tab/>
      </w:r>
      <w:bookmarkStart w:id="67" w:name="_CTVL0010e38fb93031e43e5ae79b5ebd2230c81"/>
      <w:r w:rsidRPr="00E67389">
        <w:t xml:space="preserve">Cao, D. H.; </w:t>
      </w:r>
      <w:proofErr w:type="spellStart"/>
      <w:r w:rsidRPr="00E67389">
        <w:t>Stoumpos</w:t>
      </w:r>
      <w:proofErr w:type="spellEnd"/>
      <w:r w:rsidRPr="00E67389">
        <w:t xml:space="preserve">, C. C.; Yokoyama, T.; Logsdon, J. L.; Song, T.-B.; </w:t>
      </w:r>
      <w:proofErr w:type="spellStart"/>
      <w:r w:rsidRPr="00E67389">
        <w:t>Farha</w:t>
      </w:r>
      <w:proofErr w:type="spellEnd"/>
      <w:r w:rsidRPr="00E67389">
        <w:t xml:space="preserve">, O. K.; </w:t>
      </w:r>
      <w:proofErr w:type="spellStart"/>
      <w:r w:rsidRPr="00E67389">
        <w:t>Wasielewski</w:t>
      </w:r>
      <w:proofErr w:type="spellEnd"/>
      <w:r w:rsidRPr="00E67389">
        <w:t>, M. R.; Hupp, J. T.</w:t>
      </w:r>
      <w:r w:rsidR="00BE7184" w:rsidRPr="00E67389">
        <w:t>;</w:t>
      </w:r>
      <w:r w:rsidR="0045668D" w:rsidRPr="00E67389">
        <w:t xml:space="preserve"> </w:t>
      </w:r>
      <w:proofErr w:type="spellStart"/>
      <w:r w:rsidRPr="00E67389">
        <w:t>Kanatzidis</w:t>
      </w:r>
      <w:proofErr w:type="spellEnd"/>
      <w:r w:rsidRPr="00E67389">
        <w:t>, M. G. Thin Films and Solar Cells Based on Semiconducting Two-Di</w:t>
      </w:r>
      <w:r w:rsidR="0045668D" w:rsidRPr="00E67389">
        <w:t xml:space="preserve">mensional </w:t>
      </w:r>
      <w:proofErr w:type="spellStart"/>
      <w:r w:rsidR="0045668D" w:rsidRPr="00E67389">
        <w:t>Ruddlesden</w:t>
      </w:r>
      <w:proofErr w:type="spellEnd"/>
      <w:r w:rsidR="0045668D" w:rsidRPr="00E67389">
        <w:t>–Popper (CH</w:t>
      </w:r>
      <w:r w:rsidR="0045668D" w:rsidRPr="00E67389">
        <w:rPr>
          <w:vertAlign w:val="subscript"/>
        </w:rPr>
        <w:t>3</w:t>
      </w:r>
      <w:r w:rsidR="0045668D" w:rsidRPr="00E67389">
        <w:t>(CH</w:t>
      </w:r>
      <w:r w:rsidR="0045668D" w:rsidRPr="00E67389">
        <w:rPr>
          <w:vertAlign w:val="subscript"/>
        </w:rPr>
        <w:t>2</w:t>
      </w:r>
      <w:r w:rsidR="0045668D" w:rsidRPr="00E67389">
        <w:t>)</w:t>
      </w:r>
      <w:r w:rsidR="0045668D" w:rsidRPr="00E67389">
        <w:rPr>
          <w:vertAlign w:val="subscript"/>
        </w:rPr>
        <w:t>3</w:t>
      </w:r>
      <w:r w:rsidR="0045668D" w:rsidRPr="00E67389">
        <w:t>NH</w:t>
      </w:r>
      <w:r w:rsidR="0045668D" w:rsidRPr="00E67389">
        <w:rPr>
          <w:vertAlign w:val="subscript"/>
        </w:rPr>
        <w:t>3</w:t>
      </w:r>
      <w:r w:rsidR="0045668D" w:rsidRPr="00E67389">
        <w:t>)</w:t>
      </w:r>
      <w:r w:rsidR="0045668D" w:rsidRPr="00E67389">
        <w:rPr>
          <w:vertAlign w:val="subscript"/>
        </w:rPr>
        <w:t>2</w:t>
      </w:r>
      <w:r w:rsidR="0045668D" w:rsidRPr="00E67389">
        <w:t>(CH</w:t>
      </w:r>
      <w:r w:rsidR="0045668D" w:rsidRPr="00E67389">
        <w:rPr>
          <w:vertAlign w:val="subscript"/>
        </w:rPr>
        <w:t>3</w:t>
      </w:r>
      <w:r w:rsidR="0045668D" w:rsidRPr="00E67389">
        <w:t>NH</w:t>
      </w:r>
      <w:r w:rsidR="0045668D" w:rsidRPr="00E67389">
        <w:rPr>
          <w:vertAlign w:val="subscript"/>
        </w:rPr>
        <w:t>3</w:t>
      </w:r>
      <w:r w:rsidR="0045668D" w:rsidRPr="00E67389">
        <w:t>)</w:t>
      </w:r>
      <w:r w:rsidR="0045668D" w:rsidRPr="00E67389">
        <w:rPr>
          <w:vertAlign w:val="subscript"/>
        </w:rPr>
        <w:t>n −1</w:t>
      </w:r>
      <w:r w:rsidR="0045668D" w:rsidRPr="00E67389">
        <w:t>Sn</w:t>
      </w:r>
      <w:r w:rsidR="0045668D" w:rsidRPr="00E67389">
        <w:rPr>
          <w:vertAlign w:val="subscript"/>
        </w:rPr>
        <w:t>n</w:t>
      </w:r>
      <w:r w:rsidR="0045668D" w:rsidRPr="00E67389">
        <w:t>I</w:t>
      </w:r>
      <w:r w:rsidR="0045668D" w:rsidRPr="00E67389">
        <w:rPr>
          <w:vertAlign w:val="subscript"/>
        </w:rPr>
        <w:t>3n +1</w:t>
      </w:r>
      <w:r w:rsidR="0045668D" w:rsidRPr="00E67389">
        <w:t xml:space="preserve"> </w:t>
      </w:r>
      <w:r w:rsidRPr="00E67389">
        <w:t xml:space="preserve"> Perovskites, </w:t>
      </w:r>
      <w:bookmarkEnd w:id="67"/>
      <w:r w:rsidRPr="00E67389">
        <w:rPr>
          <w:i/>
        </w:rPr>
        <w:t>ACS Energy Lett.</w:t>
      </w:r>
      <w:r w:rsidRPr="00E67389">
        <w:t xml:space="preserve">, </w:t>
      </w:r>
      <w:r w:rsidRPr="00E67389">
        <w:rPr>
          <w:b/>
        </w:rPr>
        <w:t>2017</w:t>
      </w:r>
      <w:r w:rsidRPr="00E67389">
        <w:t xml:space="preserve">, </w:t>
      </w:r>
      <w:r w:rsidRPr="00E67389">
        <w:rPr>
          <w:i/>
        </w:rPr>
        <w:t>2</w:t>
      </w:r>
      <w:r w:rsidRPr="00E67389">
        <w:t>, 982–990.</w:t>
      </w:r>
    </w:p>
    <w:p w14:paraId="3F5CA7EC" w14:textId="307E1785" w:rsidR="005854F0" w:rsidRPr="00E67389" w:rsidRDefault="005854F0" w:rsidP="005854F0">
      <w:pPr>
        <w:pStyle w:val="TFReferencesSection"/>
      </w:pPr>
      <w:r w:rsidRPr="00E67389">
        <w:rPr>
          <w:lang w:val="de-DE"/>
        </w:rPr>
        <w:lastRenderedPageBreak/>
        <w:t>(17)</w:t>
      </w:r>
      <w:r w:rsidRPr="00E67389">
        <w:rPr>
          <w:lang w:val="de-DE"/>
        </w:rPr>
        <w:tab/>
      </w:r>
      <w:bookmarkStart w:id="68" w:name="_CTVL001142d68bc7b574ff08964f97970eb6883"/>
      <w:r w:rsidRPr="00E67389">
        <w:rPr>
          <w:lang w:val="de-DE"/>
        </w:rPr>
        <w:t xml:space="preserve">Lester R. Morss; M. Siegal; L. Stengerand Norman Edelstein. </w:t>
      </w:r>
      <w:r w:rsidR="00E67389">
        <w:t>Preparation of C</w:t>
      </w:r>
      <w:r w:rsidRPr="00E67389">
        <w:t xml:space="preserve">ubic </w:t>
      </w:r>
      <w:proofErr w:type="spellStart"/>
      <w:r w:rsidR="00E67389">
        <w:t>Chloro</w:t>
      </w:r>
      <w:proofErr w:type="spellEnd"/>
      <w:r w:rsidR="00E67389">
        <w:t xml:space="preserve"> Complex Compounds of Trivalent M</w:t>
      </w:r>
      <w:r w:rsidRPr="00E67389">
        <w:t>etals: Cs</w:t>
      </w:r>
      <w:r w:rsidRPr="00E67389">
        <w:rPr>
          <w:vertAlign w:val="subscript"/>
        </w:rPr>
        <w:t>2</w:t>
      </w:r>
      <w:r w:rsidRPr="00E67389">
        <w:t>NaMCl</w:t>
      </w:r>
      <w:r w:rsidRPr="00E67389">
        <w:rPr>
          <w:vertAlign w:val="subscript"/>
        </w:rPr>
        <w:t>6</w:t>
      </w:r>
      <w:r w:rsidRPr="00E67389">
        <w:t xml:space="preserve">, </w:t>
      </w:r>
      <w:bookmarkEnd w:id="68"/>
      <w:proofErr w:type="spellStart"/>
      <w:r w:rsidRPr="00E67389">
        <w:rPr>
          <w:i/>
        </w:rPr>
        <w:t>Inorg</w:t>
      </w:r>
      <w:proofErr w:type="spellEnd"/>
      <w:r w:rsidRPr="00E67389">
        <w:rPr>
          <w:i/>
        </w:rPr>
        <w:t>. Chem.</w:t>
      </w:r>
      <w:r w:rsidRPr="00E67389">
        <w:t xml:space="preserve">, </w:t>
      </w:r>
      <w:r w:rsidRPr="00E67389">
        <w:rPr>
          <w:b/>
        </w:rPr>
        <w:t>1970</w:t>
      </w:r>
      <w:r w:rsidRPr="00E67389">
        <w:t xml:space="preserve">, </w:t>
      </w:r>
      <w:r w:rsidRPr="00E67389">
        <w:rPr>
          <w:i/>
        </w:rPr>
        <w:t>9</w:t>
      </w:r>
      <w:r w:rsidRPr="00E67389">
        <w:t>, 1771–1775.</w:t>
      </w:r>
    </w:p>
    <w:p w14:paraId="4B3EEAEE" w14:textId="51E9DC76" w:rsidR="005854F0" w:rsidRPr="00E67389" w:rsidRDefault="005854F0" w:rsidP="005854F0">
      <w:pPr>
        <w:pStyle w:val="TFReferencesSection"/>
      </w:pPr>
      <w:r w:rsidRPr="00E67389">
        <w:t>(18)</w:t>
      </w:r>
      <w:r w:rsidRPr="00E67389">
        <w:tab/>
      </w:r>
      <w:bookmarkStart w:id="69" w:name="_CTVL001310590dc9faf46cf9d2024a088b8a62e"/>
      <w:r w:rsidRPr="00E67389">
        <w:t xml:space="preserve">Smit, W. M. A.; Dirksen, G. </w:t>
      </w:r>
      <w:proofErr w:type="spellStart"/>
      <w:r w:rsidRPr="00E67389">
        <w:t>J.Stufkens</w:t>
      </w:r>
      <w:proofErr w:type="spellEnd"/>
      <w:r w:rsidRPr="00E67389">
        <w:t xml:space="preserve">, D. J. Infrared And Raman Spectra Of The </w:t>
      </w:r>
      <w:proofErr w:type="spellStart"/>
      <w:r w:rsidRPr="00E67389">
        <w:t>Elpasolites</w:t>
      </w:r>
      <w:proofErr w:type="spellEnd"/>
      <w:r w:rsidRPr="00E67389">
        <w:t xml:space="preserve"> </w:t>
      </w:r>
      <w:r w:rsidR="0045668D" w:rsidRPr="00E67389">
        <w:t xml:space="preserve">Cs, </w:t>
      </w:r>
      <w:proofErr w:type="spellStart"/>
      <w:r w:rsidR="0045668D" w:rsidRPr="00E67389">
        <w:t>NaSbCl</w:t>
      </w:r>
      <w:proofErr w:type="spellEnd"/>
      <w:r w:rsidR="0045668D" w:rsidRPr="00E67389">
        <w:t xml:space="preserve">, And Cs, </w:t>
      </w:r>
      <w:proofErr w:type="spellStart"/>
      <w:r w:rsidR="0045668D" w:rsidRPr="00E67389">
        <w:t>NaBiCl</w:t>
      </w:r>
      <w:proofErr w:type="spellEnd"/>
      <w:r w:rsidR="0045668D" w:rsidRPr="00E67389">
        <w:t>,</w:t>
      </w:r>
      <w:r w:rsidRPr="00E67389">
        <w:t xml:space="preserve"> Evidence For A Pseudo </w:t>
      </w:r>
      <w:proofErr w:type="spellStart"/>
      <w:r w:rsidRPr="00E67389">
        <w:t>Jahn</w:t>
      </w:r>
      <w:proofErr w:type="spellEnd"/>
      <w:r w:rsidRPr="00E67389">
        <w:t xml:space="preserve">-Teller Distorted Ground State, </w:t>
      </w:r>
      <w:bookmarkEnd w:id="69"/>
      <w:r w:rsidRPr="00E67389">
        <w:rPr>
          <w:i/>
        </w:rPr>
        <w:t>J. Phys. Chem. Solids</w:t>
      </w:r>
      <w:r w:rsidRPr="00E67389">
        <w:t xml:space="preserve">, </w:t>
      </w:r>
      <w:r w:rsidRPr="00E67389">
        <w:rPr>
          <w:b/>
        </w:rPr>
        <w:t>1990</w:t>
      </w:r>
      <w:r w:rsidRPr="00E67389">
        <w:t xml:space="preserve">, </w:t>
      </w:r>
      <w:r w:rsidRPr="00E67389">
        <w:rPr>
          <w:i/>
        </w:rPr>
        <w:t>51</w:t>
      </w:r>
      <w:r w:rsidRPr="00E67389">
        <w:t>, 189–196.</w:t>
      </w:r>
    </w:p>
    <w:p w14:paraId="2131E7DE" w14:textId="4F4CF723" w:rsidR="005854F0" w:rsidRPr="00E67389" w:rsidRDefault="005854F0" w:rsidP="005854F0">
      <w:pPr>
        <w:pStyle w:val="TFReferencesSection"/>
      </w:pPr>
      <w:r w:rsidRPr="00E67389">
        <w:t>(19)</w:t>
      </w:r>
      <w:r w:rsidRPr="00E67389">
        <w:tab/>
      </w:r>
      <w:bookmarkStart w:id="70" w:name="_CTVL001507fec63614b43dfa08d6c8ebd7c09bd"/>
      <w:proofErr w:type="spellStart"/>
      <w:r w:rsidR="00E55333">
        <w:t>Urland</w:t>
      </w:r>
      <w:proofErr w:type="spellEnd"/>
      <w:r w:rsidR="00E55333">
        <w:t xml:space="preserve">, W. The Assessment of </w:t>
      </w:r>
      <w:proofErr w:type="gramStart"/>
      <w:r w:rsidR="00E55333">
        <w:t>The</w:t>
      </w:r>
      <w:proofErr w:type="gramEnd"/>
      <w:r w:rsidR="00E55333">
        <w:t xml:space="preserve"> Crystal Field Pa</w:t>
      </w:r>
      <w:r w:rsidRPr="00E67389">
        <w:t xml:space="preserve">rameters For </w:t>
      </w:r>
      <w:proofErr w:type="spellStart"/>
      <w:r w:rsidRPr="00E67389">
        <w:t>Fn</w:t>
      </w:r>
      <w:proofErr w:type="spellEnd"/>
      <w:r w:rsidRPr="00E67389">
        <w:t xml:space="preserve">-Electron Systems By The Angular Overlap Model. </w:t>
      </w:r>
      <w:r w:rsidR="0045668D" w:rsidRPr="00E67389">
        <w:t>Rare-Earth Ions M</w:t>
      </w:r>
      <w:r w:rsidR="0045668D" w:rsidRPr="00E67389">
        <w:rPr>
          <w:vertAlign w:val="superscript"/>
        </w:rPr>
        <w:t>3+</w:t>
      </w:r>
      <w:r w:rsidR="0045668D" w:rsidRPr="00E67389">
        <w:t xml:space="preserve"> In Cs</w:t>
      </w:r>
      <w:r w:rsidR="0045668D" w:rsidRPr="00E67389">
        <w:rPr>
          <w:vertAlign w:val="subscript"/>
        </w:rPr>
        <w:t>2</w:t>
      </w:r>
      <w:r w:rsidR="0045668D" w:rsidRPr="00E67389">
        <w:t>NaMCl</w:t>
      </w:r>
      <w:r w:rsidR="0045668D" w:rsidRPr="00E67389">
        <w:rPr>
          <w:vertAlign w:val="subscript"/>
        </w:rPr>
        <w:t>6</w:t>
      </w:r>
      <w:r w:rsidRPr="00E67389">
        <w:t xml:space="preserve">, </w:t>
      </w:r>
      <w:bookmarkEnd w:id="70"/>
      <w:r w:rsidRPr="00E67389">
        <w:rPr>
          <w:i/>
        </w:rPr>
        <w:t>Chem. Phys. Lett.</w:t>
      </w:r>
      <w:r w:rsidRPr="00E67389">
        <w:t xml:space="preserve">, </w:t>
      </w:r>
      <w:r w:rsidRPr="00E67389">
        <w:rPr>
          <w:b/>
        </w:rPr>
        <w:t>1981</w:t>
      </w:r>
      <w:r w:rsidRPr="00E67389">
        <w:t xml:space="preserve">, </w:t>
      </w:r>
      <w:r w:rsidRPr="00E67389">
        <w:rPr>
          <w:i/>
        </w:rPr>
        <w:t>83 (1)</w:t>
      </w:r>
      <w:r w:rsidRPr="00E67389">
        <w:t>, 116–119.</w:t>
      </w:r>
    </w:p>
    <w:p w14:paraId="239867AA" w14:textId="0471E2F9" w:rsidR="005854F0" w:rsidRPr="00E67389" w:rsidRDefault="005854F0" w:rsidP="005854F0">
      <w:pPr>
        <w:pStyle w:val="TFReferencesSection"/>
      </w:pPr>
      <w:r w:rsidRPr="00E67389">
        <w:t>(20)</w:t>
      </w:r>
      <w:r w:rsidRPr="00E67389">
        <w:tab/>
      </w:r>
      <w:bookmarkStart w:id="71" w:name="_CTVL001fbdc7384905b455384fd13ab3ab0eec4"/>
      <w:proofErr w:type="spellStart"/>
      <w:r w:rsidRPr="00E67389">
        <w:t>Barbier</w:t>
      </w:r>
      <w:proofErr w:type="spellEnd"/>
      <w:r w:rsidRPr="00E67389">
        <w:t xml:space="preserve">, P.; </w:t>
      </w:r>
      <w:proofErr w:type="spellStart"/>
      <w:r w:rsidRPr="00E67389">
        <w:t>Drache</w:t>
      </w:r>
      <w:proofErr w:type="spellEnd"/>
      <w:r w:rsidRPr="00E67389">
        <w:t xml:space="preserve">, M.; </w:t>
      </w:r>
      <w:proofErr w:type="spellStart"/>
      <w:r w:rsidRPr="00E67389">
        <w:t>Mairesse</w:t>
      </w:r>
      <w:proofErr w:type="spellEnd"/>
      <w:r w:rsidRPr="00E67389">
        <w:t>, G.</w:t>
      </w:r>
      <w:r w:rsidR="0045668D" w:rsidRPr="00E67389">
        <w:t xml:space="preserve">; </w:t>
      </w:r>
      <w:proofErr w:type="spellStart"/>
      <w:r w:rsidRPr="00E67389">
        <w:t>Ravez</w:t>
      </w:r>
      <w:proofErr w:type="spellEnd"/>
      <w:r w:rsidRPr="00E67389">
        <w:t xml:space="preserve">. Phase Transitions in a </w:t>
      </w:r>
      <w:r w:rsidR="0045668D" w:rsidRPr="00E67389">
        <w:t>Cs</w:t>
      </w:r>
      <w:r w:rsidR="0045668D" w:rsidRPr="00E67389">
        <w:rPr>
          <w:vertAlign w:val="subscript"/>
        </w:rPr>
        <w:t>2-x</w:t>
      </w:r>
      <w:r w:rsidR="0045668D" w:rsidRPr="00E67389">
        <w:t>K</w:t>
      </w:r>
      <w:r w:rsidR="0045668D" w:rsidRPr="00E67389">
        <w:rPr>
          <w:vertAlign w:val="subscript"/>
        </w:rPr>
        <w:t>1+x</w:t>
      </w:r>
      <w:r w:rsidR="0045668D" w:rsidRPr="00E67389">
        <w:t>BiCl</w:t>
      </w:r>
      <w:r w:rsidR="0045668D" w:rsidRPr="00E67389">
        <w:rPr>
          <w:vertAlign w:val="subscript"/>
        </w:rPr>
        <w:t>6</w:t>
      </w:r>
      <w:r w:rsidRPr="00E67389">
        <w:t xml:space="preserve"> Solid Solutions, </w:t>
      </w:r>
      <w:bookmarkEnd w:id="71"/>
      <w:r w:rsidRPr="00E67389">
        <w:rPr>
          <w:i/>
        </w:rPr>
        <w:t>J</w:t>
      </w:r>
      <w:r w:rsidR="00447B09" w:rsidRPr="00E67389">
        <w:rPr>
          <w:i/>
        </w:rPr>
        <w:t>.</w:t>
      </w:r>
      <w:r w:rsidRPr="00E67389">
        <w:rPr>
          <w:i/>
        </w:rPr>
        <w:t xml:space="preserve"> Solid State Chem</w:t>
      </w:r>
      <w:r w:rsidR="00447B09" w:rsidRPr="00E67389">
        <w:rPr>
          <w:i/>
        </w:rPr>
        <w:t>.</w:t>
      </w:r>
      <w:r w:rsidRPr="00E67389">
        <w:t xml:space="preserve">, </w:t>
      </w:r>
      <w:r w:rsidRPr="00E67389">
        <w:rPr>
          <w:b/>
        </w:rPr>
        <w:t>1982</w:t>
      </w:r>
      <w:r w:rsidRPr="00E67389">
        <w:t xml:space="preserve">, </w:t>
      </w:r>
      <w:r w:rsidRPr="00E67389">
        <w:rPr>
          <w:i/>
        </w:rPr>
        <w:t>42</w:t>
      </w:r>
      <w:r w:rsidRPr="00E67389">
        <w:t>, 130–135.</w:t>
      </w:r>
    </w:p>
    <w:p w14:paraId="1055E580" w14:textId="19E6B66B" w:rsidR="005854F0" w:rsidRPr="00E67389" w:rsidRDefault="005854F0" w:rsidP="005854F0">
      <w:pPr>
        <w:pStyle w:val="TFReferencesSection"/>
      </w:pPr>
      <w:r w:rsidRPr="00E67389">
        <w:t>(21)</w:t>
      </w:r>
      <w:r w:rsidRPr="00E67389">
        <w:tab/>
      </w:r>
      <w:bookmarkStart w:id="72" w:name="_CTVL001326d6fa91d8845749bc462bdf9140a8f"/>
      <w:proofErr w:type="spellStart"/>
      <w:r w:rsidRPr="00E67389">
        <w:t>Benachenhou</w:t>
      </w:r>
      <w:proofErr w:type="spellEnd"/>
      <w:r w:rsidRPr="00E67389">
        <w:t xml:space="preserve">, F.; </w:t>
      </w:r>
      <w:proofErr w:type="spellStart"/>
      <w:r w:rsidRPr="00E67389">
        <w:t>Mairesse</w:t>
      </w:r>
      <w:proofErr w:type="spellEnd"/>
      <w:r w:rsidRPr="00E67389">
        <w:t xml:space="preserve">, G.; </w:t>
      </w:r>
      <w:proofErr w:type="spellStart"/>
      <w:r w:rsidRPr="00E67389">
        <w:t>Nowogrocki</w:t>
      </w:r>
      <w:proofErr w:type="spellEnd"/>
      <w:r w:rsidRPr="00E67389">
        <w:t>, G.</w:t>
      </w:r>
      <w:r w:rsidR="0045668D" w:rsidRPr="00E67389">
        <w:t xml:space="preserve">; </w:t>
      </w:r>
      <w:r w:rsidRPr="00E67389">
        <w:t xml:space="preserve">Thomas, D. Structural Studies of Cs-K-Bi Mixed Chlorides Relation to the Crystal Structures of </w:t>
      </w:r>
      <w:r w:rsidR="0045668D" w:rsidRPr="00E67389">
        <w:t>A</w:t>
      </w:r>
      <w:r w:rsidR="0045668D" w:rsidRPr="00E67389">
        <w:rPr>
          <w:vertAlign w:val="subscript"/>
        </w:rPr>
        <w:t>2</w:t>
      </w:r>
      <w:r w:rsidR="0045668D" w:rsidRPr="00E67389">
        <w:t>BMX</w:t>
      </w:r>
      <w:r w:rsidR="0045668D" w:rsidRPr="00E67389">
        <w:rPr>
          <w:vertAlign w:val="subscript"/>
        </w:rPr>
        <w:t>6</w:t>
      </w:r>
      <w:r w:rsidR="0045668D" w:rsidRPr="00E67389">
        <w:t>, A</w:t>
      </w:r>
      <w:r w:rsidR="0045668D" w:rsidRPr="00E67389">
        <w:rPr>
          <w:vertAlign w:val="subscript"/>
        </w:rPr>
        <w:t>3</w:t>
      </w:r>
      <w:r w:rsidR="0045668D" w:rsidRPr="00E67389">
        <w:t>MX</w:t>
      </w:r>
      <w:r w:rsidR="0045668D" w:rsidRPr="00E67389">
        <w:rPr>
          <w:vertAlign w:val="subscript"/>
        </w:rPr>
        <w:t>6</w:t>
      </w:r>
      <w:r w:rsidR="0045668D" w:rsidRPr="00E67389">
        <w:t>, and A</w:t>
      </w:r>
      <w:r w:rsidR="0045668D" w:rsidRPr="00E67389">
        <w:rPr>
          <w:vertAlign w:val="subscript"/>
        </w:rPr>
        <w:t>2</w:t>
      </w:r>
      <w:r w:rsidR="0045668D" w:rsidRPr="00E67389">
        <w:t>MX</w:t>
      </w:r>
      <w:r w:rsidR="0045668D" w:rsidRPr="00E67389">
        <w:rPr>
          <w:vertAlign w:val="subscript"/>
        </w:rPr>
        <w:t>6</w:t>
      </w:r>
      <w:r w:rsidRPr="00E67389">
        <w:t xml:space="preserve">, </w:t>
      </w:r>
      <w:bookmarkEnd w:id="72"/>
      <w:r w:rsidRPr="00E67389">
        <w:rPr>
          <w:i/>
        </w:rPr>
        <w:t>J</w:t>
      </w:r>
      <w:r w:rsidR="00447B09" w:rsidRPr="00E67389">
        <w:rPr>
          <w:i/>
        </w:rPr>
        <w:t>.</w:t>
      </w:r>
      <w:r w:rsidRPr="00E67389">
        <w:rPr>
          <w:i/>
        </w:rPr>
        <w:t xml:space="preserve"> Solid State Chem</w:t>
      </w:r>
      <w:r w:rsidR="00447B09" w:rsidRPr="00E67389">
        <w:rPr>
          <w:i/>
        </w:rPr>
        <w:t>.</w:t>
      </w:r>
      <w:r w:rsidRPr="00E67389">
        <w:t xml:space="preserve">, </w:t>
      </w:r>
      <w:r w:rsidRPr="00E67389">
        <w:rPr>
          <w:b/>
        </w:rPr>
        <w:t>1986</w:t>
      </w:r>
      <w:r w:rsidRPr="00E67389">
        <w:t xml:space="preserve">, </w:t>
      </w:r>
      <w:r w:rsidRPr="00E67389">
        <w:rPr>
          <w:i/>
        </w:rPr>
        <w:t>65</w:t>
      </w:r>
      <w:r w:rsidRPr="00E67389">
        <w:t>, 13–26.</w:t>
      </w:r>
    </w:p>
    <w:p w14:paraId="231270D5" w14:textId="0FBCE59D" w:rsidR="005854F0" w:rsidRPr="00E67389" w:rsidRDefault="005854F0" w:rsidP="005854F0">
      <w:pPr>
        <w:pStyle w:val="TFReferencesSection"/>
      </w:pPr>
      <w:r w:rsidRPr="00E67389">
        <w:t>(22)</w:t>
      </w:r>
      <w:r w:rsidRPr="00E67389">
        <w:tab/>
      </w:r>
      <w:bookmarkStart w:id="73" w:name="_CTVL001a73f52ba065a471380c705cfa1ab33dd"/>
      <w:r w:rsidRPr="00E67389">
        <w:t xml:space="preserve">McClure, E. T.; Ball, M. </w:t>
      </w:r>
      <w:r w:rsidR="0045668D" w:rsidRPr="00E67389">
        <w:t xml:space="preserve">R.; </w:t>
      </w:r>
      <w:proofErr w:type="spellStart"/>
      <w:r w:rsidR="0045668D" w:rsidRPr="00E67389">
        <w:t>Windl</w:t>
      </w:r>
      <w:proofErr w:type="spellEnd"/>
      <w:r w:rsidR="0045668D" w:rsidRPr="00E67389">
        <w:t>, W. Woodward, P. M. Cs</w:t>
      </w:r>
      <w:r w:rsidRPr="00E67389">
        <w:rPr>
          <w:vertAlign w:val="subscript"/>
        </w:rPr>
        <w:t>2</w:t>
      </w:r>
      <w:r w:rsidR="0045668D" w:rsidRPr="00E67389">
        <w:t>AgBiX</w:t>
      </w:r>
      <w:r w:rsidRPr="00E67389">
        <w:rPr>
          <w:vertAlign w:val="subscript"/>
        </w:rPr>
        <w:t>6</w:t>
      </w:r>
      <w:r w:rsidRPr="00E67389">
        <w:t xml:space="preserve"> (X = Br, Cl), </w:t>
      </w:r>
      <w:bookmarkEnd w:id="73"/>
      <w:r w:rsidRPr="00E67389">
        <w:rPr>
          <w:i/>
        </w:rPr>
        <w:t>Chem. Mater.</w:t>
      </w:r>
      <w:r w:rsidRPr="00E67389">
        <w:t xml:space="preserve">, </w:t>
      </w:r>
      <w:r w:rsidRPr="00E67389">
        <w:rPr>
          <w:b/>
        </w:rPr>
        <w:t>2016</w:t>
      </w:r>
      <w:r w:rsidRPr="00E67389">
        <w:t xml:space="preserve">, </w:t>
      </w:r>
      <w:r w:rsidRPr="00E67389">
        <w:rPr>
          <w:i/>
        </w:rPr>
        <w:t>28</w:t>
      </w:r>
      <w:r w:rsidRPr="00E67389">
        <w:t>, 1348–1354.</w:t>
      </w:r>
    </w:p>
    <w:p w14:paraId="39874CB2" w14:textId="465C1160" w:rsidR="005854F0" w:rsidRPr="00E67389" w:rsidRDefault="005854F0" w:rsidP="005854F0">
      <w:pPr>
        <w:pStyle w:val="TFReferencesSection"/>
      </w:pPr>
      <w:r w:rsidRPr="00E67389">
        <w:t>(23)</w:t>
      </w:r>
      <w:r w:rsidRPr="00E67389">
        <w:tab/>
      </w:r>
      <w:bookmarkStart w:id="74" w:name="_CTVL00167f125b634b34c358ceeae0d4806dc9d"/>
      <w:proofErr w:type="spellStart"/>
      <w:r w:rsidRPr="00E67389">
        <w:t>Slavney</w:t>
      </w:r>
      <w:proofErr w:type="spellEnd"/>
      <w:r w:rsidRPr="00E67389">
        <w:t xml:space="preserve">, A. H.; Hu, T.; </w:t>
      </w:r>
      <w:proofErr w:type="spellStart"/>
      <w:r w:rsidRPr="00E67389">
        <w:t>Lindenberg</w:t>
      </w:r>
      <w:proofErr w:type="spellEnd"/>
      <w:r w:rsidRPr="00E67389">
        <w:t>, A. M.</w:t>
      </w:r>
      <w:r w:rsidR="0045668D" w:rsidRPr="00E67389">
        <w:t xml:space="preserve">; </w:t>
      </w:r>
      <w:proofErr w:type="spellStart"/>
      <w:r w:rsidRPr="00E67389">
        <w:t>Karunadasa</w:t>
      </w:r>
      <w:proofErr w:type="spellEnd"/>
      <w:r w:rsidRPr="00E67389">
        <w:t xml:space="preserve">, H. I. A Bismuth-Halide Double Perovskite with Long Carrier Recombination Lifetime for Photovoltaic Applications, </w:t>
      </w:r>
      <w:bookmarkEnd w:id="74"/>
      <w:r w:rsidRPr="00E67389">
        <w:rPr>
          <w:i/>
        </w:rPr>
        <w:t>J. Am. Chem. Soc.</w:t>
      </w:r>
      <w:r w:rsidRPr="00E67389">
        <w:t xml:space="preserve">, </w:t>
      </w:r>
      <w:r w:rsidRPr="00E67389">
        <w:rPr>
          <w:b/>
        </w:rPr>
        <w:t>2016</w:t>
      </w:r>
      <w:r w:rsidRPr="00E67389">
        <w:t xml:space="preserve">, </w:t>
      </w:r>
      <w:r w:rsidRPr="00E67389">
        <w:rPr>
          <w:i/>
        </w:rPr>
        <w:t>138</w:t>
      </w:r>
      <w:r w:rsidRPr="00E67389">
        <w:t>, 2138–2141.</w:t>
      </w:r>
    </w:p>
    <w:p w14:paraId="2ADB82AB" w14:textId="478E0983" w:rsidR="005854F0" w:rsidRPr="00E67389" w:rsidRDefault="005854F0" w:rsidP="005854F0">
      <w:pPr>
        <w:pStyle w:val="TFReferencesSection"/>
      </w:pPr>
      <w:r w:rsidRPr="00E67389">
        <w:t>(24)</w:t>
      </w:r>
      <w:r w:rsidRPr="00E67389">
        <w:tab/>
      </w:r>
      <w:bookmarkStart w:id="75" w:name="_CTVL001e1ae6859819a44cca79bc54a6178deba"/>
      <w:proofErr w:type="spellStart"/>
      <w:r w:rsidRPr="00E67389">
        <w:t>Volonakis</w:t>
      </w:r>
      <w:proofErr w:type="spellEnd"/>
      <w:r w:rsidRPr="00E67389">
        <w:t xml:space="preserve">, G.; Filip, M. R.; </w:t>
      </w:r>
      <w:proofErr w:type="spellStart"/>
      <w:r w:rsidRPr="00E67389">
        <w:t>Haghighirad</w:t>
      </w:r>
      <w:proofErr w:type="spellEnd"/>
      <w:r w:rsidRPr="00E67389">
        <w:t xml:space="preserve">, A. A.; Sakai, N.; Wenger, B.; Snaith, H. </w:t>
      </w:r>
      <w:proofErr w:type="spellStart"/>
      <w:r w:rsidRPr="00E67389">
        <w:t>J.Giustino</w:t>
      </w:r>
      <w:proofErr w:type="spellEnd"/>
      <w:r w:rsidRPr="00E67389">
        <w:t xml:space="preserve">, F. Lead-Free Halide Double Perovskites via </w:t>
      </w:r>
      <w:proofErr w:type="spellStart"/>
      <w:r w:rsidRPr="00E67389">
        <w:t>Heterovalent</w:t>
      </w:r>
      <w:proofErr w:type="spellEnd"/>
      <w:r w:rsidRPr="00E67389">
        <w:t xml:space="preserve"> Substitution of Noble Metals, </w:t>
      </w:r>
      <w:bookmarkEnd w:id="75"/>
      <w:r w:rsidRPr="00E67389">
        <w:rPr>
          <w:i/>
        </w:rPr>
        <w:t>J</w:t>
      </w:r>
      <w:r w:rsidR="0045668D" w:rsidRPr="00E67389">
        <w:rPr>
          <w:i/>
        </w:rPr>
        <w:t>.</w:t>
      </w:r>
      <w:r w:rsidRPr="00E67389">
        <w:rPr>
          <w:i/>
        </w:rPr>
        <w:t xml:space="preserve"> Phys</w:t>
      </w:r>
      <w:r w:rsidR="0045668D" w:rsidRPr="00E67389">
        <w:rPr>
          <w:i/>
        </w:rPr>
        <w:t>.</w:t>
      </w:r>
      <w:r w:rsidRPr="00E67389">
        <w:rPr>
          <w:i/>
        </w:rPr>
        <w:t xml:space="preserve"> Chem</w:t>
      </w:r>
      <w:r w:rsidR="0045668D" w:rsidRPr="00E67389">
        <w:rPr>
          <w:i/>
        </w:rPr>
        <w:t>.</w:t>
      </w:r>
      <w:r w:rsidRPr="00E67389">
        <w:rPr>
          <w:i/>
        </w:rPr>
        <w:t xml:space="preserve"> Lett</w:t>
      </w:r>
      <w:r w:rsidR="0045668D" w:rsidRPr="00E67389">
        <w:rPr>
          <w:i/>
        </w:rPr>
        <w:t>.</w:t>
      </w:r>
      <w:r w:rsidRPr="00E67389">
        <w:t xml:space="preserve">, </w:t>
      </w:r>
      <w:r w:rsidRPr="00E67389">
        <w:rPr>
          <w:b/>
        </w:rPr>
        <w:t>2016</w:t>
      </w:r>
      <w:r w:rsidRPr="00E67389">
        <w:t xml:space="preserve">, </w:t>
      </w:r>
      <w:r w:rsidRPr="00E67389">
        <w:rPr>
          <w:i/>
        </w:rPr>
        <w:t>7</w:t>
      </w:r>
      <w:r w:rsidRPr="00E67389">
        <w:t>, 1254–1259.</w:t>
      </w:r>
    </w:p>
    <w:p w14:paraId="18A9101F" w14:textId="1E5FE9DC" w:rsidR="005854F0" w:rsidRPr="00E67389" w:rsidRDefault="005854F0" w:rsidP="005854F0">
      <w:pPr>
        <w:pStyle w:val="TFReferencesSection"/>
      </w:pPr>
      <w:r w:rsidRPr="00E67389">
        <w:lastRenderedPageBreak/>
        <w:t>(25)</w:t>
      </w:r>
      <w:r w:rsidRPr="00E67389">
        <w:tab/>
      </w:r>
      <w:bookmarkStart w:id="76" w:name="_CTVL001e72682680a4046e08fe57ccc11e78bee"/>
      <w:proofErr w:type="spellStart"/>
      <w:r w:rsidRPr="00E67389">
        <w:t>Slavney</w:t>
      </w:r>
      <w:proofErr w:type="spellEnd"/>
      <w:r w:rsidRPr="00E67389">
        <w:t xml:space="preserve">, A. H.; Hu, T.; </w:t>
      </w:r>
      <w:proofErr w:type="spellStart"/>
      <w:r w:rsidRPr="00E67389">
        <w:t>Lindenberg</w:t>
      </w:r>
      <w:proofErr w:type="spellEnd"/>
      <w:r w:rsidRPr="00E67389">
        <w:t>, A. M.</w:t>
      </w:r>
      <w:r w:rsidR="0045668D" w:rsidRPr="00E67389">
        <w:t xml:space="preserve">; </w:t>
      </w:r>
      <w:proofErr w:type="spellStart"/>
      <w:r w:rsidRPr="00E67389">
        <w:t>Karunadasa</w:t>
      </w:r>
      <w:proofErr w:type="spellEnd"/>
      <w:r w:rsidRPr="00E67389">
        <w:t xml:space="preserve">, H. I. A Bismuth-Halide Double Perovskite with Long Carrier Recombination Lifetime for Photovoltaic Applications, </w:t>
      </w:r>
      <w:bookmarkEnd w:id="76"/>
      <w:r w:rsidRPr="00E67389">
        <w:rPr>
          <w:i/>
        </w:rPr>
        <w:t>J</w:t>
      </w:r>
      <w:r w:rsidR="0045668D" w:rsidRPr="00E67389">
        <w:rPr>
          <w:i/>
        </w:rPr>
        <w:t>.</w:t>
      </w:r>
      <w:r w:rsidRPr="00E67389">
        <w:rPr>
          <w:i/>
        </w:rPr>
        <w:t xml:space="preserve"> Am</w:t>
      </w:r>
      <w:r w:rsidR="0045668D" w:rsidRPr="00E67389">
        <w:rPr>
          <w:i/>
        </w:rPr>
        <w:t>.</w:t>
      </w:r>
      <w:r w:rsidRPr="00E67389">
        <w:rPr>
          <w:i/>
        </w:rPr>
        <w:t xml:space="preserve"> Chem</w:t>
      </w:r>
      <w:r w:rsidR="0045668D" w:rsidRPr="00E67389">
        <w:rPr>
          <w:i/>
        </w:rPr>
        <w:t>.</w:t>
      </w:r>
      <w:r w:rsidRPr="00E67389">
        <w:rPr>
          <w:i/>
        </w:rPr>
        <w:t xml:space="preserve"> Soc</w:t>
      </w:r>
      <w:r w:rsidR="0045668D" w:rsidRPr="00E67389">
        <w:rPr>
          <w:i/>
        </w:rPr>
        <w:t>.</w:t>
      </w:r>
      <w:r w:rsidRPr="00E67389">
        <w:t xml:space="preserve">, </w:t>
      </w:r>
      <w:r w:rsidRPr="00E67389">
        <w:rPr>
          <w:b/>
        </w:rPr>
        <w:t>2016</w:t>
      </w:r>
      <w:r w:rsidRPr="00E67389">
        <w:t xml:space="preserve">, </w:t>
      </w:r>
      <w:r w:rsidRPr="00E67389">
        <w:rPr>
          <w:i/>
        </w:rPr>
        <w:t>138</w:t>
      </w:r>
      <w:r w:rsidRPr="00E67389">
        <w:t>, 2138–2141.</w:t>
      </w:r>
    </w:p>
    <w:p w14:paraId="6A6AA6EA" w14:textId="3F660108" w:rsidR="005854F0" w:rsidRPr="00E67389" w:rsidRDefault="005854F0" w:rsidP="005854F0">
      <w:pPr>
        <w:pStyle w:val="TFReferencesSection"/>
      </w:pPr>
      <w:r w:rsidRPr="00E67389">
        <w:t>(26)</w:t>
      </w:r>
      <w:r w:rsidRPr="00E67389">
        <w:tab/>
      </w:r>
      <w:bookmarkStart w:id="77" w:name="_CTVL00169385242c7cb4aacb87897e1314414ec"/>
      <w:proofErr w:type="spellStart"/>
      <w:r w:rsidRPr="00E67389">
        <w:t>Greul</w:t>
      </w:r>
      <w:proofErr w:type="spellEnd"/>
      <w:r w:rsidRPr="00E67389">
        <w:t xml:space="preserve">, E.; Petrus, M. L.; </w:t>
      </w:r>
      <w:proofErr w:type="spellStart"/>
      <w:r w:rsidRPr="00E67389">
        <w:t>Binek</w:t>
      </w:r>
      <w:proofErr w:type="spellEnd"/>
      <w:r w:rsidRPr="00E67389">
        <w:t xml:space="preserve">, A.; </w:t>
      </w:r>
      <w:proofErr w:type="spellStart"/>
      <w:r w:rsidRPr="00E67389">
        <w:t>Docampo</w:t>
      </w:r>
      <w:proofErr w:type="spellEnd"/>
      <w:r w:rsidRPr="00E67389">
        <w:t>, P.</w:t>
      </w:r>
      <w:r w:rsidR="0045668D" w:rsidRPr="00E67389">
        <w:t xml:space="preserve">; </w:t>
      </w:r>
      <w:proofErr w:type="spellStart"/>
      <w:r w:rsidR="00E67389">
        <w:t>Bein</w:t>
      </w:r>
      <w:proofErr w:type="spellEnd"/>
      <w:r w:rsidR="00E67389">
        <w:t>, T. Highly S</w:t>
      </w:r>
      <w:r w:rsidRPr="00E67389">
        <w:t xml:space="preserve">table, </w:t>
      </w:r>
      <w:r w:rsidR="00E67389">
        <w:t>P</w:t>
      </w:r>
      <w:r w:rsidRPr="00E67389">
        <w:t xml:space="preserve">hase </w:t>
      </w:r>
      <w:r w:rsidR="00E67389">
        <w:t>P</w:t>
      </w:r>
      <w:r w:rsidRPr="00E67389">
        <w:t>ure Cs</w:t>
      </w:r>
      <w:r w:rsidRPr="00E67389">
        <w:rPr>
          <w:vertAlign w:val="subscript"/>
        </w:rPr>
        <w:t>2</w:t>
      </w:r>
      <w:r w:rsidR="00E67389">
        <w:t>AgBiBr</w:t>
      </w:r>
      <w:r w:rsidRPr="00E67389">
        <w:rPr>
          <w:vertAlign w:val="subscript"/>
        </w:rPr>
        <w:t xml:space="preserve">6 </w:t>
      </w:r>
      <w:r w:rsidR="00E67389">
        <w:t>Double Perovskite Thin F</w:t>
      </w:r>
      <w:r w:rsidRPr="00E67389">
        <w:t xml:space="preserve">ilms for </w:t>
      </w:r>
      <w:r w:rsidR="00E67389">
        <w:t>O</w:t>
      </w:r>
      <w:r w:rsidRPr="00E67389">
        <w:t xml:space="preserve">ptoelectronic </w:t>
      </w:r>
      <w:r w:rsidR="00E67389">
        <w:t>A</w:t>
      </w:r>
      <w:r w:rsidRPr="00E67389">
        <w:t xml:space="preserve">pplications, </w:t>
      </w:r>
      <w:bookmarkEnd w:id="77"/>
      <w:r w:rsidRPr="00E67389">
        <w:rPr>
          <w:i/>
        </w:rPr>
        <w:t>J. Mater. Chem. A</w:t>
      </w:r>
      <w:r w:rsidRPr="00E67389">
        <w:t xml:space="preserve">, </w:t>
      </w:r>
      <w:r w:rsidRPr="00E67389">
        <w:rPr>
          <w:b/>
        </w:rPr>
        <w:t>2017</w:t>
      </w:r>
      <w:r w:rsidRPr="00E67389">
        <w:t xml:space="preserve">, </w:t>
      </w:r>
      <w:r w:rsidRPr="00E67389">
        <w:rPr>
          <w:i/>
        </w:rPr>
        <w:t>5</w:t>
      </w:r>
      <w:r w:rsidRPr="00E67389">
        <w:t>, 19972–19981.</w:t>
      </w:r>
    </w:p>
    <w:p w14:paraId="4AD8D006" w14:textId="1F6F779A" w:rsidR="005854F0" w:rsidRPr="00E67389" w:rsidRDefault="005854F0" w:rsidP="005854F0">
      <w:pPr>
        <w:pStyle w:val="TFReferencesSection"/>
      </w:pPr>
      <w:r w:rsidRPr="00E67389">
        <w:t>(27)</w:t>
      </w:r>
      <w:r w:rsidRPr="00E67389">
        <w:tab/>
      </w:r>
      <w:bookmarkStart w:id="78" w:name="_CTVL0018285a26cb88b4ea69dd47b4fda1e0dd4"/>
      <w:r w:rsidRPr="00E67389">
        <w:t>Zhao, X.-G.; Yang, J.-H.; Fu, Y.; Yang, D.; Xu, Q.; Yu, L.; Wei, S.-H.</w:t>
      </w:r>
      <w:r w:rsidR="0045668D" w:rsidRPr="00E67389">
        <w:t xml:space="preserve"> </w:t>
      </w:r>
      <w:r w:rsidRPr="00E67389">
        <w:t xml:space="preserve">Zhang, L. Design of Lead-Free Inorganic Halide Perovskites for Solar Cells via Cation-Transmutation, </w:t>
      </w:r>
      <w:bookmarkEnd w:id="78"/>
      <w:r w:rsidRPr="00E67389">
        <w:rPr>
          <w:i/>
        </w:rPr>
        <w:t>J</w:t>
      </w:r>
      <w:r w:rsidR="0045668D" w:rsidRPr="00E67389">
        <w:rPr>
          <w:i/>
        </w:rPr>
        <w:t>.</w:t>
      </w:r>
      <w:r w:rsidRPr="00E67389">
        <w:rPr>
          <w:i/>
        </w:rPr>
        <w:t xml:space="preserve"> Am</w:t>
      </w:r>
      <w:r w:rsidR="0045668D" w:rsidRPr="00E67389">
        <w:rPr>
          <w:i/>
        </w:rPr>
        <w:t>.</w:t>
      </w:r>
      <w:r w:rsidRPr="00E67389">
        <w:rPr>
          <w:i/>
        </w:rPr>
        <w:t xml:space="preserve"> Chem</w:t>
      </w:r>
      <w:r w:rsidR="0045668D" w:rsidRPr="00E67389">
        <w:rPr>
          <w:i/>
        </w:rPr>
        <w:t>.</w:t>
      </w:r>
      <w:r w:rsidRPr="00E67389">
        <w:rPr>
          <w:i/>
        </w:rPr>
        <w:t xml:space="preserve"> Soc</w:t>
      </w:r>
      <w:r w:rsidR="0045668D" w:rsidRPr="00E67389">
        <w:rPr>
          <w:i/>
        </w:rPr>
        <w:t>.</w:t>
      </w:r>
      <w:r w:rsidRPr="00E67389">
        <w:t xml:space="preserve">, </w:t>
      </w:r>
      <w:r w:rsidRPr="00E67389">
        <w:rPr>
          <w:b/>
        </w:rPr>
        <w:t>2017</w:t>
      </w:r>
      <w:r w:rsidRPr="00E67389">
        <w:t xml:space="preserve">, </w:t>
      </w:r>
      <w:r w:rsidRPr="00E67389">
        <w:rPr>
          <w:i/>
        </w:rPr>
        <w:t>139</w:t>
      </w:r>
      <w:r w:rsidRPr="00E67389">
        <w:t>, 2630–2638.</w:t>
      </w:r>
    </w:p>
    <w:p w14:paraId="28CC9EF1" w14:textId="24F6E989" w:rsidR="005854F0" w:rsidRPr="00E67389" w:rsidRDefault="005854F0" w:rsidP="005854F0">
      <w:pPr>
        <w:pStyle w:val="TFReferencesSection"/>
      </w:pPr>
      <w:r w:rsidRPr="00E67389">
        <w:rPr>
          <w:lang w:val="it-IT"/>
        </w:rPr>
        <w:t>(28)</w:t>
      </w:r>
      <w:r w:rsidRPr="00E67389">
        <w:rPr>
          <w:lang w:val="it-IT"/>
        </w:rPr>
        <w:tab/>
      </w:r>
      <w:bookmarkStart w:id="79" w:name="_CTVL0018c8065a8401b4afeb8fbc08b10e0d314"/>
      <w:r w:rsidRPr="00E67389">
        <w:rPr>
          <w:lang w:val="it-IT"/>
        </w:rPr>
        <w:t xml:space="preserve">Cho, K. T.; Grancini, G.; Lee, Y.; Oveisi, E.; Ryu, J.; Almora, O.; Tschumi, M.; Schouwink, P. A.; Seo, G.; Heo, S.; </w:t>
      </w:r>
      <w:r w:rsidR="00FC7CC8" w:rsidRPr="00E67389">
        <w:rPr>
          <w:lang w:val="it-IT"/>
        </w:rPr>
        <w:t>et al.</w:t>
      </w:r>
      <w:r w:rsidR="00B127FB" w:rsidRPr="00E67389">
        <w:rPr>
          <w:lang w:val="it-IT"/>
        </w:rPr>
        <w:t xml:space="preserve"> </w:t>
      </w:r>
      <w:r w:rsidR="00E67389">
        <w:t>Selective G</w:t>
      </w:r>
      <w:r w:rsidRPr="00E67389">
        <w:t xml:space="preserve">rowth of </w:t>
      </w:r>
      <w:r w:rsidR="00E67389">
        <w:t>L</w:t>
      </w:r>
      <w:r w:rsidRPr="00E67389">
        <w:t xml:space="preserve">ayered </w:t>
      </w:r>
      <w:r w:rsidR="00E67389">
        <w:t>P</w:t>
      </w:r>
      <w:r w:rsidRPr="00E67389">
        <w:t xml:space="preserve">erovskites for </w:t>
      </w:r>
      <w:r w:rsidR="00E67389">
        <w:t>S</w:t>
      </w:r>
      <w:r w:rsidRPr="00E67389">
        <w:t xml:space="preserve">table and </w:t>
      </w:r>
      <w:r w:rsidR="00E67389">
        <w:t>Efficient P</w:t>
      </w:r>
      <w:r w:rsidRPr="00E67389">
        <w:t xml:space="preserve">hotovoltaics, </w:t>
      </w:r>
      <w:bookmarkEnd w:id="79"/>
      <w:r w:rsidRPr="00E67389">
        <w:rPr>
          <w:i/>
        </w:rPr>
        <w:t>Energy Environ. Sci.</w:t>
      </w:r>
      <w:r w:rsidRPr="00E67389">
        <w:t xml:space="preserve">, </w:t>
      </w:r>
      <w:r w:rsidRPr="00E67389">
        <w:rPr>
          <w:b/>
        </w:rPr>
        <w:t>2018</w:t>
      </w:r>
      <w:r w:rsidRPr="00E67389">
        <w:t xml:space="preserve">, </w:t>
      </w:r>
      <w:r w:rsidRPr="00E67389">
        <w:rPr>
          <w:i/>
        </w:rPr>
        <w:t>11</w:t>
      </w:r>
      <w:r w:rsidRPr="00E67389">
        <w:t>, 952–959.</w:t>
      </w:r>
    </w:p>
    <w:p w14:paraId="7E9B1F8B" w14:textId="77777777" w:rsidR="005854F0" w:rsidRPr="00E67389" w:rsidRDefault="005854F0" w:rsidP="005854F0">
      <w:pPr>
        <w:pStyle w:val="TFReferencesSection"/>
      </w:pPr>
      <w:r w:rsidRPr="00E67389">
        <w:t>(29)</w:t>
      </w:r>
      <w:r w:rsidRPr="00E67389">
        <w:tab/>
      </w:r>
      <w:bookmarkStart w:id="80" w:name="_CTVL0015fe7c376a7594e8c8de31ac9304200c3"/>
      <w:proofErr w:type="spellStart"/>
      <w:r w:rsidRPr="00E67389">
        <w:t>Ostapchenko</w:t>
      </w:r>
      <w:proofErr w:type="spellEnd"/>
      <w:r w:rsidRPr="00E67389">
        <w:t>, V. Effect of TiCl</w:t>
      </w:r>
      <w:r w:rsidRPr="00E67389">
        <w:rPr>
          <w:vertAlign w:val="subscript"/>
        </w:rPr>
        <w:t>4</w:t>
      </w:r>
      <w:r w:rsidRPr="00E67389">
        <w:t xml:space="preserve"> Treatment on Different TiO</w:t>
      </w:r>
      <w:r w:rsidRPr="00E67389">
        <w:rPr>
          <w:vertAlign w:val="subscript"/>
        </w:rPr>
        <w:t>2</w:t>
      </w:r>
      <w:r w:rsidRPr="00E67389">
        <w:t xml:space="preserve"> Blocking Layer Deposition Methods, </w:t>
      </w:r>
      <w:bookmarkEnd w:id="80"/>
      <w:r w:rsidRPr="00E67389">
        <w:rPr>
          <w:i/>
        </w:rPr>
        <w:t xml:space="preserve">Int. J. </w:t>
      </w:r>
      <w:proofErr w:type="spellStart"/>
      <w:r w:rsidRPr="00E67389">
        <w:rPr>
          <w:i/>
        </w:rPr>
        <w:t>Electrochem</w:t>
      </w:r>
      <w:proofErr w:type="spellEnd"/>
      <w:r w:rsidRPr="00E67389">
        <w:rPr>
          <w:i/>
        </w:rPr>
        <w:t>. Sci.</w:t>
      </w:r>
      <w:r w:rsidRPr="00E67389">
        <w:t xml:space="preserve">, </w:t>
      </w:r>
      <w:r w:rsidRPr="00E67389">
        <w:rPr>
          <w:b/>
        </w:rPr>
        <w:t>201</w:t>
      </w:r>
      <w:r w:rsidRPr="00E55333">
        <w:rPr>
          <w:b/>
        </w:rPr>
        <w:t>7</w:t>
      </w:r>
      <w:r w:rsidRPr="00E67389">
        <w:t>, 2262–2271.</w:t>
      </w:r>
    </w:p>
    <w:p w14:paraId="266EEB77" w14:textId="609B63A7" w:rsidR="005854F0" w:rsidRPr="00E67389" w:rsidRDefault="005854F0" w:rsidP="005854F0">
      <w:pPr>
        <w:pStyle w:val="TFReferencesSection"/>
      </w:pPr>
      <w:r w:rsidRPr="00E67389">
        <w:t>(30)</w:t>
      </w:r>
      <w:r w:rsidRPr="00E67389">
        <w:tab/>
      </w:r>
      <w:bookmarkStart w:id="81" w:name="_CTVL00134da27aa21814ce5b91c669e4744d585"/>
      <w:r w:rsidRPr="00E67389">
        <w:t>Singh, T.</w:t>
      </w:r>
      <w:r w:rsidR="0045668D" w:rsidRPr="00E67389">
        <w:t xml:space="preserve">; </w:t>
      </w:r>
      <w:proofErr w:type="spellStart"/>
      <w:r w:rsidRPr="00E67389">
        <w:t>Miyasaka</w:t>
      </w:r>
      <w:proofErr w:type="spellEnd"/>
      <w:r w:rsidRPr="00E67389">
        <w:t xml:space="preserve">, T. Stabilizing the Efficiency Beyond 20% with a Mixed Cation Perovskite Solar Cell Fabricated in Ambient Air under Controlled Humidity, </w:t>
      </w:r>
      <w:bookmarkEnd w:id="81"/>
      <w:r w:rsidRPr="00E67389">
        <w:rPr>
          <w:i/>
        </w:rPr>
        <w:t>Adv. Energy Mater.</w:t>
      </w:r>
      <w:r w:rsidRPr="00E67389">
        <w:t xml:space="preserve">, </w:t>
      </w:r>
      <w:r w:rsidRPr="00E67389">
        <w:rPr>
          <w:b/>
        </w:rPr>
        <w:t>2018</w:t>
      </w:r>
      <w:r w:rsidRPr="00E67389">
        <w:t xml:space="preserve">, </w:t>
      </w:r>
      <w:r w:rsidRPr="00E67389">
        <w:rPr>
          <w:i/>
        </w:rPr>
        <w:t>8</w:t>
      </w:r>
      <w:r w:rsidRPr="00E67389">
        <w:t>, 1700677.</w:t>
      </w:r>
    </w:p>
    <w:p w14:paraId="09D9A6BE" w14:textId="444AE97D" w:rsidR="005854F0" w:rsidRPr="00E67389" w:rsidRDefault="005854F0" w:rsidP="005854F0">
      <w:pPr>
        <w:pStyle w:val="TFReferencesSection"/>
      </w:pPr>
      <w:r w:rsidRPr="00E67389">
        <w:t>(31)</w:t>
      </w:r>
      <w:r w:rsidRPr="00E67389">
        <w:tab/>
      </w:r>
      <w:bookmarkStart w:id="82" w:name="_CTVL001b93b6688b20f439b92f4cb156b239149"/>
      <w:proofErr w:type="spellStart"/>
      <w:r w:rsidRPr="00E67389">
        <w:t>Konstantakou</w:t>
      </w:r>
      <w:proofErr w:type="spellEnd"/>
      <w:r w:rsidRPr="00E67389">
        <w:t xml:space="preserve">, M.; </w:t>
      </w:r>
      <w:proofErr w:type="spellStart"/>
      <w:r w:rsidRPr="00E67389">
        <w:t>Perganti</w:t>
      </w:r>
      <w:proofErr w:type="spellEnd"/>
      <w:r w:rsidRPr="00E67389">
        <w:t xml:space="preserve">, D.; </w:t>
      </w:r>
      <w:proofErr w:type="spellStart"/>
      <w:r w:rsidRPr="00E67389">
        <w:t>Falaras</w:t>
      </w:r>
      <w:proofErr w:type="spellEnd"/>
      <w:r w:rsidRPr="00E67389">
        <w:t>, P.</w:t>
      </w:r>
      <w:r w:rsidR="0045668D" w:rsidRPr="00E67389">
        <w:t xml:space="preserve">; </w:t>
      </w:r>
      <w:proofErr w:type="spellStart"/>
      <w:r w:rsidRPr="00E67389">
        <w:t>Stergiopoulos</w:t>
      </w:r>
      <w:proofErr w:type="spellEnd"/>
      <w:r w:rsidRPr="00E67389">
        <w:t xml:space="preserve">, T. Anti-Solvent Crystallization Strategies for Highly Efficient Perovskite Solar Cells, </w:t>
      </w:r>
      <w:bookmarkEnd w:id="82"/>
      <w:r w:rsidRPr="00E67389">
        <w:rPr>
          <w:i/>
        </w:rPr>
        <w:t>Crystals</w:t>
      </w:r>
      <w:r w:rsidRPr="00E67389">
        <w:t xml:space="preserve">, </w:t>
      </w:r>
      <w:r w:rsidRPr="00E67389">
        <w:rPr>
          <w:b/>
        </w:rPr>
        <w:t>2017</w:t>
      </w:r>
      <w:r w:rsidRPr="00E67389">
        <w:t xml:space="preserve">, </w:t>
      </w:r>
      <w:r w:rsidRPr="00E67389">
        <w:rPr>
          <w:i/>
        </w:rPr>
        <w:t>7</w:t>
      </w:r>
      <w:r w:rsidRPr="00E67389">
        <w:t>, 291.</w:t>
      </w:r>
    </w:p>
    <w:p w14:paraId="3F7FEF1F" w14:textId="0F400F2B" w:rsidR="00CD06C7" w:rsidRPr="00E67389" w:rsidRDefault="005854F0" w:rsidP="005854F0">
      <w:pPr>
        <w:pStyle w:val="TFReferencesSection"/>
      </w:pPr>
      <w:r w:rsidRPr="00E67389">
        <w:rPr>
          <w:lang w:val="en-GB"/>
        </w:rPr>
        <w:t>(32)</w:t>
      </w:r>
      <w:r w:rsidRPr="00E67389">
        <w:rPr>
          <w:lang w:val="en-GB"/>
        </w:rPr>
        <w:tab/>
      </w:r>
      <w:bookmarkStart w:id="83" w:name="_CTVL001181e531ac1394270aa2480bc1851a973"/>
      <w:proofErr w:type="spellStart"/>
      <w:r w:rsidR="00B05111" w:rsidRPr="00E67389">
        <w:t>Heo</w:t>
      </w:r>
      <w:proofErr w:type="spellEnd"/>
      <w:r w:rsidR="00B05111" w:rsidRPr="00E67389">
        <w:t xml:space="preserve">, J. H.; </w:t>
      </w:r>
      <w:proofErr w:type="spellStart"/>
      <w:r w:rsidR="00B05111" w:rsidRPr="00E67389">
        <w:t>Im</w:t>
      </w:r>
      <w:proofErr w:type="spellEnd"/>
      <w:r w:rsidR="00B05111" w:rsidRPr="00E67389">
        <w:t>, S. H.; Noh, J. H.; Mandal, T. N.; Lim, C.-S.; Chang, J. A.; Lee, Y. H.; Kim, H.-j.; Sarkar, A.; Nazeer</w:t>
      </w:r>
      <w:r w:rsidR="00E67389">
        <w:t>uddin, M. K.; et al. Efficient Inorganic–Organic Hybrid H</w:t>
      </w:r>
      <w:r w:rsidR="00B05111" w:rsidRPr="00E67389">
        <w:t xml:space="preserve">eterojunction </w:t>
      </w:r>
      <w:r w:rsidR="00E67389">
        <w:lastRenderedPageBreak/>
        <w:t>S</w:t>
      </w:r>
      <w:r w:rsidR="00B05111" w:rsidRPr="00E67389">
        <w:t xml:space="preserve">olar </w:t>
      </w:r>
      <w:r w:rsidR="00E67389">
        <w:t>C</w:t>
      </w:r>
      <w:r w:rsidR="00B05111" w:rsidRPr="00E67389">
        <w:t xml:space="preserve">ells </w:t>
      </w:r>
      <w:r w:rsidR="00E67389">
        <w:t>Containing P</w:t>
      </w:r>
      <w:r w:rsidR="00B05111" w:rsidRPr="00E67389">
        <w:t>erov</w:t>
      </w:r>
      <w:r w:rsidR="00E67389">
        <w:t>skite Compound and P</w:t>
      </w:r>
      <w:r w:rsidR="00B05111" w:rsidRPr="00E67389">
        <w:t xml:space="preserve">olymeric </w:t>
      </w:r>
      <w:r w:rsidR="00E67389">
        <w:t>Hole C</w:t>
      </w:r>
      <w:r w:rsidR="00B05111" w:rsidRPr="00E67389">
        <w:t xml:space="preserve">onductors, </w:t>
      </w:r>
      <w:r w:rsidR="00B05111" w:rsidRPr="00E67389">
        <w:rPr>
          <w:i/>
        </w:rPr>
        <w:t>Nat. Photonics</w:t>
      </w:r>
      <w:r w:rsidR="00B05111" w:rsidRPr="00E67389">
        <w:t xml:space="preserve">, </w:t>
      </w:r>
      <w:r w:rsidR="00B05111" w:rsidRPr="00E67389">
        <w:rPr>
          <w:b/>
        </w:rPr>
        <w:t>2013</w:t>
      </w:r>
      <w:r w:rsidR="00B05111" w:rsidRPr="00E67389">
        <w:t xml:space="preserve">, </w:t>
      </w:r>
      <w:r w:rsidR="00B05111" w:rsidRPr="00E67389">
        <w:rPr>
          <w:i/>
        </w:rPr>
        <w:t>7</w:t>
      </w:r>
      <w:r w:rsidR="00B05111" w:rsidRPr="00E67389">
        <w:t>, 486–491.</w:t>
      </w:r>
    </w:p>
    <w:p w14:paraId="3F0682D4" w14:textId="77777777" w:rsidR="00B05111" w:rsidRPr="00E67389" w:rsidRDefault="00CD06C7" w:rsidP="00B05111">
      <w:pPr>
        <w:pStyle w:val="TFReferencesSection"/>
      </w:pPr>
      <w:r w:rsidRPr="00E67389">
        <w:t xml:space="preserve">(33) </w:t>
      </w:r>
      <w:proofErr w:type="spellStart"/>
      <w:r w:rsidR="00B05111" w:rsidRPr="00E67389">
        <w:t>Calió</w:t>
      </w:r>
      <w:proofErr w:type="spellEnd"/>
      <w:r w:rsidR="00B05111" w:rsidRPr="00E67389">
        <w:t xml:space="preserve">, L.; </w:t>
      </w:r>
      <w:proofErr w:type="spellStart"/>
      <w:r w:rsidR="00B05111" w:rsidRPr="00E67389">
        <w:t>Kazim</w:t>
      </w:r>
      <w:proofErr w:type="spellEnd"/>
      <w:r w:rsidR="00B05111" w:rsidRPr="00E67389">
        <w:t xml:space="preserve">, S.; </w:t>
      </w:r>
      <w:proofErr w:type="spellStart"/>
      <w:r w:rsidR="00B05111" w:rsidRPr="00E67389">
        <w:t>Grätzel</w:t>
      </w:r>
      <w:proofErr w:type="spellEnd"/>
      <w:r w:rsidR="00B05111" w:rsidRPr="00E67389">
        <w:t xml:space="preserve">, M.; Ahmad, S. Hole-Transport Materials for Perovskite Solar Cells, </w:t>
      </w:r>
      <w:proofErr w:type="spellStart"/>
      <w:r w:rsidR="00B05111" w:rsidRPr="00E67389">
        <w:rPr>
          <w:i/>
        </w:rPr>
        <w:t>Angew</w:t>
      </w:r>
      <w:proofErr w:type="spellEnd"/>
      <w:r w:rsidR="00B05111" w:rsidRPr="00E67389">
        <w:rPr>
          <w:i/>
        </w:rPr>
        <w:t>. Chem. Int. Ed. Engl.</w:t>
      </w:r>
      <w:r w:rsidR="00B05111" w:rsidRPr="00E67389">
        <w:t xml:space="preserve">, </w:t>
      </w:r>
      <w:r w:rsidR="00B05111" w:rsidRPr="00E67389">
        <w:rPr>
          <w:b/>
        </w:rPr>
        <w:t>2016</w:t>
      </w:r>
      <w:r w:rsidR="00B05111" w:rsidRPr="00E67389">
        <w:t xml:space="preserve">, </w:t>
      </w:r>
      <w:r w:rsidR="00B05111" w:rsidRPr="00E67389">
        <w:rPr>
          <w:i/>
        </w:rPr>
        <w:t>55</w:t>
      </w:r>
      <w:r w:rsidR="00B05111" w:rsidRPr="00E67389">
        <w:t>, 14522–14545.</w:t>
      </w:r>
    </w:p>
    <w:p w14:paraId="471FCC29" w14:textId="33117A76" w:rsidR="005854F0" w:rsidRPr="00E67389" w:rsidRDefault="00CD06C7" w:rsidP="005854F0">
      <w:pPr>
        <w:pStyle w:val="TFReferencesSection"/>
        <w:rPr>
          <w:lang w:val="en-GB"/>
        </w:rPr>
      </w:pPr>
      <w:r w:rsidRPr="00E67389">
        <w:t xml:space="preserve">(34) </w:t>
      </w:r>
      <w:r w:rsidR="00B05111" w:rsidRPr="00E67389">
        <w:t>Jiménez-</w:t>
      </w:r>
      <w:proofErr w:type="spellStart"/>
      <w:r w:rsidR="00B05111" w:rsidRPr="00E67389">
        <w:t>López</w:t>
      </w:r>
      <w:proofErr w:type="spellEnd"/>
      <w:r w:rsidR="00B05111" w:rsidRPr="00E67389">
        <w:t xml:space="preserve">, J.; </w:t>
      </w:r>
      <w:proofErr w:type="spellStart"/>
      <w:r w:rsidR="00B05111" w:rsidRPr="00E67389">
        <w:t>Cambarau</w:t>
      </w:r>
      <w:proofErr w:type="spellEnd"/>
      <w:r w:rsidR="00B05111" w:rsidRPr="00E67389">
        <w:t xml:space="preserve">, W.; </w:t>
      </w:r>
      <w:proofErr w:type="spellStart"/>
      <w:r w:rsidR="00B05111" w:rsidRPr="00E67389">
        <w:t>Cabau</w:t>
      </w:r>
      <w:proofErr w:type="spellEnd"/>
      <w:r w:rsidR="00B05111" w:rsidRPr="00E67389">
        <w:t xml:space="preserve">, L.; </w:t>
      </w:r>
      <w:proofErr w:type="spellStart"/>
      <w:r w:rsidR="00B05111" w:rsidRPr="00E67389">
        <w:t>Palomares</w:t>
      </w:r>
      <w:proofErr w:type="spellEnd"/>
      <w:r w:rsidR="00B05111" w:rsidRPr="00E67389">
        <w:t xml:space="preserve">, E. Charge Injection, Carriers Recombination and HOMO Energy Level Relationship in Perovskite Solar Cells, </w:t>
      </w:r>
      <w:r w:rsidR="00B05111" w:rsidRPr="00E67389">
        <w:rPr>
          <w:i/>
        </w:rPr>
        <w:t xml:space="preserve">Sci. </w:t>
      </w:r>
      <w:r w:rsidR="00B05111" w:rsidRPr="00E67389">
        <w:rPr>
          <w:i/>
          <w:lang w:val="en-GB"/>
        </w:rPr>
        <w:t>Rep.</w:t>
      </w:r>
      <w:r w:rsidR="00B05111" w:rsidRPr="00E67389">
        <w:rPr>
          <w:lang w:val="en-GB"/>
        </w:rPr>
        <w:t xml:space="preserve">, </w:t>
      </w:r>
      <w:r w:rsidR="00B05111" w:rsidRPr="00E67389">
        <w:rPr>
          <w:b/>
          <w:lang w:val="en-GB"/>
        </w:rPr>
        <w:t>2017</w:t>
      </w:r>
      <w:r w:rsidR="00B05111" w:rsidRPr="00E67389">
        <w:rPr>
          <w:lang w:val="en-GB"/>
        </w:rPr>
        <w:t xml:space="preserve">, </w:t>
      </w:r>
      <w:r w:rsidR="00B05111" w:rsidRPr="00E67389">
        <w:rPr>
          <w:i/>
          <w:lang w:val="en-GB"/>
        </w:rPr>
        <w:t>7</w:t>
      </w:r>
      <w:r w:rsidR="00B05111" w:rsidRPr="00E67389">
        <w:rPr>
          <w:lang w:val="en-GB"/>
        </w:rPr>
        <w:t>, 6101.</w:t>
      </w:r>
      <w:bookmarkEnd w:id="83"/>
    </w:p>
    <w:p w14:paraId="6761B9D3" w14:textId="2C5F5C65" w:rsidR="005854F0" w:rsidRPr="00E67389" w:rsidRDefault="005854F0" w:rsidP="005854F0">
      <w:pPr>
        <w:pStyle w:val="TFReferencesSection"/>
      </w:pPr>
      <w:r w:rsidRPr="00E67389">
        <w:rPr>
          <w:lang w:val="it-IT"/>
        </w:rPr>
        <w:t>(</w:t>
      </w:r>
      <w:r w:rsidR="00CD06C7" w:rsidRPr="00E67389">
        <w:rPr>
          <w:lang w:val="it-IT"/>
        </w:rPr>
        <w:t>35</w:t>
      </w:r>
      <w:r w:rsidRPr="00E67389">
        <w:rPr>
          <w:lang w:val="it-IT"/>
        </w:rPr>
        <w:t>)</w:t>
      </w:r>
      <w:r w:rsidRPr="00E67389">
        <w:rPr>
          <w:lang w:val="it-IT"/>
        </w:rPr>
        <w:tab/>
      </w:r>
      <w:bookmarkStart w:id="84" w:name="_CTVL00189dc615453ab41f9b7cef2a019bd558d"/>
      <w:r w:rsidR="00B05111" w:rsidRPr="00E67389">
        <w:rPr>
          <w:lang w:val="it-IT"/>
        </w:rPr>
        <w:t xml:space="preserve">Tang, Z.; Wang, J.; Melianas, A.; Wu, Y.; Kroon, R.; Li, W.; Ma, W.; Andersson, M. R.; Ma, Z.; Cai, W. et al. </w:t>
      </w:r>
      <w:r w:rsidR="00B05111" w:rsidRPr="00E67389">
        <w:t xml:space="preserve">Relating </w:t>
      </w:r>
      <w:r w:rsidR="00E67389">
        <w:t>Open-Circuit Voltage Losses to the Active Layer Morphology and Contact Selectivity in Organic Solar C</w:t>
      </w:r>
      <w:r w:rsidR="00B05111" w:rsidRPr="00E67389">
        <w:t xml:space="preserve">ells, </w:t>
      </w:r>
      <w:r w:rsidR="00B05111" w:rsidRPr="00E67389">
        <w:rPr>
          <w:i/>
        </w:rPr>
        <w:t>J. Mater. Chem. A</w:t>
      </w:r>
      <w:r w:rsidR="00B05111" w:rsidRPr="00E67389">
        <w:t xml:space="preserve">, </w:t>
      </w:r>
      <w:r w:rsidR="00B05111" w:rsidRPr="00E67389">
        <w:rPr>
          <w:b/>
        </w:rPr>
        <w:t>2018</w:t>
      </w:r>
      <w:r w:rsidR="00B05111" w:rsidRPr="00E67389">
        <w:t xml:space="preserve">, </w:t>
      </w:r>
      <w:r w:rsidR="00B05111" w:rsidRPr="00E67389">
        <w:rPr>
          <w:i/>
        </w:rPr>
        <w:t>270</w:t>
      </w:r>
      <w:r w:rsidR="00B05111" w:rsidRPr="00E67389">
        <w:t>, 1789.</w:t>
      </w:r>
      <w:bookmarkEnd w:id="84"/>
    </w:p>
    <w:p w14:paraId="2D973513" w14:textId="3295E940" w:rsidR="005854F0" w:rsidRPr="00E67389" w:rsidRDefault="005854F0" w:rsidP="005854F0">
      <w:pPr>
        <w:pStyle w:val="TFReferencesSection"/>
      </w:pPr>
      <w:r w:rsidRPr="00E67389">
        <w:t>(</w:t>
      </w:r>
      <w:r w:rsidR="00CD06C7" w:rsidRPr="00E67389">
        <w:t>36</w:t>
      </w:r>
      <w:r w:rsidRPr="00E67389">
        <w:t>)</w:t>
      </w:r>
      <w:r w:rsidRPr="00E67389">
        <w:tab/>
      </w:r>
      <w:bookmarkStart w:id="85" w:name="_CTVL001ab47532f35864d42a4216609d11e109b"/>
      <w:proofErr w:type="spellStart"/>
      <w:r w:rsidR="00B05111" w:rsidRPr="00E67389">
        <w:t>Ravishankar</w:t>
      </w:r>
      <w:proofErr w:type="spellEnd"/>
      <w:r w:rsidR="00B05111" w:rsidRPr="00E67389">
        <w:t xml:space="preserve">, S.; </w:t>
      </w:r>
      <w:proofErr w:type="spellStart"/>
      <w:r w:rsidR="00B05111" w:rsidRPr="00E67389">
        <w:t>Gharibzadeh</w:t>
      </w:r>
      <w:proofErr w:type="spellEnd"/>
      <w:r w:rsidR="00B05111" w:rsidRPr="00E67389">
        <w:t xml:space="preserve">, S.; </w:t>
      </w:r>
      <w:proofErr w:type="spellStart"/>
      <w:r w:rsidR="00B05111" w:rsidRPr="00E67389">
        <w:t>Roldán</w:t>
      </w:r>
      <w:proofErr w:type="spellEnd"/>
      <w:r w:rsidR="00B05111" w:rsidRPr="00E67389">
        <w:t xml:space="preserve">-Carmona, C.; Grancini, G.; Lee, Y.; </w:t>
      </w:r>
      <w:proofErr w:type="spellStart"/>
      <w:r w:rsidR="00B05111" w:rsidRPr="00E67389">
        <w:t>Ralaiarisoa</w:t>
      </w:r>
      <w:proofErr w:type="spellEnd"/>
      <w:r w:rsidR="00B05111" w:rsidRPr="00E67389">
        <w:t xml:space="preserve">, M.; </w:t>
      </w:r>
      <w:proofErr w:type="spellStart"/>
      <w:r w:rsidR="00B05111" w:rsidRPr="00E67389">
        <w:t>Asiri</w:t>
      </w:r>
      <w:proofErr w:type="spellEnd"/>
      <w:r w:rsidR="00B05111" w:rsidRPr="00E67389">
        <w:t xml:space="preserve">, A. M.; Koch, N.; </w:t>
      </w:r>
      <w:proofErr w:type="spellStart"/>
      <w:r w:rsidR="00B05111" w:rsidRPr="00E67389">
        <w:t>Bisquert</w:t>
      </w:r>
      <w:proofErr w:type="spellEnd"/>
      <w:r w:rsidR="00B05111" w:rsidRPr="00E67389">
        <w:t xml:space="preserve">, J.; Nazeeruddin, M. K. Influence of Charge Transport Layers on Open-Circuit Voltage and Hysteresis in Perovskite Solar Cells, </w:t>
      </w:r>
      <w:r w:rsidR="00B05111" w:rsidRPr="00E67389">
        <w:rPr>
          <w:i/>
        </w:rPr>
        <w:t>Joule</w:t>
      </w:r>
      <w:r w:rsidR="00B05111" w:rsidRPr="00E67389">
        <w:t xml:space="preserve">, </w:t>
      </w:r>
      <w:r w:rsidR="00B05111" w:rsidRPr="00E67389">
        <w:rPr>
          <w:b/>
        </w:rPr>
        <w:t>2018</w:t>
      </w:r>
      <w:r w:rsidR="00B05111" w:rsidRPr="00E67389">
        <w:t xml:space="preserve">, </w:t>
      </w:r>
      <w:r w:rsidR="00B05111" w:rsidRPr="00E67389">
        <w:rPr>
          <w:i/>
        </w:rPr>
        <w:t>2</w:t>
      </w:r>
      <w:r w:rsidR="00B05111" w:rsidRPr="00E67389">
        <w:t>, 788-798.</w:t>
      </w:r>
      <w:bookmarkEnd w:id="85"/>
    </w:p>
    <w:p w14:paraId="69A99BC5" w14:textId="2B186BBF" w:rsidR="005854F0" w:rsidRPr="00E67389" w:rsidRDefault="005854F0" w:rsidP="005854F0">
      <w:pPr>
        <w:pStyle w:val="TFReferencesSection"/>
      </w:pPr>
      <w:r w:rsidRPr="00E67389">
        <w:t>(</w:t>
      </w:r>
      <w:r w:rsidR="00CD06C7" w:rsidRPr="00E67389">
        <w:t>37</w:t>
      </w:r>
      <w:r w:rsidRPr="00E67389">
        <w:t>)</w:t>
      </w:r>
      <w:r w:rsidRPr="00E67389">
        <w:tab/>
      </w:r>
      <w:bookmarkStart w:id="86" w:name="_CTVL001000afb6bf73c4de7aabcb7c852405f1e"/>
      <w:r w:rsidRPr="00E67389">
        <w:t>Frost, J. M.</w:t>
      </w:r>
      <w:r w:rsidR="0045668D" w:rsidRPr="00E67389">
        <w:t xml:space="preserve">; </w:t>
      </w:r>
      <w:r w:rsidRPr="00E67389">
        <w:t xml:space="preserve">Walsh, A. What Is Moving in Hybrid Halide Perovskite Solar Cells? </w:t>
      </w:r>
      <w:bookmarkEnd w:id="86"/>
      <w:r w:rsidRPr="00E67389">
        <w:rPr>
          <w:i/>
        </w:rPr>
        <w:t>Acc. Chem. Res.</w:t>
      </w:r>
      <w:r w:rsidRPr="00E67389">
        <w:t xml:space="preserve">, </w:t>
      </w:r>
      <w:r w:rsidRPr="00E67389">
        <w:rPr>
          <w:b/>
        </w:rPr>
        <w:t>2016</w:t>
      </w:r>
      <w:r w:rsidRPr="00E67389">
        <w:t xml:space="preserve">, </w:t>
      </w:r>
      <w:r w:rsidRPr="00E67389">
        <w:rPr>
          <w:i/>
        </w:rPr>
        <w:t>49</w:t>
      </w:r>
      <w:r w:rsidRPr="00E67389">
        <w:t>, 528–535.</w:t>
      </w:r>
    </w:p>
    <w:p w14:paraId="61656772" w14:textId="504D189F" w:rsidR="005854F0" w:rsidRPr="00E67389" w:rsidRDefault="005854F0" w:rsidP="005854F0">
      <w:pPr>
        <w:pStyle w:val="TFReferencesSection"/>
      </w:pPr>
      <w:r w:rsidRPr="00E67389">
        <w:t>(</w:t>
      </w:r>
      <w:r w:rsidR="00CD06C7" w:rsidRPr="00E67389">
        <w:t>38</w:t>
      </w:r>
      <w:r w:rsidRPr="00E67389">
        <w:t>)</w:t>
      </w:r>
      <w:r w:rsidRPr="00E67389">
        <w:tab/>
      </w:r>
      <w:bookmarkStart w:id="87" w:name="_CTVL001740b3214b67d498b981e74275a4b17a1"/>
      <w:r w:rsidRPr="00E67389">
        <w:t xml:space="preserve">Bi, E.; Chen, H.; </w:t>
      </w:r>
      <w:proofErr w:type="spellStart"/>
      <w:r w:rsidRPr="00E67389">
        <w:t>Xie</w:t>
      </w:r>
      <w:proofErr w:type="spellEnd"/>
      <w:r w:rsidRPr="00E67389">
        <w:t xml:space="preserve">, F.; Wu, Y.; Chen, W.; Su, Y.; Islam, A.; </w:t>
      </w:r>
      <w:proofErr w:type="spellStart"/>
      <w:r w:rsidRPr="00E67389">
        <w:t>Grätzel</w:t>
      </w:r>
      <w:proofErr w:type="spellEnd"/>
      <w:r w:rsidRPr="00E67389">
        <w:t>, M.; Yang, X.</w:t>
      </w:r>
      <w:r w:rsidR="0045668D" w:rsidRPr="00E67389">
        <w:t xml:space="preserve">; </w:t>
      </w:r>
      <w:r w:rsidR="00E67389">
        <w:t>Han, L. Diffusion Engineering of I</w:t>
      </w:r>
      <w:r w:rsidRPr="00E67389">
        <w:t xml:space="preserve">ons and </w:t>
      </w:r>
      <w:r w:rsidR="00E67389">
        <w:t>Charge Carriers for Stable Efficient Perovskite Solar C</w:t>
      </w:r>
      <w:r w:rsidRPr="00E67389">
        <w:t xml:space="preserve">ells, </w:t>
      </w:r>
      <w:bookmarkEnd w:id="87"/>
      <w:r w:rsidRPr="00E67389">
        <w:rPr>
          <w:i/>
        </w:rPr>
        <w:t>Nat</w:t>
      </w:r>
      <w:r w:rsidR="0045668D" w:rsidRPr="00E67389">
        <w:rPr>
          <w:i/>
        </w:rPr>
        <w:t>.</w:t>
      </w:r>
      <w:r w:rsidRPr="00E67389">
        <w:rPr>
          <w:i/>
        </w:rPr>
        <w:t xml:space="preserve"> </w:t>
      </w:r>
      <w:proofErr w:type="spellStart"/>
      <w:r w:rsidRPr="00E67389">
        <w:rPr>
          <w:i/>
        </w:rPr>
        <w:t>Commun</w:t>
      </w:r>
      <w:proofErr w:type="spellEnd"/>
      <w:r w:rsidR="0045668D" w:rsidRPr="00E67389">
        <w:rPr>
          <w:i/>
        </w:rPr>
        <w:t>.</w:t>
      </w:r>
      <w:r w:rsidRPr="00E67389">
        <w:t xml:space="preserve">, </w:t>
      </w:r>
      <w:r w:rsidRPr="00E67389">
        <w:rPr>
          <w:b/>
        </w:rPr>
        <w:t>2017</w:t>
      </w:r>
      <w:r w:rsidRPr="00E67389">
        <w:t xml:space="preserve">, </w:t>
      </w:r>
      <w:r w:rsidRPr="00E67389">
        <w:rPr>
          <w:i/>
        </w:rPr>
        <w:t>8</w:t>
      </w:r>
      <w:r w:rsidRPr="00E67389">
        <w:t>, 15330.</w:t>
      </w:r>
    </w:p>
    <w:p w14:paraId="6510756C" w14:textId="68C3A1A7" w:rsidR="005854F0" w:rsidRPr="00E67389" w:rsidRDefault="005854F0" w:rsidP="005854F0">
      <w:pPr>
        <w:pStyle w:val="TFReferencesSection"/>
        <w:rPr>
          <w:lang w:val="en-GB"/>
        </w:rPr>
      </w:pPr>
      <w:r w:rsidRPr="00E67389">
        <w:t>(</w:t>
      </w:r>
      <w:r w:rsidR="00CD06C7" w:rsidRPr="00E67389">
        <w:t>39</w:t>
      </w:r>
      <w:r w:rsidRPr="00E67389">
        <w:t>)</w:t>
      </w:r>
      <w:r w:rsidRPr="00E67389">
        <w:tab/>
      </w:r>
      <w:bookmarkStart w:id="88" w:name="_CTVL00198f15244ca414e7b84714eeeb7db5ef1"/>
      <w:r w:rsidRPr="00E67389">
        <w:t xml:space="preserve">Kim, H.-S.; Jang, I.-H.; </w:t>
      </w:r>
      <w:proofErr w:type="spellStart"/>
      <w:r w:rsidRPr="00E67389">
        <w:t>Ahn</w:t>
      </w:r>
      <w:proofErr w:type="spellEnd"/>
      <w:r w:rsidRPr="00E67389">
        <w:t xml:space="preserve">, N.; Choi, M.; Guerrero, A.; </w:t>
      </w:r>
      <w:proofErr w:type="spellStart"/>
      <w:r w:rsidRPr="00E67389">
        <w:t>Bisquert</w:t>
      </w:r>
      <w:proofErr w:type="spellEnd"/>
      <w:r w:rsidRPr="00E67389">
        <w:t>, J.</w:t>
      </w:r>
      <w:r w:rsidR="0045668D" w:rsidRPr="00E67389">
        <w:t xml:space="preserve">; </w:t>
      </w:r>
      <w:r w:rsidRPr="00E67389">
        <w:t xml:space="preserve">Park, N.-G. Control of I-V </w:t>
      </w:r>
      <w:r w:rsidR="00E67389">
        <w:t>H</w:t>
      </w:r>
      <w:r w:rsidRPr="00E67389">
        <w:t>ysteresis in CH</w:t>
      </w:r>
      <w:r w:rsidRPr="00E67389">
        <w:rPr>
          <w:vertAlign w:val="subscript"/>
        </w:rPr>
        <w:t>3</w:t>
      </w:r>
      <w:r w:rsidRPr="00E67389">
        <w:t>NH</w:t>
      </w:r>
      <w:r w:rsidRPr="00E67389">
        <w:rPr>
          <w:vertAlign w:val="subscript"/>
        </w:rPr>
        <w:t>3</w:t>
      </w:r>
      <w:r w:rsidRPr="00E67389">
        <w:t>PbI</w:t>
      </w:r>
      <w:r w:rsidRPr="00E67389">
        <w:rPr>
          <w:vertAlign w:val="subscript"/>
        </w:rPr>
        <w:t>3</w:t>
      </w:r>
      <w:r w:rsidR="00E67389">
        <w:t xml:space="preserve"> Perovskite S</w:t>
      </w:r>
      <w:r w:rsidRPr="00E67389">
        <w:t>o</w:t>
      </w:r>
      <w:r w:rsidR="00E67389">
        <w:t>lar C</w:t>
      </w:r>
      <w:r w:rsidRPr="00E67389">
        <w:t xml:space="preserve">ell, </w:t>
      </w:r>
      <w:bookmarkEnd w:id="88"/>
      <w:r w:rsidRPr="00E67389">
        <w:rPr>
          <w:i/>
        </w:rPr>
        <w:t>J</w:t>
      </w:r>
      <w:r w:rsidR="007F0CB1" w:rsidRPr="00E67389">
        <w:rPr>
          <w:i/>
        </w:rPr>
        <w:t>.</w:t>
      </w:r>
      <w:r w:rsidRPr="00E67389">
        <w:rPr>
          <w:i/>
        </w:rPr>
        <w:t xml:space="preserve"> Phys</w:t>
      </w:r>
      <w:r w:rsidR="007F0CB1" w:rsidRPr="00E67389">
        <w:rPr>
          <w:i/>
        </w:rPr>
        <w:t>.</w:t>
      </w:r>
      <w:r w:rsidRPr="00E67389">
        <w:rPr>
          <w:i/>
        </w:rPr>
        <w:t xml:space="preserve"> </w:t>
      </w:r>
      <w:r w:rsidRPr="00E67389">
        <w:rPr>
          <w:i/>
          <w:lang w:val="en-GB"/>
        </w:rPr>
        <w:t>Chem</w:t>
      </w:r>
      <w:r w:rsidR="007F0CB1" w:rsidRPr="00E67389">
        <w:rPr>
          <w:i/>
          <w:lang w:val="en-GB"/>
        </w:rPr>
        <w:t>.</w:t>
      </w:r>
      <w:r w:rsidRPr="00E67389">
        <w:rPr>
          <w:i/>
          <w:lang w:val="en-GB"/>
        </w:rPr>
        <w:t xml:space="preserve"> Lett</w:t>
      </w:r>
      <w:r w:rsidR="007F0CB1" w:rsidRPr="00E67389">
        <w:rPr>
          <w:i/>
          <w:lang w:val="en-GB"/>
        </w:rPr>
        <w:t>.</w:t>
      </w:r>
      <w:r w:rsidRPr="00E67389">
        <w:rPr>
          <w:lang w:val="en-GB"/>
        </w:rPr>
        <w:t xml:space="preserve">, </w:t>
      </w:r>
      <w:r w:rsidRPr="00E67389">
        <w:rPr>
          <w:b/>
          <w:lang w:val="en-GB"/>
        </w:rPr>
        <w:t>2015</w:t>
      </w:r>
      <w:r w:rsidRPr="00E67389">
        <w:rPr>
          <w:lang w:val="en-GB"/>
        </w:rPr>
        <w:t xml:space="preserve">, </w:t>
      </w:r>
      <w:r w:rsidRPr="00E67389">
        <w:rPr>
          <w:i/>
          <w:lang w:val="en-GB"/>
        </w:rPr>
        <w:t>6</w:t>
      </w:r>
      <w:r w:rsidRPr="00E67389">
        <w:rPr>
          <w:lang w:val="en-GB"/>
        </w:rPr>
        <w:t>, 4633–4639.</w:t>
      </w:r>
    </w:p>
    <w:p w14:paraId="659E3394" w14:textId="67C0FD11" w:rsidR="005854F0" w:rsidRPr="00E67389" w:rsidRDefault="005854F0" w:rsidP="005854F0">
      <w:pPr>
        <w:pStyle w:val="TFReferencesSection"/>
      </w:pPr>
      <w:r w:rsidRPr="00E67389">
        <w:rPr>
          <w:lang w:val="it-IT"/>
        </w:rPr>
        <w:lastRenderedPageBreak/>
        <w:t>(</w:t>
      </w:r>
      <w:r w:rsidR="00CD06C7" w:rsidRPr="00E67389">
        <w:rPr>
          <w:lang w:val="it-IT"/>
        </w:rPr>
        <w:t>40</w:t>
      </w:r>
      <w:r w:rsidRPr="00E67389">
        <w:rPr>
          <w:lang w:val="it-IT"/>
        </w:rPr>
        <w:t>)</w:t>
      </w:r>
      <w:r w:rsidRPr="00E67389">
        <w:rPr>
          <w:lang w:val="it-IT"/>
        </w:rPr>
        <w:tab/>
      </w:r>
      <w:bookmarkStart w:id="89" w:name="_CTVL0015223e72136474100a5e750d7c5b41d06"/>
      <w:r w:rsidRPr="00E67389">
        <w:rPr>
          <w:lang w:val="it-IT"/>
        </w:rPr>
        <w:t xml:space="preserve">Bastiani, M. de; Dell'Erba, G.; Gandini, M.; D'Innocenzo, V.; Neutzner, S.; Kandada, A. R. S.; Grancini, G.; Binda, M.; Prato, M.; Ball, J. M.; </w:t>
      </w:r>
      <w:r w:rsidR="00B127FB" w:rsidRPr="00E67389">
        <w:rPr>
          <w:lang w:val="it-IT"/>
        </w:rPr>
        <w:t>e</w:t>
      </w:r>
      <w:r w:rsidR="00FC7CC8" w:rsidRPr="00E67389">
        <w:rPr>
          <w:lang w:val="it-IT"/>
        </w:rPr>
        <w:t>t al.</w:t>
      </w:r>
      <w:r w:rsidR="00B127FB" w:rsidRPr="00E67389">
        <w:rPr>
          <w:lang w:val="it-IT"/>
        </w:rPr>
        <w:t xml:space="preserve"> </w:t>
      </w:r>
      <w:r w:rsidRPr="00E67389">
        <w:t xml:space="preserve">Ion Migration and the Role of Preconditioning Cycles in the Stabilization of the J-V Characteristics of Inverted Hybrid Perovskite Solar Cells, </w:t>
      </w:r>
      <w:bookmarkEnd w:id="89"/>
      <w:r w:rsidRPr="00E67389">
        <w:rPr>
          <w:i/>
        </w:rPr>
        <w:t>Adv. Energy Mater.</w:t>
      </w:r>
      <w:r w:rsidRPr="00E67389">
        <w:t xml:space="preserve">, </w:t>
      </w:r>
      <w:r w:rsidRPr="00E67389">
        <w:rPr>
          <w:b/>
        </w:rPr>
        <w:t>2016</w:t>
      </w:r>
      <w:r w:rsidRPr="00E67389">
        <w:t xml:space="preserve">, </w:t>
      </w:r>
      <w:r w:rsidRPr="00E67389">
        <w:rPr>
          <w:i/>
        </w:rPr>
        <w:t>6</w:t>
      </w:r>
      <w:r w:rsidRPr="00E67389">
        <w:t>, 1501453.</w:t>
      </w:r>
    </w:p>
    <w:p w14:paraId="5849CB1A" w14:textId="77777777" w:rsidR="007B166F" w:rsidRPr="00E67389" w:rsidRDefault="007B166F" w:rsidP="005854F0">
      <w:pPr>
        <w:pStyle w:val="TFReferencesSection"/>
      </w:pPr>
    </w:p>
    <w:p w14:paraId="50300C57" w14:textId="788F9857" w:rsidR="007B166F" w:rsidRPr="00E67389" w:rsidRDefault="007B166F" w:rsidP="005854F0">
      <w:pPr>
        <w:pStyle w:val="TFReferencesSection"/>
        <w:rPr>
          <w:b/>
          <w:sz w:val="26"/>
        </w:rPr>
      </w:pPr>
      <w:r w:rsidRPr="00E67389">
        <w:rPr>
          <w:b/>
          <w:sz w:val="26"/>
        </w:rPr>
        <w:t xml:space="preserve">Figures </w:t>
      </w:r>
      <w:r w:rsidR="00D453D3" w:rsidRPr="00E67389">
        <w:rPr>
          <w:b/>
          <w:sz w:val="26"/>
        </w:rPr>
        <w:t>and Table:</w:t>
      </w:r>
    </w:p>
    <w:p w14:paraId="46DE18BA" w14:textId="7E3599F1" w:rsidR="003828BC" w:rsidRPr="00E67389" w:rsidRDefault="003828BC" w:rsidP="007B166F">
      <w:pPr>
        <w:pStyle w:val="VAFigureCaption"/>
        <w:spacing w:after="240"/>
        <w:rPr>
          <w:b/>
          <w:bCs/>
        </w:rPr>
      </w:pPr>
    </w:p>
    <w:p w14:paraId="111C6100" w14:textId="0B8869F4" w:rsidR="003828BC" w:rsidRPr="00E67389" w:rsidRDefault="003828BC" w:rsidP="007B166F">
      <w:pPr>
        <w:pStyle w:val="VAFigureCaption"/>
        <w:spacing w:after="240"/>
        <w:rPr>
          <w:b/>
          <w:bCs/>
        </w:rPr>
      </w:pPr>
      <w:r w:rsidRPr="00E67389">
        <w:rPr>
          <w:b/>
          <w:bCs/>
          <w:noProof/>
          <w:lang w:val="en-GB" w:eastAsia="en-GB"/>
        </w:rPr>
        <w:drawing>
          <wp:inline distT="0" distB="0" distL="0" distR="0" wp14:anchorId="0B556B71" wp14:editId="0E9446A2">
            <wp:extent cx="5943600" cy="2335530"/>
            <wp:effectExtent l="0" t="0" r="0" b="7620"/>
            <wp:docPr id="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pic:cNvPicPr>
                      <a:picLocks noChangeAspect="1"/>
                    </pic:cNvPicPr>
                  </pic:nvPicPr>
                  <pic:blipFill>
                    <a:blip r:embed="rId14"/>
                    <a:stretch>
                      <a:fillRect/>
                    </a:stretch>
                  </pic:blipFill>
                  <pic:spPr>
                    <a:xfrm>
                      <a:off x="0" y="0"/>
                      <a:ext cx="5943600" cy="2335530"/>
                    </a:xfrm>
                    <a:prstGeom prst="rect">
                      <a:avLst/>
                    </a:prstGeom>
                  </pic:spPr>
                </pic:pic>
              </a:graphicData>
            </a:graphic>
          </wp:inline>
        </w:drawing>
      </w:r>
    </w:p>
    <w:p w14:paraId="47679E5F" w14:textId="4E287223" w:rsidR="00642EAD" w:rsidRPr="00E67389" w:rsidRDefault="007B166F" w:rsidP="00920C12">
      <w:pPr>
        <w:pStyle w:val="VAFigureCaption"/>
        <w:spacing w:after="240"/>
      </w:pPr>
      <w:r w:rsidRPr="00E67389">
        <w:rPr>
          <w:b/>
          <w:bCs/>
        </w:rPr>
        <w:t xml:space="preserve">Figure </w:t>
      </w:r>
      <w:r w:rsidRPr="00E67389">
        <w:rPr>
          <w:b/>
          <w:bCs/>
          <w:noProof/>
        </w:rPr>
        <w:t>1</w:t>
      </w:r>
      <w:r w:rsidRPr="00E67389">
        <w:rPr>
          <w:b/>
          <w:bCs/>
        </w:rPr>
        <w:t>.</w:t>
      </w:r>
      <w:r w:rsidRPr="00E67389">
        <w:t xml:space="preserve"> a) </w:t>
      </w:r>
      <w:r w:rsidR="00B92721" w:rsidRPr="00E67389">
        <w:t xml:space="preserve">Cartoon of the </w:t>
      </w:r>
      <w:r w:rsidRPr="00E67389">
        <w:t>Crystal structure of lead</w:t>
      </w:r>
      <w:r w:rsidR="00B92721" w:rsidRPr="00E67389">
        <w:t>-</w:t>
      </w:r>
      <w:r w:rsidRPr="00E67389">
        <w:t xml:space="preserve">free </w:t>
      </w:r>
      <w:r w:rsidR="00B92721" w:rsidRPr="00E67389">
        <w:t>Cs</w:t>
      </w:r>
      <w:r w:rsidR="00B92721" w:rsidRPr="00E67389">
        <w:rPr>
          <w:vertAlign w:val="subscript"/>
        </w:rPr>
        <w:t>2</w:t>
      </w:r>
      <w:r w:rsidR="00B92721" w:rsidRPr="00E67389">
        <w:t>AgBiBr</w:t>
      </w:r>
      <w:r w:rsidR="00B92721" w:rsidRPr="00E67389">
        <w:rPr>
          <w:vertAlign w:val="subscript"/>
        </w:rPr>
        <w:t>6</w:t>
      </w:r>
      <w:r w:rsidR="00B92721" w:rsidRPr="00E67389">
        <w:t xml:space="preserve"> </w:t>
      </w:r>
      <w:r w:rsidRPr="00E67389">
        <w:t>double perovskite. b)</w:t>
      </w:r>
      <w:r w:rsidR="00642EAD" w:rsidRPr="00E67389">
        <w:t xml:space="preserve"> X-R</w:t>
      </w:r>
      <w:r w:rsidR="00B92721" w:rsidRPr="00E67389">
        <w:t>ay diffraction (</w:t>
      </w:r>
      <w:r w:rsidRPr="00E67389">
        <w:t>XRD</w:t>
      </w:r>
      <w:r w:rsidR="00B92721" w:rsidRPr="00E67389">
        <w:t>)</w:t>
      </w:r>
      <w:r w:rsidRPr="00E67389">
        <w:t xml:space="preserve"> </w:t>
      </w:r>
      <w:r w:rsidR="00B92721" w:rsidRPr="00E67389">
        <w:t xml:space="preserve">pattern of </w:t>
      </w:r>
      <w:r w:rsidRPr="00E67389">
        <w:t>Cs</w:t>
      </w:r>
      <w:r w:rsidRPr="00E67389">
        <w:rPr>
          <w:vertAlign w:val="subscript"/>
        </w:rPr>
        <w:t>2</w:t>
      </w:r>
      <w:r w:rsidRPr="00E67389">
        <w:t>AgBiBr</w:t>
      </w:r>
      <w:r w:rsidRPr="00E67389">
        <w:rPr>
          <w:vertAlign w:val="subscript"/>
        </w:rPr>
        <w:t>6</w:t>
      </w:r>
      <w:r w:rsidRPr="00E67389">
        <w:t xml:space="preserve"> </w:t>
      </w:r>
      <w:r w:rsidR="00B92721" w:rsidRPr="00E67389">
        <w:t>thin films deposited on mesoporous TiO</w:t>
      </w:r>
      <w:r w:rsidR="00B92721" w:rsidRPr="00E67389">
        <w:rPr>
          <w:vertAlign w:val="subscript"/>
        </w:rPr>
        <w:t>2</w:t>
      </w:r>
      <w:r w:rsidR="00B92721" w:rsidRPr="00E67389">
        <w:t xml:space="preserve"> substrate at different annealing</w:t>
      </w:r>
      <w:r w:rsidRPr="00E67389">
        <w:t xml:space="preserve"> temperature</w:t>
      </w:r>
      <w:r w:rsidR="00B92721" w:rsidRPr="00E67389">
        <w:t>s</w:t>
      </w:r>
      <w:r w:rsidR="00642EAD" w:rsidRPr="00E67389">
        <w:t xml:space="preserve"> as indicated in the legend</w:t>
      </w:r>
      <w:r w:rsidRPr="00E67389">
        <w:t xml:space="preserve">. c) </w:t>
      </w:r>
      <w:r w:rsidR="00642EAD" w:rsidRPr="00E67389">
        <w:t>Sketch of the d</w:t>
      </w:r>
      <w:r w:rsidRPr="00E67389">
        <w:t>evice architecture</w:t>
      </w:r>
      <w:r w:rsidR="00642EAD" w:rsidRPr="00E67389">
        <w:t xml:space="preserve"> used consisting of the</w:t>
      </w:r>
      <w:r w:rsidRPr="00E67389">
        <w:t xml:space="preserve"> double perovskite</w:t>
      </w:r>
      <w:r w:rsidR="00642EAD" w:rsidRPr="00E67389">
        <w:t xml:space="preserve"> infiltrated in the mesoporous TiO</w:t>
      </w:r>
      <w:r w:rsidR="00642EAD" w:rsidRPr="00E67389">
        <w:rPr>
          <w:vertAlign w:val="subscript"/>
        </w:rPr>
        <w:t>2</w:t>
      </w:r>
      <w:r w:rsidR="00642EAD" w:rsidRPr="00E67389">
        <w:t xml:space="preserve"> substrate and sandwiched, on top, with an organic HTM and gold top electrode.</w:t>
      </w:r>
      <w:r w:rsidRPr="00E67389">
        <w:t xml:space="preserve"> d) </w:t>
      </w:r>
      <w:r w:rsidR="00642EAD" w:rsidRPr="00E67389">
        <w:t>Scanning Electron Microscope (SEM) top view of the d</w:t>
      </w:r>
      <w:r w:rsidRPr="00E67389">
        <w:t xml:space="preserve">ouble perovskite layer obtained </w:t>
      </w:r>
      <w:r w:rsidR="00642EAD" w:rsidRPr="00E67389">
        <w:t>upon spin coating</w:t>
      </w:r>
      <w:r w:rsidRPr="00E67389">
        <w:t xml:space="preserve"> at room temperature </w:t>
      </w:r>
      <w:r w:rsidR="00642EAD" w:rsidRPr="00E67389">
        <w:t>using the</w:t>
      </w:r>
      <w:r w:rsidRPr="00E67389">
        <w:t xml:space="preserve"> anti-solvent treatment with chlorobenzene, e) </w:t>
      </w:r>
      <w:r w:rsidR="00642EAD" w:rsidRPr="00E67389">
        <w:t>SEM c</w:t>
      </w:r>
      <w:r w:rsidRPr="00E67389">
        <w:t>ross-section of</w:t>
      </w:r>
      <w:r w:rsidR="00642EAD" w:rsidRPr="00E67389">
        <w:t xml:space="preserve"> the</w:t>
      </w:r>
      <w:r w:rsidRPr="00E67389">
        <w:t xml:space="preserve"> </w:t>
      </w:r>
      <w:r w:rsidRPr="00E67389">
        <w:lastRenderedPageBreak/>
        <w:t>FTO/c-TiO</w:t>
      </w:r>
      <w:r w:rsidRPr="00E67389">
        <w:rPr>
          <w:vertAlign w:val="subscript"/>
        </w:rPr>
        <w:t>2</w:t>
      </w:r>
      <w:r w:rsidRPr="00E67389">
        <w:t>/m-TiO</w:t>
      </w:r>
      <w:r w:rsidRPr="00E67389">
        <w:rPr>
          <w:vertAlign w:val="subscript"/>
        </w:rPr>
        <w:t>2</w:t>
      </w:r>
      <w:r w:rsidRPr="00E67389">
        <w:t>/double perovskite</w:t>
      </w:r>
      <w:r w:rsidR="00642EAD" w:rsidRPr="00E67389">
        <w:t xml:space="preserve"> sample, upon </w:t>
      </w:r>
      <w:r w:rsidRPr="00E67389">
        <w:t>annealing at 280 °C.</w:t>
      </w:r>
      <w:r w:rsidR="00642EAD" w:rsidRPr="00E67389">
        <w:t xml:space="preserve"> </w:t>
      </w:r>
      <w:proofErr w:type="spellStart"/>
      <w:r w:rsidR="00642EAD" w:rsidRPr="00E67389">
        <w:t>Scalebar</w:t>
      </w:r>
      <w:proofErr w:type="spellEnd"/>
      <w:r w:rsidR="00642EAD" w:rsidRPr="00E67389">
        <w:t xml:space="preserve"> shown in the figure.</w:t>
      </w:r>
    </w:p>
    <w:p w14:paraId="0BB1A5A8" w14:textId="36E35AED" w:rsidR="007B166F" w:rsidRPr="00E67389" w:rsidRDefault="00994A4E" w:rsidP="007B166F">
      <w:r w:rsidRPr="00E67389">
        <w:rPr>
          <w:noProof/>
          <w:lang w:val="en-GB" w:eastAsia="en-GB"/>
        </w:rPr>
        <w:drawing>
          <wp:inline distT="0" distB="0" distL="0" distR="0" wp14:anchorId="4B23FB68" wp14:editId="311F654B">
            <wp:extent cx="5943600" cy="1683121"/>
            <wp:effectExtent l="0" t="0" r="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3600" cy="1683121"/>
                    </a:xfrm>
                    <a:prstGeom prst="rect">
                      <a:avLst/>
                    </a:prstGeom>
                  </pic:spPr>
                </pic:pic>
              </a:graphicData>
            </a:graphic>
          </wp:inline>
        </w:drawing>
      </w:r>
    </w:p>
    <w:p w14:paraId="179D5843" w14:textId="47E9A319" w:rsidR="007B166F" w:rsidRPr="00E67389" w:rsidRDefault="007B166F" w:rsidP="007B166F">
      <w:pPr>
        <w:pStyle w:val="VAFigureCaption"/>
        <w:rPr>
          <w:bCs/>
        </w:rPr>
      </w:pPr>
      <w:r w:rsidRPr="00E67389">
        <w:rPr>
          <w:b/>
          <w:bCs/>
        </w:rPr>
        <w:t xml:space="preserve">Figure </w:t>
      </w:r>
      <w:r w:rsidRPr="00E67389">
        <w:rPr>
          <w:b/>
          <w:bCs/>
          <w:noProof/>
        </w:rPr>
        <w:t>2</w:t>
      </w:r>
      <w:r w:rsidRPr="00E67389">
        <w:rPr>
          <w:b/>
          <w:bCs/>
        </w:rPr>
        <w:t>.</w:t>
      </w:r>
      <w:r w:rsidRPr="00E67389">
        <w:t xml:space="preserve"> a)  </w:t>
      </w:r>
      <w:r w:rsidR="00642EAD" w:rsidRPr="00E67389">
        <w:t xml:space="preserve">Absorption spectrum plotted in the form of </w:t>
      </w:r>
      <w:proofErr w:type="spellStart"/>
      <w:r w:rsidRPr="00E67389">
        <w:t>Tauc</w:t>
      </w:r>
      <w:proofErr w:type="spellEnd"/>
      <w:r w:rsidRPr="00E67389">
        <w:t xml:space="preserve"> plot</w:t>
      </w:r>
      <w:r w:rsidR="0023164D" w:rsidRPr="00E67389">
        <w:t>,</w:t>
      </w:r>
      <w:r w:rsidR="00001FD0" w:rsidRPr="00E67389">
        <w:t xml:space="preserve"> </w:t>
      </w:r>
      <w:r w:rsidR="0023164D" w:rsidRPr="00E67389">
        <w:t xml:space="preserve">for an indirect bandgap, </w:t>
      </w:r>
      <w:r w:rsidRPr="00E67389">
        <w:t>of the Cs</w:t>
      </w:r>
      <w:r w:rsidRPr="00E67389">
        <w:rPr>
          <w:vertAlign w:val="subscript"/>
        </w:rPr>
        <w:t>2</w:t>
      </w:r>
      <w:r w:rsidRPr="00E67389">
        <w:t>AgBiBr</w:t>
      </w:r>
      <w:r w:rsidRPr="00E67389">
        <w:rPr>
          <w:vertAlign w:val="subscript"/>
        </w:rPr>
        <w:t>6</w:t>
      </w:r>
      <w:r w:rsidRPr="00E67389">
        <w:t xml:space="preserve"> </w:t>
      </w:r>
      <w:r w:rsidR="00642EAD" w:rsidRPr="00E67389">
        <w:t xml:space="preserve">thin film deposited on glass </w:t>
      </w:r>
      <w:r w:rsidRPr="00E67389">
        <w:t>(black)</w:t>
      </w:r>
      <w:r w:rsidR="00642EAD" w:rsidRPr="00E67389">
        <w:t>.</w:t>
      </w:r>
      <w:r w:rsidRPr="00E67389">
        <w:t xml:space="preserve"> </w:t>
      </w:r>
      <w:r w:rsidR="0023164D" w:rsidRPr="00E67389">
        <w:t xml:space="preserve">In inset, the </w:t>
      </w:r>
      <w:proofErr w:type="spellStart"/>
      <w:r w:rsidR="0023164D" w:rsidRPr="00E67389">
        <w:t>Tauc</w:t>
      </w:r>
      <w:proofErr w:type="spellEnd"/>
      <w:r w:rsidR="0023164D" w:rsidRPr="00E67389">
        <w:t xml:space="preserve"> plot for a direct bandgap with </w:t>
      </w:r>
      <w:r w:rsidR="00DC4C09" w:rsidRPr="00E67389">
        <w:t>t</w:t>
      </w:r>
      <w:r w:rsidR="00642EAD" w:rsidRPr="00E67389">
        <w:t>he dashed red line represent</w:t>
      </w:r>
      <w:r w:rsidR="0023164D" w:rsidRPr="00E67389">
        <w:t>ing</w:t>
      </w:r>
      <w:r w:rsidR="00642EAD" w:rsidRPr="00E67389">
        <w:t xml:space="preserve"> the</w:t>
      </w:r>
      <w:r w:rsidRPr="00E67389">
        <w:t xml:space="preserve"> linear fit for the ba</w:t>
      </w:r>
      <w:r w:rsidR="00642EAD" w:rsidRPr="00E67389">
        <w:t>nd edge estimation.</w:t>
      </w:r>
      <w:r w:rsidRPr="00E67389">
        <w:t xml:space="preserve"> b) Photoluminescence (PL) spectra of the Cs</w:t>
      </w:r>
      <w:r w:rsidRPr="00E67389">
        <w:rPr>
          <w:vertAlign w:val="subscript"/>
        </w:rPr>
        <w:t>2</w:t>
      </w:r>
      <w:r w:rsidRPr="00E67389">
        <w:t>AgBiBr</w:t>
      </w:r>
      <w:r w:rsidRPr="00E67389">
        <w:rPr>
          <w:vertAlign w:val="subscript"/>
        </w:rPr>
        <w:t>6</w:t>
      </w:r>
      <w:r w:rsidR="00642EAD" w:rsidRPr="00E67389">
        <w:t xml:space="preserve"> thin film.</w:t>
      </w:r>
      <w:r w:rsidRPr="00E67389">
        <w:t xml:space="preserve"> c) PL decay </w:t>
      </w:r>
      <w:r w:rsidR="00642EAD" w:rsidRPr="00E67389">
        <w:t xml:space="preserve">monitored at </w:t>
      </w:r>
      <w:r w:rsidR="0023164D" w:rsidRPr="00E67389">
        <w:t xml:space="preserve">2.1 </w:t>
      </w:r>
      <w:r w:rsidR="00642EAD" w:rsidRPr="00E67389">
        <w:t xml:space="preserve">eV. The decay is fitted using a </w:t>
      </w:r>
      <w:r w:rsidRPr="00E67389">
        <w:t xml:space="preserve">bi-exponential </w:t>
      </w:r>
      <w:r w:rsidR="00642EAD" w:rsidRPr="00E67389">
        <w:t>function, resulting in fitted</w:t>
      </w:r>
      <w:r w:rsidRPr="00E67389">
        <w:t xml:space="preserve"> time constants </w:t>
      </w:r>
      <w:r w:rsidR="00642EAD" w:rsidRPr="00E67389">
        <w:t xml:space="preserve">of </w:t>
      </w:r>
      <w:r w:rsidRPr="00E67389">
        <w:rPr>
          <w:rFonts w:cs="Times"/>
        </w:rPr>
        <w:t>τ</w:t>
      </w:r>
      <w:r w:rsidRPr="00E67389">
        <w:rPr>
          <w:vertAlign w:val="subscript"/>
        </w:rPr>
        <w:t>1</w:t>
      </w:r>
      <w:r w:rsidRPr="00E67389">
        <w:t xml:space="preserve"> = 5ns and </w:t>
      </w:r>
      <w:r w:rsidRPr="00E67389">
        <w:rPr>
          <w:rFonts w:cs="Times"/>
        </w:rPr>
        <w:t>τ</w:t>
      </w:r>
      <w:r w:rsidRPr="00E67389">
        <w:rPr>
          <w:vertAlign w:val="subscript"/>
        </w:rPr>
        <w:t>2</w:t>
      </w:r>
      <w:r w:rsidRPr="00E67389">
        <w:t>= 282ns (red).</w:t>
      </w:r>
      <w:r w:rsidRPr="00E67389">
        <w:rPr>
          <w:bCs/>
        </w:rPr>
        <w:t xml:space="preserve"> </w:t>
      </w:r>
    </w:p>
    <w:p w14:paraId="141CEBD1" w14:textId="3FDCE2CC" w:rsidR="007B166F" w:rsidRPr="00E67389" w:rsidRDefault="007B166F" w:rsidP="007B166F">
      <w:pPr>
        <w:pStyle w:val="VAFigureCaption"/>
      </w:pPr>
      <w:r w:rsidRPr="00E67389">
        <w:rPr>
          <w:noProof/>
          <w:lang w:val="en-GB" w:eastAsia="en-GB"/>
        </w:rPr>
        <w:drawing>
          <wp:inline distT="0" distB="0" distL="0" distR="0" wp14:anchorId="39F37A3D" wp14:editId="39FDC4B8">
            <wp:extent cx="5950174" cy="248390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50174" cy="2483902"/>
                    </a:xfrm>
                    <a:prstGeom prst="rect">
                      <a:avLst/>
                    </a:prstGeom>
                  </pic:spPr>
                </pic:pic>
              </a:graphicData>
            </a:graphic>
          </wp:inline>
        </w:drawing>
      </w:r>
      <w:r w:rsidRPr="00E67389">
        <w:rPr>
          <w:b/>
          <w:bCs/>
        </w:rPr>
        <w:t xml:space="preserve">Figure </w:t>
      </w:r>
      <w:r w:rsidRPr="00E67389">
        <w:rPr>
          <w:b/>
          <w:bCs/>
          <w:noProof/>
        </w:rPr>
        <w:t>3</w:t>
      </w:r>
      <w:r w:rsidRPr="00E67389">
        <w:rPr>
          <w:b/>
          <w:bCs/>
        </w:rPr>
        <w:t>.</w:t>
      </w:r>
      <w:r w:rsidRPr="00E67389">
        <w:t xml:space="preserve"> </w:t>
      </w:r>
      <w:proofErr w:type="gramStart"/>
      <w:r w:rsidR="003828BC" w:rsidRPr="00E67389">
        <w:t>a</w:t>
      </w:r>
      <w:proofErr w:type="gramEnd"/>
      <w:r w:rsidRPr="00E67389">
        <w:t>) scheme of corresponding energy level diagram with the following energy values; FTO (-4.4eV), TiO</w:t>
      </w:r>
      <w:r w:rsidRPr="00E67389">
        <w:rPr>
          <w:vertAlign w:val="subscript"/>
        </w:rPr>
        <w:t>2</w:t>
      </w:r>
      <w:r w:rsidRPr="00E67389">
        <w:t>(-4.0eV), Cs</w:t>
      </w:r>
      <w:r w:rsidRPr="00E67389">
        <w:rPr>
          <w:vertAlign w:val="subscript"/>
        </w:rPr>
        <w:t>2</w:t>
      </w:r>
      <w:r w:rsidRPr="00E67389">
        <w:t>AgBiBr</w:t>
      </w:r>
      <w:r w:rsidRPr="00E67389">
        <w:rPr>
          <w:vertAlign w:val="subscript"/>
        </w:rPr>
        <w:t>6</w:t>
      </w:r>
      <w:r w:rsidRPr="00E67389">
        <w:t xml:space="preserve"> (HOMO; -5.9eV and LUMO; -3.8eV), spiro-OMeTAD (-</w:t>
      </w:r>
      <w:r w:rsidRPr="00E67389">
        <w:lastRenderedPageBreak/>
        <w:t>5.2eV, -2.2eV), PTAA  (-5.1eV, -1.8eV), PCPDTBT (-5.3eV, -3.55eV) and Au (-5.1 eV)</w:t>
      </w:r>
      <w:r w:rsidR="003828BC" w:rsidRPr="00E67389">
        <w:t>, b) J-V curves for best performance solar cells using different HTMs</w:t>
      </w:r>
    </w:p>
    <w:p w14:paraId="0CCC198F" w14:textId="6CA5BE28" w:rsidR="00DC4C09" w:rsidRPr="00E67389" w:rsidRDefault="00DC4C09" w:rsidP="002D7ACB">
      <w:pPr>
        <w:pStyle w:val="VAFigureCaption"/>
        <w:rPr>
          <w:i/>
        </w:rPr>
      </w:pPr>
    </w:p>
    <w:p w14:paraId="3EEC949C" w14:textId="3457125B" w:rsidR="008E291B" w:rsidRPr="00E67389" w:rsidRDefault="007B166F" w:rsidP="005854F0">
      <w:pPr>
        <w:pStyle w:val="TFReferencesSection"/>
      </w:pPr>
      <w:r w:rsidRPr="00E67389">
        <w:rPr>
          <w:noProof/>
          <w:lang w:val="en-GB" w:eastAsia="en-GB"/>
        </w:rPr>
        <w:drawing>
          <wp:inline distT="0" distB="0" distL="0" distR="0" wp14:anchorId="0B680853" wp14:editId="022E8DFD">
            <wp:extent cx="4549561" cy="3482197"/>
            <wp:effectExtent l="0" t="0" r="3810" b="4445"/>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551185" cy="3483440"/>
                    </a:xfrm>
                    <a:prstGeom prst="rect">
                      <a:avLst/>
                    </a:prstGeom>
                  </pic:spPr>
                </pic:pic>
              </a:graphicData>
            </a:graphic>
          </wp:inline>
        </w:drawing>
      </w:r>
    </w:p>
    <w:p w14:paraId="47A63728" w14:textId="2F769EDA" w:rsidR="007B166F" w:rsidRPr="00E67389" w:rsidRDefault="007B166F" w:rsidP="007B166F">
      <w:pPr>
        <w:pStyle w:val="VAFigureCaption"/>
        <w:rPr>
          <w:shd w:val="clear" w:color="auto" w:fill="FFFFFF"/>
        </w:rPr>
      </w:pPr>
      <w:r w:rsidRPr="00E67389">
        <w:rPr>
          <w:b/>
          <w:bCs/>
        </w:rPr>
        <w:t xml:space="preserve">Figure </w:t>
      </w:r>
      <w:r w:rsidRPr="00E67389">
        <w:rPr>
          <w:b/>
          <w:bCs/>
          <w:noProof/>
        </w:rPr>
        <w:t>4</w:t>
      </w:r>
      <w:r w:rsidRPr="00E67389">
        <w:rPr>
          <w:b/>
          <w:bCs/>
        </w:rPr>
        <w:t>.</w:t>
      </w:r>
      <w:r w:rsidRPr="00E67389">
        <w:t xml:space="preserve">  </w:t>
      </w:r>
      <w:r w:rsidR="007568AF" w:rsidRPr="00E67389">
        <w:t>Current – Voltage (</w:t>
      </w:r>
      <w:r w:rsidRPr="00E67389">
        <w:rPr>
          <w:shd w:val="clear" w:color="auto" w:fill="FFFFFF"/>
        </w:rPr>
        <w:t>J-V</w:t>
      </w:r>
      <w:r w:rsidR="007568AF" w:rsidRPr="00E67389">
        <w:rPr>
          <w:shd w:val="clear" w:color="auto" w:fill="FFFFFF"/>
        </w:rPr>
        <w:t>)</w:t>
      </w:r>
      <w:r w:rsidRPr="00E67389">
        <w:rPr>
          <w:shd w:val="clear" w:color="auto" w:fill="FFFFFF"/>
        </w:rPr>
        <w:t xml:space="preserve"> curves of forward and reverse scan showing no hysteresis. Device parameters</w:t>
      </w:r>
      <w:r w:rsidR="007568AF" w:rsidRPr="00E67389">
        <w:rPr>
          <w:shd w:val="clear" w:color="auto" w:fill="FFFFFF"/>
        </w:rPr>
        <w:t xml:space="preserve"> are reported </w:t>
      </w:r>
      <w:r w:rsidRPr="00E67389">
        <w:rPr>
          <w:shd w:val="clear" w:color="auto" w:fill="FFFFFF"/>
        </w:rPr>
        <w:t>in the inset.</w:t>
      </w:r>
    </w:p>
    <w:p w14:paraId="438CCC8A" w14:textId="7C15F343" w:rsidR="00D453D3" w:rsidRPr="00E67389" w:rsidRDefault="00D453D3" w:rsidP="00D453D3">
      <w:pPr>
        <w:pStyle w:val="TCTableBody"/>
        <w:rPr>
          <w:b/>
          <w:bCs/>
        </w:rPr>
      </w:pPr>
      <w:r w:rsidRPr="00E67389">
        <w:rPr>
          <w:b/>
          <w:bCs/>
        </w:rPr>
        <w:t xml:space="preserve">Table 1. </w:t>
      </w:r>
      <w:r w:rsidRPr="00E67389">
        <w:rPr>
          <w:shd w:val="clear" w:color="auto" w:fill="FFFFFF"/>
        </w:rPr>
        <w:t>Photovoltaic parameters of devices based on the different HTMs; Short –circuit current density (</w:t>
      </w:r>
      <w:r w:rsidRPr="00E67389">
        <w:rPr>
          <w:i/>
          <w:shd w:val="clear" w:color="auto" w:fill="FFFFFF"/>
        </w:rPr>
        <w:t>J</w:t>
      </w:r>
      <w:r w:rsidRPr="00E67389">
        <w:rPr>
          <w:shd w:val="clear" w:color="auto" w:fill="FFFFFF"/>
          <w:vertAlign w:val="subscript"/>
        </w:rPr>
        <w:t>SC</w:t>
      </w:r>
      <w:r w:rsidRPr="00E67389">
        <w:rPr>
          <w:shd w:val="clear" w:color="auto" w:fill="FFFFFF"/>
        </w:rPr>
        <w:t>), Open-Circuit Voltage (</w:t>
      </w:r>
      <w:r w:rsidRPr="00E67389">
        <w:rPr>
          <w:i/>
          <w:shd w:val="clear" w:color="auto" w:fill="FFFFFF"/>
        </w:rPr>
        <w:t>V</w:t>
      </w:r>
      <w:r w:rsidRPr="00E67389">
        <w:rPr>
          <w:shd w:val="clear" w:color="auto" w:fill="FFFFFF"/>
          <w:vertAlign w:val="subscript"/>
        </w:rPr>
        <w:t>OC</w:t>
      </w:r>
      <w:r w:rsidRPr="00E67389">
        <w:rPr>
          <w:shd w:val="clear" w:color="auto" w:fill="FFFFFF"/>
        </w:rPr>
        <w:t xml:space="preserve">), Fill Factor (FF) and Power Conversion Efficiency (PCE). </w:t>
      </w:r>
      <w:r w:rsidRPr="00E67389">
        <w:t xml:space="preserve">Notably, device statistics has been conducted on </w:t>
      </w:r>
      <w:r w:rsidR="00001FD0" w:rsidRPr="00E67389">
        <w:t>44 devices (spiro-OMeTAD), 2</w:t>
      </w:r>
      <w:r w:rsidRPr="00E67389">
        <w:t xml:space="preserve">7 devices (PTAA), 6 devices (PCPDTBT), </w:t>
      </w:r>
      <w:proofErr w:type="gramStart"/>
      <w:r w:rsidRPr="00E67389">
        <w:t>see</w:t>
      </w:r>
      <w:proofErr w:type="gramEnd"/>
      <w:r w:rsidRPr="00E67389">
        <w:t xml:space="preserve"> Supporting information for more details.</w:t>
      </w:r>
    </w:p>
    <w:tbl>
      <w:tblPr>
        <w:tblStyle w:val="TableGrid"/>
        <w:tblW w:w="6941" w:type="dxa"/>
        <w:tblLook w:val="04A0" w:firstRow="1" w:lastRow="0" w:firstColumn="1" w:lastColumn="0" w:noHBand="0" w:noVBand="1"/>
      </w:tblPr>
      <w:tblGrid>
        <w:gridCol w:w="3114"/>
        <w:gridCol w:w="1134"/>
        <w:gridCol w:w="992"/>
        <w:gridCol w:w="851"/>
        <w:gridCol w:w="850"/>
      </w:tblGrid>
      <w:tr w:rsidR="00E67389" w:rsidRPr="00E67389" w14:paraId="7C3EF575" w14:textId="77777777" w:rsidTr="00F41061">
        <w:trPr>
          <w:trHeight w:val="487"/>
        </w:trPr>
        <w:tc>
          <w:tcPr>
            <w:tcW w:w="3114" w:type="dxa"/>
            <w:vAlign w:val="center"/>
          </w:tcPr>
          <w:p w14:paraId="0B8FA76C" w14:textId="77777777" w:rsidR="00D453D3" w:rsidRPr="00E67389" w:rsidRDefault="00D453D3" w:rsidP="00F41061">
            <w:pPr>
              <w:pStyle w:val="ListParagraph"/>
              <w:ind w:left="0"/>
              <w:rPr>
                <w:rFonts w:ascii="Times" w:hAnsi="Times" w:cs="Times"/>
                <w:shd w:val="clear" w:color="auto" w:fill="FFFFFF"/>
              </w:rPr>
            </w:pPr>
            <w:r w:rsidRPr="00E67389">
              <w:rPr>
                <w:rFonts w:ascii="Times" w:hAnsi="Times" w:cs="Times"/>
                <w:shd w:val="clear" w:color="auto" w:fill="FFFFFF"/>
              </w:rPr>
              <w:t>HTM</w:t>
            </w:r>
          </w:p>
        </w:tc>
        <w:tc>
          <w:tcPr>
            <w:tcW w:w="1134" w:type="dxa"/>
          </w:tcPr>
          <w:p w14:paraId="2116932F" w14:textId="77777777" w:rsidR="00D453D3" w:rsidRPr="00E67389" w:rsidRDefault="00D453D3" w:rsidP="00F41061">
            <w:pPr>
              <w:pStyle w:val="ListParagraph"/>
              <w:ind w:left="0"/>
              <w:rPr>
                <w:rFonts w:ascii="Times" w:hAnsi="Times" w:cs="Times"/>
                <w:shd w:val="clear" w:color="auto" w:fill="FFFFFF"/>
                <w:vertAlign w:val="subscript"/>
              </w:rPr>
            </w:pPr>
            <w:r w:rsidRPr="00E67389">
              <w:rPr>
                <w:rFonts w:ascii="Times" w:hAnsi="Times" w:cs="Times"/>
                <w:i/>
                <w:shd w:val="clear" w:color="auto" w:fill="FFFFFF"/>
              </w:rPr>
              <w:t>J</w:t>
            </w:r>
            <w:r w:rsidRPr="00E67389">
              <w:rPr>
                <w:rFonts w:ascii="Times" w:hAnsi="Times" w:cs="Times"/>
                <w:shd w:val="clear" w:color="auto" w:fill="FFFFFF"/>
                <w:vertAlign w:val="subscript"/>
              </w:rPr>
              <w:t>SC</w:t>
            </w:r>
          </w:p>
          <w:p w14:paraId="7A192758" w14:textId="77777777" w:rsidR="00D453D3" w:rsidRPr="00E67389" w:rsidRDefault="00D453D3" w:rsidP="00F41061">
            <w:pPr>
              <w:pStyle w:val="ListParagraph"/>
              <w:ind w:left="0"/>
              <w:rPr>
                <w:rFonts w:ascii="Times" w:hAnsi="Times" w:cs="Times"/>
                <w:shd w:val="clear" w:color="auto" w:fill="FFFFFF"/>
              </w:rPr>
            </w:pPr>
            <w:r w:rsidRPr="00E67389">
              <w:rPr>
                <w:rFonts w:ascii="Times" w:hAnsi="Times" w:cs="Times"/>
                <w:shd w:val="clear" w:color="auto" w:fill="FFFFFF"/>
              </w:rPr>
              <w:t>(mA/cm</w:t>
            </w:r>
            <w:r w:rsidRPr="00E67389">
              <w:rPr>
                <w:rFonts w:ascii="Times" w:hAnsi="Times" w:cs="Times"/>
                <w:shd w:val="clear" w:color="auto" w:fill="FFFFFF"/>
                <w:vertAlign w:val="superscript"/>
              </w:rPr>
              <w:t>2</w:t>
            </w:r>
            <w:r w:rsidRPr="00E67389">
              <w:rPr>
                <w:rFonts w:ascii="Times" w:hAnsi="Times" w:cs="Times"/>
                <w:shd w:val="clear" w:color="auto" w:fill="FFFFFF"/>
              </w:rPr>
              <w:t>)</w:t>
            </w:r>
          </w:p>
        </w:tc>
        <w:tc>
          <w:tcPr>
            <w:tcW w:w="992" w:type="dxa"/>
          </w:tcPr>
          <w:p w14:paraId="320760CB" w14:textId="77777777" w:rsidR="00D453D3" w:rsidRPr="00E67389" w:rsidRDefault="00D453D3" w:rsidP="00F41061">
            <w:pPr>
              <w:pStyle w:val="ListParagraph"/>
              <w:ind w:left="0"/>
              <w:rPr>
                <w:rFonts w:ascii="Times" w:hAnsi="Times" w:cs="Times"/>
                <w:shd w:val="clear" w:color="auto" w:fill="FFFFFF"/>
              </w:rPr>
            </w:pPr>
            <w:r w:rsidRPr="00E67389">
              <w:rPr>
                <w:rFonts w:ascii="Times" w:hAnsi="Times" w:cs="Times"/>
                <w:i/>
                <w:shd w:val="clear" w:color="auto" w:fill="FFFFFF"/>
              </w:rPr>
              <w:t>V</w:t>
            </w:r>
            <w:r w:rsidRPr="00E67389">
              <w:rPr>
                <w:rFonts w:ascii="Times" w:hAnsi="Times" w:cs="Times"/>
                <w:shd w:val="clear" w:color="auto" w:fill="FFFFFF"/>
                <w:vertAlign w:val="subscript"/>
              </w:rPr>
              <w:t>OC</w:t>
            </w:r>
          </w:p>
          <w:p w14:paraId="60190F1B" w14:textId="77777777" w:rsidR="00D453D3" w:rsidRPr="00E67389" w:rsidRDefault="00D453D3" w:rsidP="00F41061">
            <w:pPr>
              <w:pStyle w:val="ListParagraph"/>
              <w:ind w:left="0"/>
              <w:rPr>
                <w:rFonts w:ascii="Times" w:hAnsi="Times" w:cs="Times"/>
                <w:shd w:val="clear" w:color="auto" w:fill="FFFFFF"/>
              </w:rPr>
            </w:pPr>
            <w:r w:rsidRPr="00E67389">
              <w:rPr>
                <w:rFonts w:ascii="Times" w:hAnsi="Times" w:cs="Times"/>
                <w:shd w:val="clear" w:color="auto" w:fill="FFFFFF"/>
              </w:rPr>
              <w:t>(V)</w:t>
            </w:r>
          </w:p>
        </w:tc>
        <w:tc>
          <w:tcPr>
            <w:tcW w:w="851" w:type="dxa"/>
          </w:tcPr>
          <w:p w14:paraId="3C6563F6" w14:textId="77777777" w:rsidR="00D453D3" w:rsidRPr="00E67389" w:rsidRDefault="00D453D3" w:rsidP="00F41061">
            <w:pPr>
              <w:pStyle w:val="ListParagraph"/>
              <w:ind w:left="0"/>
              <w:rPr>
                <w:rFonts w:ascii="Times" w:hAnsi="Times" w:cs="Times"/>
                <w:shd w:val="clear" w:color="auto" w:fill="FFFFFF"/>
              </w:rPr>
            </w:pPr>
            <w:r w:rsidRPr="00E67389">
              <w:rPr>
                <w:rFonts w:ascii="Times" w:hAnsi="Times" w:cs="Times"/>
                <w:shd w:val="clear" w:color="auto" w:fill="FFFFFF"/>
              </w:rPr>
              <w:t>FF</w:t>
            </w:r>
          </w:p>
        </w:tc>
        <w:tc>
          <w:tcPr>
            <w:tcW w:w="850" w:type="dxa"/>
          </w:tcPr>
          <w:p w14:paraId="18B8B673" w14:textId="77777777" w:rsidR="00D453D3" w:rsidRPr="00E67389" w:rsidRDefault="00D453D3" w:rsidP="00F41061">
            <w:pPr>
              <w:pStyle w:val="ListParagraph"/>
              <w:ind w:left="0"/>
              <w:rPr>
                <w:rFonts w:ascii="Times" w:hAnsi="Times" w:cs="Times"/>
                <w:shd w:val="clear" w:color="auto" w:fill="FFFFFF"/>
              </w:rPr>
            </w:pPr>
            <w:r w:rsidRPr="00E67389">
              <w:rPr>
                <w:rFonts w:ascii="Times" w:hAnsi="Times" w:cs="Times"/>
                <w:shd w:val="clear" w:color="auto" w:fill="FFFFFF"/>
              </w:rPr>
              <w:t>PCE</w:t>
            </w:r>
          </w:p>
          <w:p w14:paraId="013C2AB4" w14:textId="77777777" w:rsidR="00D453D3" w:rsidRPr="00E67389" w:rsidRDefault="00D453D3" w:rsidP="00F41061">
            <w:pPr>
              <w:pStyle w:val="ListParagraph"/>
              <w:ind w:left="0"/>
              <w:rPr>
                <w:rFonts w:ascii="Times" w:hAnsi="Times" w:cs="Times"/>
                <w:shd w:val="clear" w:color="auto" w:fill="FFFFFF"/>
              </w:rPr>
            </w:pPr>
            <w:r w:rsidRPr="00E67389">
              <w:rPr>
                <w:rFonts w:ascii="Times" w:hAnsi="Times" w:cs="Times"/>
                <w:shd w:val="clear" w:color="auto" w:fill="FFFFFF"/>
              </w:rPr>
              <w:t>(%)</w:t>
            </w:r>
          </w:p>
        </w:tc>
      </w:tr>
      <w:tr w:rsidR="00E67389" w:rsidRPr="00E67389" w14:paraId="3D465858" w14:textId="77777777" w:rsidTr="00F41061">
        <w:trPr>
          <w:trHeight w:val="313"/>
        </w:trPr>
        <w:tc>
          <w:tcPr>
            <w:tcW w:w="3114" w:type="dxa"/>
            <w:vAlign w:val="center"/>
          </w:tcPr>
          <w:p w14:paraId="165B80F2" w14:textId="77777777" w:rsidR="00D453D3" w:rsidRPr="00E67389" w:rsidRDefault="00D453D3" w:rsidP="00F41061">
            <w:pPr>
              <w:pStyle w:val="ListParagraph"/>
              <w:ind w:left="0"/>
              <w:rPr>
                <w:rFonts w:ascii="Times" w:hAnsi="Times" w:cs="Times"/>
                <w:shd w:val="clear" w:color="auto" w:fill="FFFFFF"/>
              </w:rPr>
            </w:pPr>
            <w:r w:rsidRPr="00E67389">
              <w:rPr>
                <w:rFonts w:ascii="Times" w:hAnsi="Times" w:cs="Times"/>
                <w:shd w:val="clear" w:color="auto" w:fill="FFFFFF"/>
              </w:rPr>
              <w:t>PCPDTBT</w:t>
            </w:r>
          </w:p>
        </w:tc>
        <w:tc>
          <w:tcPr>
            <w:tcW w:w="1134" w:type="dxa"/>
          </w:tcPr>
          <w:p w14:paraId="4F6E7118" w14:textId="77777777" w:rsidR="00D453D3" w:rsidRPr="00E67389" w:rsidRDefault="00D453D3" w:rsidP="00F41061">
            <w:pPr>
              <w:pStyle w:val="ListParagraph"/>
              <w:ind w:left="0"/>
              <w:rPr>
                <w:rFonts w:ascii="Times" w:hAnsi="Times" w:cs="Times"/>
                <w:shd w:val="clear" w:color="auto" w:fill="FFFFFF"/>
              </w:rPr>
            </w:pPr>
            <w:r w:rsidRPr="00E67389">
              <w:rPr>
                <w:rFonts w:ascii="Times" w:hAnsi="Times" w:cs="Times"/>
                <w:shd w:val="clear" w:color="auto" w:fill="FFFFFF"/>
              </w:rPr>
              <w:t>1.67</w:t>
            </w:r>
          </w:p>
        </w:tc>
        <w:tc>
          <w:tcPr>
            <w:tcW w:w="992" w:type="dxa"/>
          </w:tcPr>
          <w:p w14:paraId="5AF593DD" w14:textId="77777777" w:rsidR="00D453D3" w:rsidRPr="00E67389" w:rsidRDefault="00D453D3" w:rsidP="00F41061">
            <w:pPr>
              <w:pStyle w:val="ListParagraph"/>
              <w:ind w:left="0"/>
              <w:rPr>
                <w:rFonts w:ascii="Times" w:hAnsi="Times" w:cs="Times"/>
                <w:shd w:val="clear" w:color="auto" w:fill="FFFFFF"/>
              </w:rPr>
            </w:pPr>
            <w:r w:rsidRPr="00E67389">
              <w:rPr>
                <w:rFonts w:ascii="Times" w:hAnsi="Times" w:cs="Times"/>
                <w:shd w:val="clear" w:color="auto" w:fill="FFFFFF"/>
              </w:rPr>
              <w:t>0.71</w:t>
            </w:r>
          </w:p>
        </w:tc>
        <w:tc>
          <w:tcPr>
            <w:tcW w:w="851" w:type="dxa"/>
          </w:tcPr>
          <w:p w14:paraId="1A365F94" w14:textId="77777777" w:rsidR="00D453D3" w:rsidRPr="00E67389" w:rsidRDefault="00D453D3" w:rsidP="00F41061">
            <w:pPr>
              <w:pStyle w:val="ListParagraph"/>
              <w:ind w:left="0"/>
              <w:rPr>
                <w:rFonts w:ascii="Times" w:hAnsi="Times" w:cs="Times"/>
                <w:shd w:val="clear" w:color="auto" w:fill="FFFFFF"/>
              </w:rPr>
            </w:pPr>
            <w:r w:rsidRPr="00E67389">
              <w:rPr>
                <w:rFonts w:ascii="Times" w:hAnsi="Times" w:cs="Times"/>
                <w:shd w:val="clear" w:color="auto" w:fill="FFFFFF"/>
              </w:rPr>
              <w:t>0.57</w:t>
            </w:r>
          </w:p>
        </w:tc>
        <w:tc>
          <w:tcPr>
            <w:tcW w:w="850" w:type="dxa"/>
          </w:tcPr>
          <w:p w14:paraId="32FD5F86" w14:textId="77777777" w:rsidR="00D453D3" w:rsidRPr="00E67389" w:rsidRDefault="00D453D3" w:rsidP="00F41061">
            <w:pPr>
              <w:pStyle w:val="ListParagraph"/>
              <w:ind w:left="0"/>
              <w:rPr>
                <w:rFonts w:ascii="Times" w:hAnsi="Times" w:cs="Times"/>
                <w:shd w:val="clear" w:color="auto" w:fill="FFFFFF"/>
              </w:rPr>
            </w:pPr>
            <w:r w:rsidRPr="00E67389">
              <w:rPr>
                <w:rFonts w:ascii="Times" w:hAnsi="Times" w:cs="Times"/>
                <w:shd w:val="clear" w:color="auto" w:fill="FFFFFF"/>
              </w:rPr>
              <w:t>0.68</w:t>
            </w:r>
          </w:p>
        </w:tc>
      </w:tr>
      <w:tr w:rsidR="00E67389" w:rsidRPr="00E67389" w14:paraId="523F169F" w14:textId="77777777" w:rsidTr="00F41061">
        <w:tc>
          <w:tcPr>
            <w:tcW w:w="3114" w:type="dxa"/>
            <w:vAlign w:val="center"/>
          </w:tcPr>
          <w:p w14:paraId="4EB7F871" w14:textId="77777777" w:rsidR="00D453D3" w:rsidRPr="00E67389" w:rsidRDefault="00D453D3" w:rsidP="00F41061">
            <w:pPr>
              <w:pStyle w:val="ListParagraph"/>
              <w:ind w:left="0"/>
              <w:rPr>
                <w:rFonts w:ascii="Times" w:hAnsi="Times" w:cs="Times"/>
                <w:shd w:val="clear" w:color="auto" w:fill="FFFFFF"/>
              </w:rPr>
            </w:pPr>
            <w:r w:rsidRPr="00E67389">
              <w:rPr>
                <w:rFonts w:ascii="Times" w:hAnsi="Times" w:cs="Times"/>
                <w:shd w:val="clear" w:color="auto" w:fill="FFFFFF"/>
              </w:rPr>
              <w:t>spiro-OMeTAD</w:t>
            </w:r>
          </w:p>
        </w:tc>
        <w:tc>
          <w:tcPr>
            <w:tcW w:w="1134" w:type="dxa"/>
          </w:tcPr>
          <w:p w14:paraId="02C2E40A" w14:textId="77777777" w:rsidR="00D453D3" w:rsidRPr="00E67389" w:rsidRDefault="00D453D3" w:rsidP="00F41061">
            <w:pPr>
              <w:pStyle w:val="ListParagraph"/>
              <w:ind w:left="0"/>
              <w:rPr>
                <w:rFonts w:ascii="Times" w:hAnsi="Times" w:cs="Times"/>
                <w:shd w:val="clear" w:color="auto" w:fill="FFFFFF"/>
              </w:rPr>
            </w:pPr>
            <w:r w:rsidRPr="00E67389">
              <w:rPr>
                <w:rFonts w:ascii="Times" w:hAnsi="Times" w:cs="Times"/>
                <w:shd w:val="clear" w:color="auto" w:fill="FFFFFF"/>
              </w:rPr>
              <w:t>2.45</w:t>
            </w:r>
          </w:p>
        </w:tc>
        <w:tc>
          <w:tcPr>
            <w:tcW w:w="992" w:type="dxa"/>
          </w:tcPr>
          <w:p w14:paraId="09B31712" w14:textId="77777777" w:rsidR="00D453D3" w:rsidRPr="00E67389" w:rsidRDefault="00D453D3" w:rsidP="00F41061">
            <w:pPr>
              <w:pStyle w:val="ListParagraph"/>
              <w:ind w:left="0"/>
              <w:rPr>
                <w:rFonts w:ascii="Times" w:hAnsi="Times" w:cs="Times"/>
                <w:shd w:val="clear" w:color="auto" w:fill="FFFFFF"/>
              </w:rPr>
            </w:pPr>
            <w:r w:rsidRPr="00E67389">
              <w:rPr>
                <w:rFonts w:ascii="Times" w:hAnsi="Times" w:cs="Times"/>
                <w:shd w:val="clear" w:color="auto" w:fill="FFFFFF"/>
              </w:rPr>
              <w:t>0.64</w:t>
            </w:r>
          </w:p>
        </w:tc>
        <w:tc>
          <w:tcPr>
            <w:tcW w:w="851" w:type="dxa"/>
          </w:tcPr>
          <w:p w14:paraId="3688D34D" w14:textId="77777777" w:rsidR="00D453D3" w:rsidRPr="00E67389" w:rsidRDefault="00D453D3" w:rsidP="00F41061">
            <w:pPr>
              <w:pStyle w:val="ListParagraph"/>
              <w:ind w:left="0"/>
              <w:rPr>
                <w:rFonts w:ascii="Times" w:hAnsi="Times" w:cs="Times"/>
                <w:shd w:val="clear" w:color="auto" w:fill="FFFFFF"/>
              </w:rPr>
            </w:pPr>
            <w:r w:rsidRPr="00E67389">
              <w:rPr>
                <w:rFonts w:ascii="Times" w:hAnsi="Times" w:cs="Times"/>
                <w:shd w:val="clear" w:color="auto" w:fill="FFFFFF"/>
              </w:rPr>
              <w:t>0.57</w:t>
            </w:r>
          </w:p>
        </w:tc>
        <w:tc>
          <w:tcPr>
            <w:tcW w:w="850" w:type="dxa"/>
          </w:tcPr>
          <w:p w14:paraId="3A1EFF90" w14:textId="77777777" w:rsidR="00D453D3" w:rsidRPr="00E67389" w:rsidRDefault="00D453D3" w:rsidP="00F41061">
            <w:pPr>
              <w:pStyle w:val="ListParagraph"/>
              <w:ind w:left="0"/>
              <w:rPr>
                <w:rFonts w:ascii="Times" w:hAnsi="Times" w:cs="Times"/>
                <w:shd w:val="clear" w:color="auto" w:fill="FFFFFF"/>
              </w:rPr>
            </w:pPr>
            <w:r w:rsidRPr="00E67389">
              <w:rPr>
                <w:rFonts w:ascii="Times" w:hAnsi="Times" w:cs="Times"/>
                <w:shd w:val="clear" w:color="auto" w:fill="FFFFFF"/>
              </w:rPr>
              <w:t>0.90</w:t>
            </w:r>
          </w:p>
        </w:tc>
      </w:tr>
      <w:tr w:rsidR="00E67389" w:rsidRPr="00E67389" w14:paraId="765F9A38" w14:textId="77777777" w:rsidTr="00F41061">
        <w:tc>
          <w:tcPr>
            <w:tcW w:w="3114" w:type="dxa"/>
            <w:vAlign w:val="center"/>
          </w:tcPr>
          <w:p w14:paraId="5953AD66" w14:textId="77777777" w:rsidR="00D453D3" w:rsidRPr="00E67389" w:rsidRDefault="00D453D3" w:rsidP="00F41061">
            <w:pPr>
              <w:pStyle w:val="ListParagraph"/>
              <w:ind w:left="0"/>
              <w:rPr>
                <w:rFonts w:ascii="Times" w:hAnsi="Times" w:cs="Times"/>
                <w:shd w:val="clear" w:color="auto" w:fill="FFFFFF"/>
              </w:rPr>
            </w:pPr>
            <w:r w:rsidRPr="00E67389">
              <w:rPr>
                <w:rFonts w:ascii="Times" w:hAnsi="Times" w:cs="Times"/>
                <w:shd w:val="clear" w:color="auto" w:fill="FFFFFF"/>
              </w:rPr>
              <w:t>PTAA</w:t>
            </w:r>
          </w:p>
        </w:tc>
        <w:tc>
          <w:tcPr>
            <w:tcW w:w="1134" w:type="dxa"/>
          </w:tcPr>
          <w:p w14:paraId="7A300183" w14:textId="0C16ED4A" w:rsidR="00D453D3" w:rsidRPr="00E67389" w:rsidRDefault="0050791E" w:rsidP="0050791E">
            <w:pPr>
              <w:pStyle w:val="ListParagraph"/>
              <w:ind w:left="0"/>
              <w:rPr>
                <w:rFonts w:ascii="Times" w:hAnsi="Times" w:cs="Times"/>
                <w:shd w:val="clear" w:color="auto" w:fill="FFFFFF"/>
              </w:rPr>
            </w:pPr>
            <w:r w:rsidRPr="00E67389">
              <w:rPr>
                <w:rFonts w:ascii="Times" w:hAnsi="Times" w:cs="Times"/>
                <w:shd w:val="clear" w:color="auto" w:fill="FFFFFF"/>
              </w:rPr>
              <w:t>1.84</w:t>
            </w:r>
          </w:p>
        </w:tc>
        <w:tc>
          <w:tcPr>
            <w:tcW w:w="992" w:type="dxa"/>
          </w:tcPr>
          <w:p w14:paraId="1EB6E82B" w14:textId="3B9F7078" w:rsidR="00D453D3" w:rsidRPr="00E67389" w:rsidRDefault="0050791E" w:rsidP="00F41061">
            <w:pPr>
              <w:pStyle w:val="ListParagraph"/>
              <w:ind w:left="0"/>
              <w:rPr>
                <w:rFonts w:ascii="Times" w:hAnsi="Times" w:cs="Times"/>
                <w:shd w:val="clear" w:color="auto" w:fill="FFFFFF"/>
              </w:rPr>
            </w:pPr>
            <w:r w:rsidRPr="00E67389">
              <w:rPr>
                <w:rFonts w:ascii="Times" w:hAnsi="Times" w:cs="Times"/>
                <w:shd w:val="clear" w:color="auto" w:fill="FFFFFF"/>
              </w:rPr>
              <w:t>1.02</w:t>
            </w:r>
          </w:p>
        </w:tc>
        <w:tc>
          <w:tcPr>
            <w:tcW w:w="851" w:type="dxa"/>
          </w:tcPr>
          <w:p w14:paraId="69F56A8C" w14:textId="1F24011E" w:rsidR="00D453D3" w:rsidRPr="00E67389" w:rsidRDefault="0050791E" w:rsidP="00F41061">
            <w:pPr>
              <w:pStyle w:val="ListParagraph"/>
              <w:ind w:left="0"/>
              <w:rPr>
                <w:rFonts w:ascii="Times" w:hAnsi="Times" w:cs="Times"/>
                <w:shd w:val="clear" w:color="auto" w:fill="FFFFFF"/>
              </w:rPr>
            </w:pPr>
            <w:r w:rsidRPr="00E67389">
              <w:rPr>
                <w:rFonts w:ascii="Times" w:hAnsi="Times" w:cs="Times"/>
                <w:shd w:val="clear" w:color="auto" w:fill="FFFFFF"/>
              </w:rPr>
              <w:t>0.67</w:t>
            </w:r>
          </w:p>
        </w:tc>
        <w:tc>
          <w:tcPr>
            <w:tcW w:w="850" w:type="dxa"/>
          </w:tcPr>
          <w:p w14:paraId="07056E28" w14:textId="492EF4DA" w:rsidR="00D453D3" w:rsidRPr="00E67389" w:rsidRDefault="00D453D3" w:rsidP="00F41061">
            <w:pPr>
              <w:pStyle w:val="ListParagraph"/>
              <w:ind w:left="0"/>
              <w:rPr>
                <w:rFonts w:ascii="Times" w:hAnsi="Times" w:cs="Times"/>
                <w:shd w:val="clear" w:color="auto" w:fill="FFFFFF"/>
              </w:rPr>
            </w:pPr>
            <w:r w:rsidRPr="00E67389">
              <w:rPr>
                <w:rFonts w:ascii="Times" w:hAnsi="Times" w:cs="Times"/>
                <w:shd w:val="clear" w:color="auto" w:fill="FFFFFF"/>
              </w:rPr>
              <w:t>1.2</w:t>
            </w:r>
            <w:r w:rsidR="0050791E" w:rsidRPr="00E67389">
              <w:rPr>
                <w:rFonts w:ascii="Times" w:hAnsi="Times" w:cs="Times"/>
                <w:shd w:val="clear" w:color="auto" w:fill="FFFFFF"/>
              </w:rPr>
              <w:t>6</w:t>
            </w:r>
          </w:p>
        </w:tc>
      </w:tr>
    </w:tbl>
    <w:p w14:paraId="1E1EC070" w14:textId="77777777" w:rsidR="00994A4E" w:rsidRPr="00E67389" w:rsidRDefault="00994A4E" w:rsidP="00E67389"/>
    <w:sectPr w:rsidR="00994A4E" w:rsidRPr="00E67389" w:rsidSect="000B5610">
      <w:footerReference w:type="even" r:id="rId18"/>
      <w:footerReference w:type="default" r:id="rId19"/>
      <w:type w:val="continuous"/>
      <w:pgSz w:w="12240" w:h="15840"/>
      <w:pgMar w:top="1440" w:right="1440" w:bottom="1440" w:left="1440" w:header="0" w:footer="0" w:gutter="0"/>
      <w:cols w:space="475"/>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99FC623" w14:textId="77777777" w:rsidR="00CC3AED" w:rsidRDefault="00CC3AED">
      <w:r>
        <w:separator/>
      </w:r>
    </w:p>
  </w:endnote>
  <w:endnote w:type="continuationSeparator" w:id="0">
    <w:p w14:paraId="417D1DE0" w14:textId="77777777" w:rsidR="00CC3AED" w:rsidRDefault="00CC3A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Times">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altName w:val="Times New Roman"/>
    <w:panose1 w:val="02040503060506020304"/>
    <w:charset w:val="00"/>
    <w:family w:val="roman"/>
    <w:notTrueType/>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no Pro">
    <w:altName w:val="Constantia"/>
    <w:panose1 w:val="00000000000000000000"/>
    <w:charset w:val="00"/>
    <w:family w:val="roman"/>
    <w:notTrueType/>
    <w:pitch w:val="variable"/>
    <w:sig w:usb0="00000001" w:usb1="00000001" w:usb2="00000000" w:usb3="00000000" w:csb0="0000019F" w:csb1="00000000"/>
  </w:font>
  <w:font w:name="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10002FF" w:usb1="4000F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6741DE" w14:textId="77777777" w:rsidR="0028099B" w:rsidRDefault="0028099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3D56AF93" w14:textId="77777777" w:rsidR="0028099B" w:rsidRDefault="0028099B">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E04667" w14:textId="77777777" w:rsidR="0028099B" w:rsidRDefault="0028099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E55333">
      <w:rPr>
        <w:rStyle w:val="PageNumber"/>
        <w:noProof/>
      </w:rPr>
      <w:t>19</w:t>
    </w:r>
    <w:r>
      <w:rPr>
        <w:rStyle w:val="PageNumber"/>
      </w:rPr>
      <w:fldChar w:fldCharType="end"/>
    </w:r>
  </w:p>
  <w:p w14:paraId="22F9BCCE" w14:textId="77777777" w:rsidR="0028099B" w:rsidRDefault="0028099B">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80C1205" w14:textId="77777777" w:rsidR="00CC3AED" w:rsidRDefault="00CC3AED">
      <w:r>
        <w:separator/>
      </w:r>
    </w:p>
  </w:footnote>
  <w:footnote w:type="continuationSeparator" w:id="0">
    <w:p w14:paraId="5A5D4F0D" w14:textId="77777777" w:rsidR="00CC3AED" w:rsidRDefault="00CC3AE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ACE2F0BE"/>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46AA5C3C"/>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4F528786"/>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001461B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57F60D8E"/>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F5A5E4C"/>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C51407FC"/>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C616EFE4"/>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649C3A3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B008B4F4"/>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14647C33"/>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B0D4588"/>
    <w:multiLevelType w:val="hybridMultilevel"/>
    <w:tmpl w:val="56DCB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E01202A"/>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EC86632"/>
    <w:multiLevelType w:val="hybridMultilevel"/>
    <w:tmpl w:val="2CEA800E"/>
    <w:lvl w:ilvl="0" w:tplc="37367B38">
      <w:start w:val="1"/>
      <w:numFmt w:val="decimal"/>
      <w:lvlText w:val="(%1)"/>
      <w:lvlJc w:val="left"/>
      <w:pPr>
        <w:ind w:left="720" w:hanging="360"/>
      </w:pPr>
      <w:rPr>
        <w:rFonts w:ascii="Times" w:eastAsia="Times New Roman" w:hAnsi="Times" w:cs="Time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15" w15:restartNumberingAfterBreak="0">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16" w15:restartNumberingAfterBreak="0">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17" w15:restartNumberingAfterBreak="0">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18" w15:restartNumberingAfterBreak="0">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19" w15:restartNumberingAfterBreak="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20" w15:restartNumberingAfterBreak="0">
    <w:nsid w:val="751C143B"/>
    <w:multiLevelType w:val="hybridMultilevel"/>
    <w:tmpl w:val="86BAFCDE"/>
    <w:lvl w:ilvl="0" w:tplc="1F82357A">
      <w:start w:val="1"/>
      <w:numFmt w:val="decimal"/>
      <w:lvlText w:val="(%1)"/>
      <w:lvlJc w:val="left"/>
      <w:pPr>
        <w:ind w:left="720" w:hanging="360"/>
      </w:pPr>
      <w:rPr>
        <w:rFonts w:ascii="Times" w:eastAsia="Times New Roman" w:hAnsi="Times" w:cs="Time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6"/>
  </w:num>
  <w:num w:numId="3">
    <w:abstractNumId w:val="19"/>
  </w:num>
  <w:num w:numId="4">
    <w:abstractNumId w:val="17"/>
  </w:num>
  <w:num w:numId="5">
    <w:abstractNumId w:val="15"/>
  </w:num>
  <w:num w:numId="6">
    <w:abstractNumId w:val="14"/>
  </w:num>
  <w:num w:numId="7">
    <w:abstractNumId w:val="13"/>
  </w:num>
  <w:num w:numId="8">
    <w:abstractNumId w:val="11"/>
  </w:num>
  <w:num w:numId="9">
    <w:abstractNumId w:val="10"/>
  </w:num>
  <w:num w:numId="10">
    <w:abstractNumId w:val="12"/>
  </w:num>
  <w:num w:numId="11">
    <w:abstractNumId w:val="20"/>
  </w:num>
  <w:num w:numId="12">
    <w:abstractNumId w:val="0"/>
  </w:num>
  <w:num w:numId="13">
    <w:abstractNumId w:val="1"/>
  </w:num>
  <w:num w:numId="14">
    <w:abstractNumId w:val="2"/>
  </w:num>
  <w:num w:numId="15">
    <w:abstractNumId w:val="3"/>
  </w:num>
  <w:num w:numId="16">
    <w:abstractNumId w:val="4"/>
  </w:num>
  <w:num w:numId="17">
    <w:abstractNumId w:val="5"/>
  </w:num>
  <w:num w:numId="18">
    <w:abstractNumId w:val="6"/>
  </w:num>
  <w:num w:numId="19">
    <w:abstractNumId w:val="7"/>
  </w:num>
  <w:num w:numId="20">
    <w:abstractNumId w:val="8"/>
  </w:num>
  <w:num w:numId="2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3A37"/>
    <w:rsid w:val="000002F2"/>
    <w:rsid w:val="00001FD0"/>
    <w:rsid w:val="00003693"/>
    <w:rsid w:val="00005C99"/>
    <w:rsid w:val="00027984"/>
    <w:rsid w:val="00030842"/>
    <w:rsid w:val="00030DB3"/>
    <w:rsid w:val="00047F8A"/>
    <w:rsid w:val="0005660F"/>
    <w:rsid w:val="000702AD"/>
    <w:rsid w:val="00085473"/>
    <w:rsid w:val="000B2EEB"/>
    <w:rsid w:val="000B5610"/>
    <w:rsid w:val="000C05CC"/>
    <w:rsid w:val="000C38BE"/>
    <w:rsid w:val="000D7EF5"/>
    <w:rsid w:val="00144841"/>
    <w:rsid w:val="00146524"/>
    <w:rsid w:val="00147CFB"/>
    <w:rsid w:val="0015256F"/>
    <w:rsid w:val="00176E18"/>
    <w:rsid w:val="00177A6E"/>
    <w:rsid w:val="00183C0A"/>
    <w:rsid w:val="00195ACA"/>
    <w:rsid w:val="001A567F"/>
    <w:rsid w:val="001A6AEE"/>
    <w:rsid w:val="001A7A90"/>
    <w:rsid w:val="001A7C99"/>
    <w:rsid w:val="001E5243"/>
    <w:rsid w:val="001F172E"/>
    <w:rsid w:val="001F2283"/>
    <w:rsid w:val="001F4684"/>
    <w:rsid w:val="00200F06"/>
    <w:rsid w:val="00212B1D"/>
    <w:rsid w:val="0023164D"/>
    <w:rsid w:val="002378F0"/>
    <w:rsid w:val="00245F82"/>
    <w:rsid w:val="00251CCB"/>
    <w:rsid w:val="002532F7"/>
    <w:rsid w:val="002605D3"/>
    <w:rsid w:val="0026179D"/>
    <w:rsid w:val="00264DFE"/>
    <w:rsid w:val="002658F9"/>
    <w:rsid w:val="00270AB2"/>
    <w:rsid w:val="00271A02"/>
    <w:rsid w:val="0028099B"/>
    <w:rsid w:val="00287D7E"/>
    <w:rsid w:val="002A7493"/>
    <w:rsid w:val="002C3431"/>
    <w:rsid w:val="002D7ACB"/>
    <w:rsid w:val="002E4BD6"/>
    <w:rsid w:val="002F27BE"/>
    <w:rsid w:val="00310886"/>
    <w:rsid w:val="00312C00"/>
    <w:rsid w:val="0031373B"/>
    <w:rsid w:val="00324128"/>
    <w:rsid w:val="0035167F"/>
    <w:rsid w:val="00361E35"/>
    <w:rsid w:val="003664E9"/>
    <w:rsid w:val="003679A1"/>
    <w:rsid w:val="003828BC"/>
    <w:rsid w:val="00390B4B"/>
    <w:rsid w:val="00394FC7"/>
    <w:rsid w:val="003B4AF3"/>
    <w:rsid w:val="003C007E"/>
    <w:rsid w:val="003C607B"/>
    <w:rsid w:val="003E1F76"/>
    <w:rsid w:val="003F43BD"/>
    <w:rsid w:val="003F441C"/>
    <w:rsid w:val="004032D6"/>
    <w:rsid w:val="00411A1C"/>
    <w:rsid w:val="004149C2"/>
    <w:rsid w:val="00420ED5"/>
    <w:rsid w:val="004406F3"/>
    <w:rsid w:val="00447B09"/>
    <w:rsid w:val="00447C87"/>
    <w:rsid w:val="00454A75"/>
    <w:rsid w:val="0045668D"/>
    <w:rsid w:val="00466177"/>
    <w:rsid w:val="00475FD2"/>
    <w:rsid w:val="004848D7"/>
    <w:rsid w:val="0049714A"/>
    <w:rsid w:val="004A1A1E"/>
    <w:rsid w:val="004A2F42"/>
    <w:rsid w:val="004A62E7"/>
    <w:rsid w:val="004E0A48"/>
    <w:rsid w:val="004E7185"/>
    <w:rsid w:val="004F56A7"/>
    <w:rsid w:val="00504BBE"/>
    <w:rsid w:val="0050791E"/>
    <w:rsid w:val="00536052"/>
    <w:rsid w:val="00555089"/>
    <w:rsid w:val="005553EF"/>
    <w:rsid w:val="0056607F"/>
    <w:rsid w:val="00574F0C"/>
    <w:rsid w:val="00583981"/>
    <w:rsid w:val="005854F0"/>
    <w:rsid w:val="00585C42"/>
    <w:rsid w:val="00591A57"/>
    <w:rsid w:val="0059235A"/>
    <w:rsid w:val="005934B2"/>
    <w:rsid w:val="005A0872"/>
    <w:rsid w:val="005C4277"/>
    <w:rsid w:val="005D0C10"/>
    <w:rsid w:val="005E3056"/>
    <w:rsid w:val="00610488"/>
    <w:rsid w:val="00613140"/>
    <w:rsid w:val="006170C1"/>
    <w:rsid w:val="006230D1"/>
    <w:rsid w:val="006263E5"/>
    <w:rsid w:val="00642EAD"/>
    <w:rsid w:val="006455A5"/>
    <w:rsid w:val="006655C7"/>
    <w:rsid w:val="00677532"/>
    <w:rsid w:val="006870B8"/>
    <w:rsid w:val="006943A0"/>
    <w:rsid w:val="006A0ACA"/>
    <w:rsid w:val="006A3E34"/>
    <w:rsid w:val="006B2581"/>
    <w:rsid w:val="006D2D45"/>
    <w:rsid w:val="006E60AB"/>
    <w:rsid w:val="007000D9"/>
    <w:rsid w:val="00707053"/>
    <w:rsid w:val="00712C41"/>
    <w:rsid w:val="007206DF"/>
    <w:rsid w:val="00720E4B"/>
    <w:rsid w:val="00747701"/>
    <w:rsid w:val="00751172"/>
    <w:rsid w:val="0075358B"/>
    <w:rsid w:val="007555EB"/>
    <w:rsid w:val="007568AF"/>
    <w:rsid w:val="007629D3"/>
    <w:rsid w:val="00763B5B"/>
    <w:rsid w:val="007775B0"/>
    <w:rsid w:val="007857D2"/>
    <w:rsid w:val="00794616"/>
    <w:rsid w:val="007A11AD"/>
    <w:rsid w:val="007B166F"/>
    <w:rsid w:val="007C1FB6"/>
    <w:rsid w:val="007C3769"/>
    <w:rsid w:val="007C4F6D"/>
    <w:rsid w:val="007E7A24"/>
    <w:rsid w:val="007E7EF0"/>
    <w:rsid w:val="007F0CB1"/>
    <w:rsid w:val="007F3D62"/>
    <w:rsid w:val="00802426"/>
    <w:rsid w:val="008047DE"/>
    <w:rsid w:val="00827AB0"/>
    <w:rsid w:val="00845FAC"/>
    <w:rsid w:val="008633FA"/>
    <w:rsid w:val="008655C0"/>
    <w:rsid w:val="0086596E"/>
    <w:rsid w:val="00866F17"/>
    <w:rsid w:val="0087321E"/>
    <w:rsid w:val="00873C0D"/>
    <w:rsid w:val="00876922"/>
    <w:rsid w:val="008845B7"/>
    <w:rsid w:val="00895778"/>
    <w:rsid w:val="008A400C"/>
    <w:rsid w:val="008B7B95"/>
    <w:rsid w:val="008C375A"/>
    <w:rsid w:val="008C458E"/>
    <w:rsid w:val="008D30F9"/>
    <w:rsid w:val="008D53B2"/>
    <w:rsid w:val="008E291B"/>
    <w:rsid w:val="008F6CF2"/>
    <w:rsid w:val="009009BE"/>
    <w:rsid w:val="00912169"/>
    <w:rsid w:val="0092037A"/>
    <w:rsid w:val="00920C12"/>
    <w:rsid w:val="0092381A"/>
    <w:rsid w:val="009246AD"/>
    <w:rsid w:val="00927AEE"/>
    <w:rsid w:val="0093228D"/>
    <w:rsid w:val="00943868"/>
    <w:rsid w:val="00946B28"/>
    <w:rsid w:val="00961AE0"/>
    <w:rsid w:val="00980702"/>
    <w:rsid w:val="00992263"/>
    <w:rsid w:val="00994A4E"/>
    <w:rsid w:val="009A5778"/>
    <w:rsid w:val="009C749C"/>
    <w:rsid w:val="009D31BB"/>
    <w:rsid w:val="009D55CD"/>
    <w:rsid w:val="009F07DF"/>
    <w:rsid w:val="009F2E7E"/>
    <w:rsid w:val="009F4CBB"/>
    <w:rsid w:val="009F7084"/>
    <w:rsid w:val="00A02D62"/>
    <w:rsid w:val="00A10C85"/>
    <w:rsid w:val="00A20EB5"/>
    <w:rsid w:val="00A216F0"/>
    <w:rsid w:val="00A4373F"/>
    <w:rsid w:val="00A764EF"/>
    <w:rsid w:val="00A8455A"/>
    <w:rsid w:val="00A86B93"/>
    <w:rsid w:val="00A9140B"/>
    <w:rsid w:val="00AA0F00"/>
    <w:rsid w:val="00AB34C5"/>
    <w:rsid w:val="00AB567B"/>
    <w:rsid w:val="00AC72A9"/>
    <w:rsid w:val="00AD31CA"/>
    <w:rsid w:val="00AE19D6"/>
    <w:rsid w:val="00AF0E02"/>
    <w:rsid w:val="00AF1849"/>
    <w:rsid w:val="00AF1C6E"/>
    <w:rsid w:val="00AF4F6D"/>
    <w:rsid w:val="00AF7F6A"/>
    <w:rsid w:val="00B03D40"/>
    <w:rsid w:val="00B05111"/>
    <w:rsid w:val="00B05A88"/>
    <w:rsid w:val="00B1117D"/>
    <w:rsid w:val="00B127FB"/>
    <w:rsid w:val="00B37C7E"/>
    <w:rsid w:val="00B5525F"/>
    <w:rsid w:val="00B66615"/>
    <w:rsid w:val="00B71E21"/>
    <w:rsid w:val="00B7618D"/>
    <w:rsid w:val="00B87BD7"/>
    <w:rsid w:val="00B92721"/>
    <w:rsid w:val="00BA160C"/>
    <w:rsid w:val="00BA6839"/>
    <w:rsid w:val="00BC37EA"/>
    <w:rsid w:val="00BD117A"/>
    <w:rsid w:val="00BD2C44"/>
    <w:rsid w:val="00BE7184"/>
    <w:rsid w:val="00BF108C"/>
    <w:rsid w:val="00BF71C8"/>
    <w:rsid w:val="00C06D32"/>
    <w:rsid w:val="00C10EE0"/>
    <w:rsid w:val="00C110A6"/>
    <w:rsid w:val="00C11174"/>
    <w:rsid w:val="00C12556"/>
    <w:rsid w:val="00C22494"/>
    <w:rsid w:val="00C24CB1"/>
    <w:rsid w:val="00C55A48"/>
    <w:rsid w:val="00C6170A"/>
    <w:rsid w:val="00C62C2D"/>
    <w:rsid w:val="00C654CF"/>
    <w:rsid w:val="00C7130A"/>
    <w:rsid w:val="00C71FC2"/>
    <w:rsid w:val="00C90FA0"/>
    <w:rsid w:val="00C94D84"/>
    <w:rsid w:val="00CB2F4F"/>
    <w:rsid w:val="00CC3AED"/>
    <w:rsid w:val="00CD06C7"/>
    <w:rsid w:val="00CD0FE3"/>
    <w:rsid w:val="00CD233A"/>
    <w:rsid w:val="00CE1C74"/>
    <w:rsid w:val="00CE4DB5"/>
    <w:rsid w:val="00CE7DC8"/>
    <w:rsid w:val="00D025E3"/>
    <w:rsid w:val="00D03A37"/>
    <w:rsid w:val="00D05F62"/>
    <w:rsid w:val="00D318E5"/>
    <w:rsid w:val="00D32E24"/>
    <w:rsid w:val="00D453D3"/>
    <w:rsid w:val="00D75368"/>
    <w:rsid w:val="00D82EC2"/>
    <w:rsid w:val="00DC3C06"/>
    <w:rsid w:val="00DC4C09"/>
    <w:rsid w:val="00DD50A0"/>
    <w:rsid w:val="00DD6C3F"/>
    <w:rsid w:val="00DD6CB5"/>
    <w:rsid w:val="00DD6DBB"/>
    <w:rsid w:val="00DD7C5B"/>
    <w:rsid w:val="00DE0D04"/>
    <w:rsid w:val="00DE4B37"/>
    <w:rsid w:val="00DE65F5"/>
    <w:rsid w:val="00E074F2"/>
    <w:rsid w:val="00E24500"/>
    <w:rsid w:val="00E400E2"/>
    <w:rsid w:val="00E43D4B"/>
    <w:rsid w:val="00E55333"/>
    <w:rsid w:val="00E65871"/>
    <w:rsid w:val="00E67389"/>
    <w:rsid w:val="00E67C0E"/>
    <w:rsid w:val="00E83266"/>
    <w:rsid w:val="00E83A71"/>
    <w:rsid w:val="00E91482"/>
    <w:rsid w:val="00E96302"/>
    <w:rsid w:val="00EB07BA"/>
    <w:rsid w:val="00EB68DD"/>
    <w:rsid w:val="00EC2D82"/>
    <w:rsid w:val="00EE5952"/>
    <w:rsid w:val="00EF1FDC"/>
    <w:rsid w:val="00EF41DE"/>
    <w:rsid w:val="00EF43A0"/>
    <w:rsid w:val="00F06C14"/>
    <w:rsid w:val="00F079FB"/>
    <w:rsid w:val="00F134F5"/>
    <w:rsid w:val="00F1381F"/>
    <w:rsid w:val="00F16EF8"/>
    <w:rsid w:val="00F37606"/>
    <w:rsid w:val="00F47B85"/>
    <w:rsid w:val="00F504EA"/>
    <w:rsid w:val="00F54BDD"/>
    <w:rsid w:val="00F5645C"/>
    <w:rsid w:val="00F719A4"/>
    <w:rsid w:val="00FB2152"/>
    <w:rsid w:val="00FC7CC8"/>
    <w:rsid w:val="00FE509E"/>
    <w:rsid w:val="00FE6219"/>
    <w:rsid w:val="00FF2D4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8B54ED"/>
  <w15:docId w15:val="{DBB0B35C-9FCE-4C39-B2C2-1D45E15F1B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New York" w:eastAsiaTheme="minorEastAsia" w:hAnsi="New York"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2F42"/>
    <w:pPr>
      <w:spacing w:after="200"/>
      <w:jc w:val="both"/>
    </w:pPr>
    <w:rPr>
      <w:rFonts w:ascii="Times" w:hAnsi="Times"/>
      <w:sz w:val="24"/>
    </w:rPr>
  </w:style>
  <w:style w:type="paragraph" w:styleId="Heading1">
    <w:name w:val="heading 1"/>
    <w:basedOn w:val="Normal"/>
    <w:next w:val="Normal"/>
    <w:link w:val="Heading1Char"/>
    <w:qFormat/>
    <w:rsid w:val="00EB68DD"/>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semiHidden/>
    <w:unhideWhenUsed/>
    <w:qFormat/>
    <w:rsid w:val="00EB68DD"/>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semiHidden/>
    <w:unhideWhenUsed/>
    <w:qFormat/>
    <w:rsid w:val="00EB68DD"/>
    <w:pPr>
      <w:keepNext/>
      <w:keepLines/>
      <w:spacing w:before="40" w:after="0"/>
      <w:outlineLvl w:val="2"/>
    </w:pPr>
    <w:rPr>
      <w:rFonts w:asciiTheme="majorHAnsi" w:eastAsiaTheme="majorEastAsia" w:hAnsiTheme="majorHAnsi" w:cstheme="majorBidi"/>
      <w:color w:val="243F60" w:themeColor="accent1" w:themeShade="7F"/>
      <w:szCs w:val="24"/>
    </w:rPr>
  </w:style>
  <w:style w:type="paragraph" w:styleId="Heading4">
    <w:name w:val="heading 4"/>
    <w:basedOn w:val="Normal"/>
    <w:next w:val="Normal"/>
    <w:link w:val="Heading4Char"/>
    <w:semiHidden/>
    <w:unhideWhenUsed/>
    <w:qFormat/>
    <w:rsid w:val="00EB68DD"/>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link w:val="Heading5Char"/>
    <w:uiPriority w:val="1"/>
    <w:qFormat/>
    <w:rsid w:val="006263E5"/>
    <w:pPr>
      <w:widowControl w:val="0"/>
      <w:spacing w:after="0"/>
      <w:ind w:left="930"/>
      <w:jc w:val="left"/>
      <w:outlineLvl w:val="4"/>
    </w:pPr>
    <w:rPr>
      <w:rFonts w:ascii="Times New Roman" w:hAnsi="Times New Roman"/>
      <w:sz w:val="19"/>
      <w:szCs w:val="19"/>
    </w:rPr>
  </w:style>
  <w:style w:type="paragraph" w:styleId="Heading6">
    <w:name w:val="heading 6"/>
    <w:basedOn w:val="Normal"/>
    <w:next w:val="Normal"/>
    <w:link w:val="Heading6Char"/>
    <w:semiHidden/>
    <w:unhideWhenUsed/>
    <w:qFormat/>
    <w:rsid w:val="00EB68DD"/>
    <w:pPr>
      <w:keepNext/>
      <w:keepLines/>
      <w:spacing w:before="40" w:after="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semiHidden/>
    <w:unhideWhenUsed/>
    <w:qFormat/>
    <w:rsid w:val="00EB68DD"/>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semiHidden/>
    <w:unhideWhenUsed/>
    <w:qFormat/>
    <w:rsid w:val="00EB68DD"/>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rsid w:val="00EB68DD"/>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llowedHyperlink">
    <w:name w:val="FollowedHyperlink"/>
    <w:rPr>
      <w:color w:val="800080"/>
      <w:u w:val="single"/>
    </w:rPr>
  </w:style>
  <w:style w:type="paragraph" w:styleId="BodyText">
    <w:name w:val="Body Text"/>
    <w:basedOn w:val="Normal"/>
    <w:link w:val="BodyTextChar"/>
    <w:pPr>
      <w:jc w:val="center"/>
    </w:pPr>
    <w:rPr>
      <w:b/>
      <w:sz w:val="40"/>
    </w:rPr>
  </w:style>
  <w:style w:type="paragraph" w:styleId="FootnoteText">
    <w:name w:val="footnote text"/>
    <w:basedOn w:val="Normal"/>
    <w:next w:val="TFReferencesSection"/>
    <w:semiHidden/>
  </w:style>
  <w:style w:type="paragraph" w:customStyle="1" w:styleId="TFReferencesSection">
    <w:name w:val="TF_References_Section"/>
    <w:basedOn w:val="Normal"/>
    <w:pPr>
      <w:spacing w:line="480" w:lineRule="auto"/>
      <w:ind w:firstLine="187"/>
    </w:pPr>
  </w:style>
  <w:style w:type="paragraph" w:customStyle="1" w:styleId="TAMainText">
    <w:name w:val="TA_Main_Text"/>
    <w:basedOn w:val="Normal"/>
    <w:link w:val="TAMainTextChar"/>
    <w:pPr>
      <w:spacing w:after="0" w:line="480" w:lineRule="auto"/>
      <w:ind w:firstLine="202"/>
    </w:pPr>
  </w:style>
  <w:style w:type="paragraph" w:customStyle="1" w:styleId="BATitle">
    <w:name w:val="BA_Title"/>
    <w:basedOn w:val="Normal"/>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al"/>
    <w:next w:val="BCAuthorAddress"/>
    <w:pPr>
      <w:spacing w:after="240" w:line="480" w:lineRule="auto"/>
      <w:jc w:val="center"/>
    </w:pPr>
    <w:rPr>
      <w:i/>
    </w:rPr>
  </w:style>
  <w:style w:type="paragraph" w:customStyle="1" w:styleId="BCAuthorAddress">
    <w:name w:val="BC_Author_Address"/>
    <w:basedOn w:val="Normal"/>
    <w:next w:val="BIEmailAddress"/>
    <w:pPr>
      <w:spacing w:after="240" w:line="480" w:lineRule="auto"/>
      <w:jc w:val="center"/>
    </w:pPr>
  </w:style>
  <w:style w:type="paragraph" w:customStyle="1" w:styleId="BIEmailAddress">
    <w:name w:val="BI_Email_Address"/>
    <w:basedOn w:val="Normal"/>
    <w:next w:val="AIReceivedDate"/>
    <w:pPr>
      <w:spacing w:line="480" w:lineRule="auto"/>
    </w:pPr>
  </w:style>
  <w:style w:type="paragraph" w:customStyle="1" w:styleId="AIReceivedDate">
    <w:name w:val="AI_Received_Date"/>
    <w:basedOn w:val="Normal"/>
    <w:next w:val="BDAbstract"/>
    <w:pPr>
      <w:spacing w:after="240" w:line="480" w:lineRule="auto"/>
    </w:pPr>
    <w:rPr>
      <w:b/>
    </w:rPr>
  </w:style>
  <w:style w:type="paragraph" w:customStyle="1" w:styleId="BDAbstract">
    <w:name w:val="BD_Abstract"/>
    <w:basedOn w:val="Normal"/>
    <w:next w:val="TAMainText"/>
    <w:pPr>
      <w:spacing w:before="360" w:after="360" w:line="480" w:lineRule="auto"/>
    </w:pPr>
  </w:style>
  <w:style w:type="paragraph" w:customStyle="1" w:styleId="TDAcknowledgments">
    <w:name w:val="TD_Acknowledgments"/>
    <w:basedOn w:val="Normal"/>
    <w:next w:val="Normal"/>
    <w:pPr>
      <w:spacing w:before="200" w:line="480" w:lineRule="auto"/>
      <w:ind w:firstLine="202"/>
    </w:pPr>
  </w:style>
  <w:style w:type="paragraph" w:customStyle="1" w:styleId="TESupportingInformation">
    <w:name w:val="TE_Supporting_Information"/>
    <w:basedOn w:val="Normal"/>
    <w:next w:val="Normal"/>
    <w:pPr>
      <w:spacing w:line="480" w:lineRule="auto"/>
      <w:ind w:firstLine="187"/>
    </w:pPr>
  </w:style>
  <w:style w:type="paragraph" w:customStyle="1" w:styleId="VCSchemeTitle">
    <w:name w:val="VC_Scheme_Title"/>
    <w:basedOn w:val="Normal"/>
    <w:next w:val="Normal"/>
    <w:pPr>
      <w:spacing w:line="480" w:lineRule="auto"/>
    </w:pPr>
  </w:style>
  <w:style w:type="paragraph" w:customStyle="1" w:styleId="VDTableTitle">
    <w:name w:val="VD_Table_Title"/>
    <w:basedOn w:val="Normal"/>
    <w:next w:val="Normal"/>
    <w:pPr>
      <w:spacing w:line="480" w:lineRule="auto"/>
    </w:pPr>
  </w:style>
  <w:style w:type="paragraph" w:customStyle="1" w:styleId="VAFigureCaption">
    <w:name w:val="VA_Figure_Caption"/>
    <w:basedOn w:val="Normal"/>
    <w:next w:val="Normal"/>
    <w:pPr>
      <w:spacing w:line="480" w:lineRule="auto"/>
    </w:pPr>
  </w:style>
  <w:style w:type="paragraph" w:customStyle="1" w:styleId="VBChartTitle">
    <w:name w:val="VB_Chart_Title"/>
    <w:basedOn w:val="Normal"/>
    <w:next w:val="Normal"/>
    <w:pPr>
      <w:spacing w:line="480" w:lineRule="auto"/>
    </w:pPr>
  </w:style>
  <w:style w:type="paragraph" w:customStyle="1" w:styleId="FETableFootnote">
    <w:name w:val="FE_Table_Footnote"/>
    <w:basedOn w:val="Normal"/>
    <w:next w:val="Normal"/>
    <w:pPr>
      <w:ind w:firstLine="187"/>
    </w:pPr>
  </w:style>
  <w:style w:type="paragraph" w:customStyle="1" w:styleId="FCChartFootnote">
    <w:name w:val="FC_Chart_Footnote"/>
    <w:basedOn w:val="Normal"/>
    <w:next w:val="Normal"/>
    <w:pPr>
      <w:ind w:firstLine="187"/>
    </w:pPr>
  </w:style>
  <w:style w:type="paragraph" w:customStyle="1" w:styleId="FDSchemeFootnote">
    <w:name w:val="FD_Scheme_Footnote"/>
    <w:basedOn w:val="Normal"/>
    <w:next w:val="Normal"/>
    <w:pPr>
      <w:ind w:firstLine="187"/>
    </w:pPr>
  </w:style>
  <w:style w:type="paragraph" w:customStyle="1" w:styleId="TCTableBody">
    <w:name w:val="TC_Table_Body"/>
    <w:basedOn w:val="Normal"/>
  </w:style>
  <w:style w:type="paragraph" w:customStyle="1" w:styleId="AFTitleRunningHead">
    <w:name w:val="AF_Title_Running_Head"/>
    <w:basedOn w:val="Normal"/>
    <w:next w:val="TAMainText"/>
    <w:pPr>
      <w:spacing w:line="480" w:lineRule="auto"/>
    </w:pPr>
  </w:style>
  <w:style w:type="paragraph" w:customStyle="1" w:styleId="BEAuthorBiography">
    <w:name w:val="BE_Author_Biography"/>
    <w:basedOn w:val="Normal"/>
    <w:pPr>
      <w:spacing w:line="480" w:lineRule="auto"/>
    </w:pPr>
  </w:style>
  <w:style w:type="paragraph" w:customStyle="1" w:styleId="FACorrespondingAuthorFootnote">
    <w:name w:val="FA_Corresponding_Author_Footnote"/>
    <w:basedOn w:val="Normal"/>
    <w:next w:val="TAMainText"/>
    <w:pPr>
      <w:spacing w:line="480" w:lineRule="auto"/>
    </w:pPr>
  </w:style>
  <w:style w:type="paragraph" w:customStyle="1" w:styleId="SNSynopsisTOC">
    <w:name w:val="SN_Synopsis_TOC"/>
    <w:basedOn w:val="Normal"/>
    <w:pPr>
      <w:spacing w:line="480" w:lineRule="auto"/>
    </w:pPr>
  </w:style>
  <w:style w:type="character" w:styleId="Hyperlink">
    <w:name w:val="Hyperlink"/>
    <w:rPr>
      <w:color w:val="0000FF"/>
      <w:u w:val="single"/>
    </w:rPr>
  </w:style>
  <w:style w:type="paragraph" w:styleId="Footer">
    <w:name w:val="footer"/>
    <w:basedOn w:val="Normal"/>
    <w:pPr>
      <w:tabs>
        <w:tab w:val="center" w:pos="4320"/>
        <w:tab w:val="right" w:pos="8640"/>
      </w:tabs>
    </w:pPr>
  </w:style>
  <w:style w:type="paragraph" w:customStyle="1" w:styleId="BGKeywords">
    <w:name w:val="BG_Keywords"/>
    <w:basedOn w:val="Normal"/>
    <w:pPr>
      <w:spacing w:line="480" w:lineRule="auto"/>
    </w:pPr>
  </w:style>
  <w:style w:type="paragraph" w:customStyle="1" w:styleId="BHBriefs">
    <w:name w:val="BH_Briefs"/>
    <w:basedOn w:val="Normal"/>
    <w:pPr>
      <w:spacing w:line="480" w:lineRule="auto"/>
    </w:pPr>
  </w:style>
  <w:style w:type="character" w:styleId="PageNumber">
    <w:name w:val="page number"/>
    <w:basedOn w:val="DefaultParagraphFont"/>
  </w:style>
  <w:style w:type="paragraph" w:styleId="BalloonText">
    <w:name w:val="Balloon Text"/>
    <w:basedOn w:val="Normal"/>
    <w:semiHidden/>
    <w:rsid w:val="00E96302"/>
    <w:rPr>
      <w:rFonts w:ascii="Tahoma" w:hAnsi="Tahoma" w:cs="Tahoma"/>
      <w:sz w:val="16"/>
      <w:szCs w:val="16"/>
    </w:rPr>
  </w:style>
  <w:style w:type="paragraph" w:customStyle="1" w:styleId="StyleFACorrespondingAuthorFootnote7pt">
    <w:name w:val="Style FA_Corresponding_Author_Footnote + 7 pt"/>
    <w:basedOn w:val="Normal"/>
    <w:next w:val="BGKeywords"/>
    <w:link w:val="StyleFACorrespondingAuthorFootnote7ptChar"/>
    <w:autoRedefine/>
    <w:rsid w:val="00C10EE0"/>
    <w:pPr>
      <w:spacing w:after="0"/>
      <w:jc w:val="left"/>
    </w:pPr>
    <w:rPr>
      <w:rFonts w:ascii="Arno Pro" w:hAnsi="Arno Pro"/>
      <w:kern w:val="20"/>
      <w:sz w:val="18"/>
    </w:rPr>
  </w:style>
  <w:style w:type="character" w:customStyle="1" w:styleId="StyleFACorrespondingAuthorFootnote7ptChar">
    <w:name w:val="Style FA_Corresponding_Author_Footnote + 7 pt Char"/>
    <w:link w:val="StyleFACorrespondingAuthorFootnote7pt"/>
    <w:rsid w:val="00C10EE0"/>
    <w:rPr>
      <w:rFonts w:ascii="Arno Pro" w:hAnsi="Arno Pro"/>
      <w:kern w:val="20"/>
      <w:sz w:val="18"/>
    </w:rPr>
  </w:style>
  <w:style w:type="paragraph" w:customStyle="1" w:styleId="FAAuthorInfoSubtitle">
    <w:name w:val="FA_Author_Info_Subtitle"/>
    <w:basedOn w:val="Normal"/>
    <w:link w:val="FAAuthorInfoSubtitleChar"/>
    <w:autoRedefine/>
    <w:rsid w:val="00751172"/>
    <w:pPr>
      <w:spacing w:before="120" w:after="60" w:line="480" w:lineRule="auto"/>
      <w:jc w:val="left"/>
    </w:pPr>
    <w:rPr>
      <w:color w:val="FF0000"/>
    </w:rPr>
  </w:style>
  <w:style w:type="character" w:customStyle="1" w:styleId="FAAuthorInfoSubtitleChar">
    <w:name w:val="FA_Author_Info_Subtitle Char"/>
    <w:link w:val="FAAuthorInfoSubtitle"/>
    <w:rsid w:val="00751172"/>
    <w:rPr>
      <w:rFonts w:ascii="Times" w:hAnsi="Times"/>
      <w:color w:val="FF0000"/>
      <w:sz w:val="24"/>
    </w:rPr>
  </w:style>
  <w:style w:type="paragraph" w:customStyle="1" w:styleId="Default">
    <w:name w:val="Default"/>
    <w:rsid w:val="001A7A90"/>
    <w:pPr>
      <w:autoSpaceDE w:val="0"/>
      <w:autoSpaceDN w:val="0"/>
      <w:adjustRightInd w:val="0"/>
    </w:pPr>
    <w:rPr>
      <w:rFonts w:ascii="Symbol" w:hAnsi="Symbol" w:cs="Symbol"/>
      <w:color w:val="000000"/>
      <w:sz w:val="24"/>
      <w:szCs w:val="24"/>
    </w:rPr>
  </w:style>
  <w:style w:type="character" w:customStyle="1" w:styleId="Heading5Char">
    <w:name w:val="Heading 5 Char"/>
    <w:basedOn w:val="DefaultParagraphFont"/>
    <w:link w:val="Heading5"/>
    <w:uiPriority w:val="1"/>
    <w:rsid w:val="006263E5"/>
    <w:rPr>
      <w:rFonts w:ascii="Times New Roman" w:hAnsi="Times New Roman"/>
      <w:sz w:val="19"/>
      <w:szCs w:val="19"/>
    </w:rPr>
  </w:style>
  <w:style w:type="paragraph" w:styleId="Caption">
    <w:name w:val="caption"/>
    <w:basedOn w:val="Normal"/>
    <w:next w:val="Normal"/>
    <w:unhideWhenUsed/>
    <w:qFormat/>
    <w:rsid w:val="006E60AB"/>
    <w:rPr>
      <w:i/>
      <w:iCs/>
      <w:color w:val="1F497D" w:themeColor="text2"/>
      <w:sz w:val="18"/>
      <w:szCs w:val="18"/>
    </w:rPr>
  </w:style>
  <w:style w:type="table" w:styleId="TableGrid">
    <w:name w:val="Table Grid"/>
    <w:basedOn w:val="TableNormal"/>
    <w:rsid w:val="00DC3C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3">
    <w:name w:val="Plain Table 3"/>
    <w:basedOn w:val="TableNormal"/>
    <w:uiPriority w:val="43"/>
    <w:rsid w:val="00DC3C06"/>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2">
    <w:name w:val="Plain Table 2"/>
    <w:basedOn w:val="TableNormal"/>
    <w:uiPriority w:val="42"/>
    <w:rsid w:val="00DC3C06"/>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ListParagraph">
    <w:name w:val="List Paragraph"/>
    <w:basedOn w:val="Normal"/>
    <w:uiPriority w:val="34"/>
    <w:qFormat/>
    <w:rsid w:val="00DC3C06"/>
    <w:pPr>
      <w:spacing w:after="160" w:line="259" w:lineRule="auto"/>
      <w:ind w:left="720"/>
      <w:contextualSpacing/>
      <w:jc w:val="left"/>
    </w:pPr>
    <w:rPr>
      <w:rFonts w:asciiTheme="minorHAnsi" w:eastAsiaTheme="minorHAnsi" w:hAnsiTheme="minorHAnsi" w:cstheme="minorBidi"/>
      <w:sz w:val="22"/>
      <w:szCs w:val="22"/>
    </w:rPr>
  </w:style>
  <w:style w:type="paragraph" w:customStyle="1" w:styleId="CitaviBibliographyEntry">
    <w:name w:val="Citavi Bibliography Entry"/>
    <w:basedOn w:val="Normal"/>
    <w:link w:val="CitaviBibliographyEntryChar"/>
    <w:rsid w:val="00EB68DD"/>
    <w:pPr>
      <w:tabs>
        <w:tab w:val="left" w:pos="454"/>
      </w:tabs>
      <w:spacing w:after="0"/>
      <w:ind w:left="454" w:hanging="454"/>
      <w:jc w:val="left"/>
    </w:pPr>
  </w:style>
  <w:style w:type="character" w:customStyle="1" w:styleId="TAMainTextChar">
    <w:name w:val="TA_Main_Text Char"/>
    <w:basedOn w:val="DefaultParagraphFont"/>
    <w:link w:val="TAMainText"/>
    <w:rsid w:val="00EB68DD"/>
    <w:rPr>
      <w:rFonts w:ascii="Times" w:hAnsi="Times"/>
      <w:sz w:val="24"/>
    </w:rPr>
  </w:style>
  <w:style w:type="character" w:customStyle="1" w:styleId="CitaviBibliographyEntryChar">
    <w:name w:val="Citavi Bibliography Entry Char"/>
    <w:basedOn w:val="TAMainTextChar"/>
    <w:link w:val="CitaviBibliographyEntry"/>
    <w:rsid w:val="00EB68DD"/>
    <w:rPr>
      <w:rFonts w:ascii="Times" w:hAnsi="Times"/>
      <w:sz w:val="24"/>
    </w:rPr>
  </w:style>
  <w:style w:type="paragraph" w:customStyle="1" w:styleId="CitaviBibliographyHeading">
    <w:name w:val="Citavi Bibliography Heading"/>
    <w:basedOn w:val="Heading1"/>
    <w:link w:val="CitaviBibliographyHeadingChar"/>
    <w:rsid w:val="00EB68DD"/>
    <w:pPr>
      <w:jc w:val="left"/>
    </w:pPr>
  </w:style>
  <w:style w:type="character" w:customStyle="1" w:styleId="CitaviBibliographyHeadingChar">
    <w:name w:val="Citavi Bibliography Heading Char"/>
    <w:basedOn w:val="TAMainTextChar"/>
    <w:link w:val="CitaviBibliographyHeading"/>
    <w:rsid w:val="00EB68DD"/>
    <w:rPr>
      <w:rFonts w:asciiTheme="majorHAnsi" w:eastAsiaTheme="majorEastAsia" w:hAnsiTheme="majorHAnsi" w:cstheme="majorBidi"/>
      <w:color w:val="365F91" w:themeColor="accent1" w:themeShade="BF"/>
      <w:sz w:val="32"/>
      <w:szCs w:val="32"/>
      <w:lang w:val="en-GB"/>
    </w:rPr>
  </w:style>
  <w:style w:type="character" w:customStyle="1" w:styleId="Heading1Char">
    <w:name w:val="Heading 1 Char"/>
    <w:basedOn w:val="DefaultParagraphFont"/>
    <w:link w:val="Heading1"/>
    <w:rsid w:val="00EB68DD"/>
    <w:rPr>
      <w:rFonts w:asciiTheme="majorHAnsi" w:eastAsiaTheme="majorEastAsia" w:hAnsiTheme="majorHAnsi" w:cstheme="majorBidi"/>
      <w:color w:val="365F91" w:themeColor="accent1" w:themeShade="BF"/>
      <w:sz w:val="32"/>
      <w:szCs w:val="32"/>
    </w:rPr>
  </w:style>
  <w:style w:type="paragraph" w:customStyle="1" w:styleId="CitaviBibliographySubheading1">
    <w:name w:val="Citavi Bibliography Subheading 1"/>
    <w:basedOn w:val="Heading2"/>
    <w:link w:val="CitaviBibliographySubheading1Char"/>
    <w:rsid w:val="00EB68DD"/>
    <w:pPr>
      <w:spacing w:after="240"/>
      <w:jc w:val="left"/>
      <w:outlineLvl w:val="9"/>
    </w:pPr>
  </w:style>
  <w:style w:type="character" w:customStyle="1" w:styleId="CitaviBibliographySubheading1Char">
    <w:name w:val="Citavi Bibliography Subheading 1 Char"/>
    <w:basedOn w:val="TAMainTextChar"/>
    <w:link w:val="CitaviBibliographySubheading1"/>
    <w:rsid w:val="00EB68DD"/>
    <w:rPr>
      <w:rFonts w:asciiTheme="majorHAnsi" w:eastAsiaTheme="majorEastAsia" w:hAnsiTheme="majorHAnsi" w:cstheme="majorBidi"/>
      <w:color w:val="365F91" w:themeColor="accent1" w:themeShade="BF"/>
      <w:sz w:val="26"/>
      <w:szCs w:val="26"/>
      <w:lang w:val="en-GB"/>
    </w:rPr>
  </w:style>
  <w:style w:type="character" w:customStyle="1" w:styleId="Heading2Char">
    <w:name w:val="Heading 2 Char"/>
    <w:basedOn w:val="DefaultParagraphFont"/>
    <w:link w:val="Heading2"/>
    <w:semiHidden/>
    <w:rsid w:val="00EB68DD"/>
    <w:rPr>
      <w:rFonts w:asciiTheme="majorHAnsi" w:eastAsiaTheme="majorEastAsia" w:hAnsiTheme="majorHAnsi" w:cstheme="majorBidi"/>
      <w:color w:val="365F91" w:themeColor="accent1" w:themeShade="BF"/>
      <w:sz w:val="26"/>
      <w:szCs w:val="26"/>
    </w:rPr>
  </w:style>
  <w:style w:type="paragraph" w:customStyle="1" w:styleId="CitaviBibliographySubheading2">
    <w:name w:val="Citavi Bibliography Subheading 2"/>
    <w:basedOn w:val="Heading3"/>
    <w:link w:val="CitaviBibliographySubheading2Char"/>
    <w:rsid w:val="00EB68DD"/>
    <w:pPr>
      <w:spacing w:after="240"/>
      <w:jc w:val="left"/>
      <w:outlineLvl w:val="9"/>
    </w:pPr>
  </w:style>
  <w:style w:type="character" w:customStyle="1" w:styleId="CitaviBibliographySubheading2Char">
    <w:name w:val="Citavi Bibliography Subheading 2 Char"/>
    <w:basedOn w:val="TAMainTextChar"/>
    <w:link w:val="CitaviBibliographySubheading2"/>
    <w:rsid w:val="00EB68DD"/>
    <w:rPr>
      <w:rFonts w:asciiTheme="majorHAnsi" w:eastAsiaTheme="majorEastAsia" w:hAnsiTheme="majorHAnsi" w:cstheme="majorBidi"/>
      <w:color w:val="243F60" w:themeColor="accent1" w:themeShade="7F"/>
      <w:sz w:val="24"/>
      <w:szCs w:val="24"/>
      <w:lang w:val="en-GB"/>
    </w:rPr>
  </w:style>
  <w:style w:type="character" w:customStyle="1" w:styleId="Heading3Char">
    <w:name w:val="Heading 3 Char"/>
    <w:basedOn w:val="DefaultParagraphFont"/>
    <w:link w:val="Heading3"/>
    <w:semiHidden/>
    <w:rsid w:val="00EB68DD"/>
    <w:rPr>
      <w:rFonts w:asciiTheme="majorHAnsi" w:eastAsiaTheme="majorEastAsia" w:hAnsiTheme="majorHAnsi" w:cstheme="majorBidi"/>
      <w:color w:val="243F60" w:themeColor="accent1" w:themeShade="7F"/>
      <w:sz w:val="24"/>
      <w:szCs w:val="24"/>
    </w:rPr>
  </w:style>
  <w:style w:type="paragraph" w:customStyle="1" w:styleId="CitaviBibliographySubheading3">
    <w:name w:val="Citavi Bibliography Subheading 3"/>
    <w:basedOn w:val="Heading4"/>
    <w:link w:val="CitaviBibliographySubheading3Char"/>
    <w:rsid w:val="00EB68DD"/>
    <w:pPr>
      <w:spacing w:after="240"/>
      <w:jc w:val="left"/>
      <w:outlineLvl w:val="9"/>
    </w:pPr>
  </w:style>
  <w:style w:type="character" w:customStyle="1" w:styleId="CitaviBibliographySubheading3Char">
    <w:name w:val="Citavi Bibliography Subheading 3 Char"/>
    <w:basedOn w:val="TAMainTextChar"/>
    <w:link w:val="CitaviBibliographySubheading3"/>
    <w:rsid w:val="00EB68DD"/>
    <w:rPr>
      <w:rFonts w:asciiTheme="majorHAnsi" w:eastAsiaTheme="majorEastAsia" w:hAnsiTheme="majorHAnsi" w:cstheme="majorBidi"/>
      <w:i/>
      <w:iCs/>
      <w:color w:val="365F91" w:themeColor="accent1" w:themeShade="BF"/>
      <w:sz w:val="24"/>
      <w:lang w:val="en-GB"/>
    </w:rPr>
  </w:style>
  <w:style w:type="character" w:customStyle="1" w:styleId="Heading4Char">
    <w:name w:val="Heading 4 Char"/>
    <w:basedOn w:val="DefaultParagraphFont"/>
    <w:link w:val="Heading4"/>
    <w:semiHidden/>
    <w:rsid w:val="00EB68DD"/>
    <w:rPr>
      <w:rFonts w:asciiTheme="majorHAnsi" w:eastAsiaTheme="majorEastAsia" w:hAnsiTheme="majorHAnsi" w:cstheme="majorBidi"/>
      <w:i/>
      <w:iCs/>
      <w:color w:val="365F91" w:themeColor="accent1" w:themeShade="BF"/>
      <w:sz w:val="24"/>
    </w:rPr>
  </w:style>
  <w:style w:type="paragraph" w:customStyle="1" w:styleId="CitaviBibliographySubheading4">
    <w:name w:val="Citavi Bibliography Subheading 4"/>
    <w:basedOn w:val="Heading5"/>
    <w:link w:val="CitaviBibliographySubheading4Char"/>
    <w:rsid w:val="00EB68DD"/>
    <w:pPr>
      <w:spacing w:after="240"/>
      <w:outlineLvl w:val="9"/>
    </w:pPr>
  </w:style>
  <w:style w:type="character" w:customStyle="1" w:styleId="CitaviBibliographySubheading4Char">
    <w:name w:val="Citavi Bibliography Subheading 4 Char"/>
    <w:basedOn w:val="TAMainTextChar"/>
    <w:link w:val="CitaviBibliographySubheading4"/>
    <w:rsid w:val="00EB68DD"/>
    <w:rPr>
      <w:rFonts w:ascii="Times New Roman" w:hAnsi="Times New Roman"/>
      <w:sz w:val="19"/>
      <w:szCs w:val="19"/>
      <w:lang w:val="en-GB"/>
    </w:rPr>
  </w:style>
  <w:style w:type="paragraph" w:customStyle="1" w:styleId="CitaviBibliographySubheading5">
    <w:name w:val="Citavi Bibliography Subheading 5"/>
    <w:basedOn w:val="Heading6"/>
    <w:link w:val="CitaviBibliographySubheading5Char"/>
    <w:rsid w:val="00EB68DD"/>
    <w:pPr>
      <w:spacing w:after="240"/>
      <w:jc w:val="left"/>
      <w:outlineLvl w:val="9"/>
    </w:pPr>
  </w:style>
  <w:style w:type="character" w:customStyle="1" w:styleId="CitaviBibliographySubheading5Char">
    <w:name w:val="Citavi Bibliography Subheading 5 Char"/>
    <w:basedOn w:val="TAMainTextChar"/>
    <w:link w:val="CitaviBibliographySubheading5"/>
    <w:rsid w:val="00EB68DD"/>
    <w:rPr>
      <w:rFonts w:asciiTheme="majorHAnsi" w:eastAsiaTheme="majorEastAsia" w:hAnsiTheme="majorHAnsi" w:cstheme="majorBidi"/>
      <w:color w:val="243F60" w:themeColor="accent1" w:themeShade="7F"/>
      <w:sz w:val="24"/>
    </w:rPr>
  </w:style>
  <w:style w:type="character" w:customStyle="1" w:styleId="Heading6Char">
    <w:name w:val="Heading 6 Char"/>
    <w:basedOn w:val="DefaultParagraphFont"/>
    <w:link w:val="Heading6"/>
    <w:semiHidden/>
    <w:rsid w:val="00EB68DD"/>
    <w:rPr>
      <w:rFonts w:asciiTheme="majorHAnsi" w:eastAsiaTheme="majorEastAsia" w:hAnsiTheme="majorHAnsi" w:cstheme="majorBidi"/>
      <w:color w:val="243F60" w:themeColor="accent1" w:themeShade="7F"/>
      <w:sz w:val="24"/>
    </w:rPr>
  </w:style>
  <w:style w:type="paragraph" w:customStyle="1" w:styleId="CitaviBibliographySubheading6">
    <w:name w:val="Citavi Bibliography Subheading 6"/>
    <w:basedOn w:val="Heading7"/>
    <w:link w:val="CitaviBibliographySubheading6Char"/>
    <w:rsid w:val="00EB68DD"/>
    <w:pPr>
      <w:spacing w:after="240"/>
      <w:jc w:val="left"/>
      <w:outlineLvl w:val="9"/>
    </w:pPr>
  </w:style>
  <w:style w:type="character" w:customStyle="1" w:styleId="CitaviBibliographySubheading6Char">
    <w:name w:val="Citavi Bibliography Subheading 6 Char"/>
    <w:basedOn w:val="TAMainTextChar"/>
    <w:link w:val="CitaviBibliographySubheading6"/>
    <w:rsid w:val="00EB68DD"/>
    <w:rPr>
      <w:rFonts w:asciiTheme="majorHAnsi" w:eastAsiaTheme="majorEastAsia" w:hAnsiTheme="majorHAnsi" w:cstheme="majorBidi"/>
      <w:i/>
      <w:iCs/>
      <w:color w:val="243F60" w:themeColor="accent1" w:themeShade="7F"/>
      <w:sz w:val="24"/>
    </w:rPr>
  </w:style>
  <w:style w:type="character" w:customStyle="1" w:styleId="Heading7Char">
    <w:name w:val="Heading 7 Char"/>
    <w:basedOn w:val="DefaultParagraphFont"/>
    <w:link w:val="Heading7"/>
    <w:semiHidden/>
    <w:rsid w:val="00EB68DD"/>
    <w:rPr>
      <w:rFonts w:asciiTheme="majorHAnsi" w:eastAsiaTheme="majorEastAsia" w:hAnsiTheme="majorHAnsi" w:cstheme="majorBidi"/>
      <w:i/>
      <w:iCs/>
      <w:color w:val="243F60" w:themeColor="accent1" w:themeShade="7F"/>
      <w:sz w:val="24"/>
    </w:rPr>
  </w:style>
  <w:style w:type="paragraph" w:customStyle="1" w:styleId="CitaviBibliographySubheading7">
    <w:name w:val="Citavi Bibliography Subheading 7"/>
    <w:basedOn w:val="Heading8"/>
    <w:link w:val="CitaviBibliographySubheading7Char"/>
    <w:rsid w:val="00EB68DD"/>
    <w:pPr>
      <w:spacing w:after="240"/>
      <w:jc w:val="left"/>
      <w:outlineLvl w:val="9"/>
    </w:pPr>
  </w:style>
  <w:style w:type="character" w:customStyle="1" w:styleId="CitaviBibliographySubheading7Char">
    <w:name w:val="Citavi Bibliography Subheading 7 Char"/>
    <w:basedOn w:val="TAMainTextChar"/>
    <w:link w:val="CitaviBibliographySubheading7"/>
    <w:rsid w:val="00EB68DD"/>
    <w:rPr>
      <w:rFonts w:asciiTheme="majorHAnsi" w:eastAsiaTheme="majorEastAsia" w:hAnsiTheme="majorHAnsi" w:cstheme="majorBidi"/>
      <w:color w:val="272727" w:themeColor="text1" w:themeTint="D8"/>
      <w:sz w:val="21"/>
      <w:szCs w:val="21"/>
    </w:rPr>
  </w:style>
  <w:style w:type="character" w:customStyle="1" w:styleId="Heading8Char">
    <w:name w:val="Heading 8 Char"/>
    <w:basedOn w:val="DefaultParagraphFont"/>
    <w:link w:val="Heading8"/>
    <w:semiHidden/>
    <w:rsid w:val="00EB68DD"/>
    <w:rPr>
      <w:rFonts w:asciiTheme="majorHAnsi" w:eastAsiaTheme="majorEastAsia" w:hAnsiTheme="majorHAnsi" w:cstheme="majorBidi"/>
      <w:color w:val="272727" w:themeColor="text1" w:themeTint="D8"/>
      <w:sz w:val="21"/>
      <w:szCs w:val="21"/>
    </w:rPr>
  </w:style>
  <w:style w:type="paragraph" w:customStyle="1" w:styleId="CitaviBibliographySubheading8">
    <w:name w:val="Citavi Bibliography Subheading 8"/>
    <w:basedOn w:val="Heading9"/>
    <w:link w:val="CitaviBibliographySubheading8Char"/>
    <w:rsid w:val="00EB68DD"/>
    <w:pPr>
      <w:spacing w:after="240"/>
      <w:jc w:val="left"/>
      <w:outlineLvl w:val="9"/>
    </w:pPr>
  </w:style>
  <w:style w:type="character" w:customStyle="1" w:styleId="CitaviBibliographySubheading8Char">
    <w:name w:val="Citavi Bibliography Subheading 8 Char"/>
    <w:basedOn w:val="TAMainTextChar"/>
    <w:link w:val="CitaviBibliographySubheading8"/>
    <w:rsid w:val="00EB68DD"/>
    <w:rPr>
      <w:rFonts w:asciiTheme="majorHAnsi" w:eastAsiaTheme="majorEastAsia" w:hAnsiTheme="majorHAnsi" w:cstheme="majorBidi"/>
      <w:i/>
      <w:iCs/>
      <w:color w:val="272727" w:themeColor="text1" w:themeTint="D8"/>
      <w:sz w:val="21"/>
      <w:szCs w:val="21"/>
    </w:rPr>
  </w:style>
  <w:style w:type="character" w:customStyle="1" w:styleId="Heading9Char">
    <w:name w:val="Heading 9 Char"/>
    <w:basedOn w:val="DefaultParagraphFont"/>
    <w:link w:val="Heading9"/>
    <w:semiHidden/>
    <w:rsid w:val="00EB68DD"/>
    <w:rPr>
      <w:rFonts w:asciiTheme="majorHAnsi" w:eastAsiaTheme="majorEastAsia" w:hAnsiTheme="majorHAnsi" w:cstheme="majorBidi"/>
      <w:i/>
      <w:iCs/>
      <w:color w:val="272727" w:themeColor="text1" w:themeTint="D8"/>
      <w:sz w:val="21"/>
      <w:szCs w:val="21"/>
    </w:rPr>
  </w:style>
  <w:style w:type="paragraph" w:styleId="Header">
    <w:name w:val="header"/>
    <w:basedOn w:val="Normal"/>
    <w:link w:val="HeaderChar"/>
    <w:unhideWhenUsed/>
    <w:rsid w:val="00270AB2"/>
    <w:pPr>
      <w:tabs>
        <w:tab w:val="center" w:pos="4536"/>
        <w:tab w:val="right" w:pos="9072"/>
      </w:tabs>
      <w:spacing w:after="0"/>
    </w:pPr>
  </w:style>
  <w:style w:type="character" w:customStyle="1" w:styleId="HeaderChar">
    <w:name w:val="Header Char"/>
    <w:basedOn w:val="DefaultParagraphFont"/>
    <w:link w:val="Header"/>
    <w:rsid w:val="00270AB2"/>
    <w:rPr>
      <w:rFonts w:ascii="Times" w:hAnsi="Times"/>
      <w:sz w:val="24"/>
    </w:rPr>
  </w:style>
  <w:style w:type="character" w:styleId="CommentReference">
    <w:name w:val="annotation reference"/>
    <w:basedOn w:val="DefaultParagraphFont"/>
    <w:semiHidden/>
    <w:unhideWhenUsed/>
    <w:rsid w:val="00003693"/>
    <w:rPr>
      <w:sz w:val="16"/>
      <w:szCs w:val="16"/>
    </w:rPr>
  </w:style>
  <w:style w:type="paragraph" w:styleId="CommentText">
    <w:name w:val="annotation text"/>
    <w:basedOn w:val="Normal"/>
    <w:link w:val="CommentTextChar"/>
    <w:unhideWhenUsed/>
    <w:rsid w:val="00003693"/>
    <w:rPr>
      <w:sz w:val="20"/>
    </w:rPr>
  </w:style>
  <w:style w:type="character" w:customStyle="1" w:styleId="CommentTextChar">
    <w:name w:val="Comment Text Char"/>
    <w:basedOn w:val="DefaultParagraphFont"/>
    <w:link w:val="CommentText"/>
    <w:rsid w:val="00003693"/>
    <w:rPr>
      <w:rFonts w:ascii="Times" w:hAnsi="Times"/>
      <w:lang w:val="en-GB"/>
    </w:rPr>
  </w:style>
  <w:style w:type="paragraph" w:styleId="CommentSubject">
    <w:name w:val="annotation subject"/>
    <w:basedOn w:val="CommentText"/>
    <w:next w:val="CommentText"/>
    <w:link w:val="CommentSubjectChar"/>
    <w:semiHidden/>
    <w:unhideWhenUsed/>
    <w:rsid w:val="00C7130A"/>
    <w:rPr>
      <w:b/>
      <w:bCs/>
    </w:rPr>
  </w:style>
  <w:style w:type="character" w:customStyle="1" w:styleId="CommentSubjectChar">
    <w:name w:val="Comment Subject Char"/>
    <w:basedOn w:val="CommentTextChar"/>
    <w:link w:val="CommentSubject"/>
    <w:semiHidden/>
    <w:rsid w:val="00C7130A"/>
    <w:rPr>
      <w:rFonts w:ascii="Times" w:hAnsi="Times"/>
      <w:b/>
      <w:bCs/>
      <w:lang w:val="en-GB"/>
    </w:rPr>
  </w:style>
  <w:style w:type="paragraph" w:styleId="TOCHeading">
    <w:name w:val="TOC Heading"/>
    <w:basedOn w:val="Heading1"/>
    <w:next w:val="Normal"/>
    <w:uiPriority w:val="39"/>
    <w:semiHidden/>
    <w:unhideWhenUsed/>
    <w:qFormat/>
    <w:rsid w:val="00B71E21"/>
    <w:pPr>
      <w:outlineLvl w:val="9"/>
    </w:pPr>
  </w:style>
  <w:style w:type="paragraph" w:styleId="Bibliography">
    <w:name w:val="Bibliography"/>
    <w:basedOn w:val="Normal"/>
    <w:next w:val="Normal"/>
    <w:uiPriority w:val="37"/>
    <w:semiHidden/>
    <w:unhideWhenUsed/>
    <w:rsid w:val="00B71E21"/>
  </w:style>
  <w:style w:type="character" w:styleId="BookTitle">
    <w:name w:val="Book Title"/>
    <w:basedOn w:val="DefaultParagraphFont"/>
    <w:uiPriority w:val="33"/>
    <w:qFormat/>
    <w:rsid w:val="00B71E21"/>
    <w:rPr>
      <w:b/>
      <w:bCs/>
      <w:i/>
      <w:iCs/>
      <w:spacing w:val="5"/>
    </w:rPr>
  </w:style>
  <w:style w:type="character" w:styleId="IntenseReference">
    <w:name w:val="Intense Reference"/>
    <w:basedOn w:val="DefaultParagraphFont"/>
    <w:uiPriority w:val="32"/>
    <w:qFormat/>
    <w:rsid w:val="00B71E21"/>
    <w:rPr>
      <w:b/>
      <w:bCs/>
      <w:smallCaps/>
      <w:color w:val="4F81BD" w:themeColor="accent1"/>
      <w:spacing w:val="5"/>
    </w:rPr>
  </w:style>
  <w:style w:type="character" w:styleId="SubtleReference">
    <w:name w:val="Subtle Reference"/>
    <w:basedOn w:val="DefaultParagraphFont"/>
    <w:uiPriority w:val="31"/>
    <w:qFormat/>
    <w:rsid w:val="00B71E21"/>
    <w:rPr>
      <w:smallCaps/>
      <w:color w:val="5A5A5A" w:themeColor="text1" w:themeTint="A5"/>
    </w:rPr>
  </w:style>
  <w:style w:type="character" w:styleId="IntenseEmphasis">
    <w:name w:val="Intense Emphasis"/>
    <w:basedOn w:val="DefaultParagraphFont"/>
    <w:uiPriority w:val="21"/>
    <w:qFormat/>
    <w:rsid w:val="00B71E21"/>
    <w:rPr>
      <w:i/>
      <w:iCs/>
      <w:color w:val="4F81BD" w:themeColor="accent1"/>
    </w:rPr>
  </w:style>
  <w:style w:type="character" w:styleId="SubtleEmphasis">
    <w:name w:val="Subtle Emphasis"/>
    <w:basedOn w:val="DefaultParagraphFont"/>
    <w:uiPriority w:val="19"/>
    <w:qFormat/>
    <w:rsid w:val="00B71E21"/>
    <w:rPr>
      <w:i/>
      <w:iCs/>
      <w:color w:val="404040" w:themeColor="text1" w:themeTint="BF"/>
    </w:rPr>
  </w:style>
  <w:style w:type="paragraph" w:styleId="IntenseQuote">
    <w:name w:val="Intense Quote"/>
    <w:basedOn w:val="Normal"/>
    <w:next w:val="Normal"/>
    <w:link w:val="IntenseQuoteChar"/>
    <w:uiPriority w:val="30"/>
    <w:qFormat/>
    <w:rsid w:val="00B71E21"/>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B71E21"/>
    <w:rPr>
      <w:rFonts w:ascii="Times" w:hAnsi="Times"/>
      <w:i/>
      <w:iCs/>
      <w:color w:val="4F81BD" w:themeColor="accent1"/>
      <w:sz w:val="24"/>
    </w:rPr>
  </w:style>
  <w:style w:type="paragraph" w:styleId="Quote">
    <w:name w:val="Quote"/>
    <w:basedOn w:val="Normal"/>
    <w:next w:val="Normal"/>
    <w:link w:val="QuoteChar"/>
    <w:uiPriority w:val="29"/>
    <w:qFormat/>
    <w:rsid w:val="00B71E21"/>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B71E21"/>
    <w:rPr>
      <w:rFonts w:ascii="Times" w:hAnsi="Times"/>
      <w:i/>
      <w:iCs/>
      <w:color w:val="404040" w:themeColor="text1" w:themeTint="BF"/>
      <w:sz w:val="24"/>
    </w:rPr>
  </w:style>
  <w:style w:type="table" w:styleId="MediumList1-Accent1">
    <w:name w:val="Medium List 1 Accent 1"/>
    <w:basedOn w:val="TableNormal"/>
    <w:uiPriority w:val="65"/>
    <w:semiHidden/>
    <w:unhideWhenUsed/>
    <w:rsid w:val="00B71E21"/>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Shading2-Accent1">
    <w:name w:val="Medium Shading 2 Accent 1"/>
    <w:basedOn w:val="TableNormal"/>
    <w:uiPriority w:val="64"/>
    <w:semiHidden/>
    <w:unhideWhenUsed/>
    <w:rsid w:val="00B71E21"/>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Accent1">
    <w:name w:val="Medium Shading 1 Accent 1"/>
    <w:basedOn w:val="TableNormal"/>
    <w:uiPriority w:val="63"/>
    <w:semiHidden/>
    <w:unhideWhenUsed/>
    <w:rsid w:val="00B71E21"/>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ghtGrid-Accent1">
    <w:name w:val="Light Grid Accent 1"/>
    <w:basedOn w:val="TableNormal"/>
    <w:uiPriority w:val="62"/>
    <w:semiHidden/>
    <w:unhideWhenUsed/>
    <w:rsid w:val="00B71E21"/>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List-Accent1">
    <w:name w:val="Light List Accent 1"/>
    <w:basedOn w:val="TableNormal"/>
    <w:uiPriority w:val="61"/>
    <w:semiHidden/>
    <w:unhideWhenUsed/>
    <w:rsid w:val="00B71E21"/>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Shading-Accent1">
    <w:name w:val="Light Shading Accent 1"/>
    <w:basedOn w:val="TableNormal"/>
    <w:uiPriority w:val="60"/>
    <w:semiHidden/>
    <w:unhideWhenUsed/>
    <w:rsid w:val="00B71E21"/>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ColorfulGrid">
    <w:name w:val="Colorful Grid"/>
    <w:basedOn w:val="TableNormal"/>
    <w:uiPriority w:val="73"/>
    <w:semiHidden/>
    <w:unhideWhenUsed/>
    <w:rsid w:val="00B71E21"/>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List">
    <w:name w:val="Colorful List"/>
    <w:basedOn w:val="TableNormal"/>
    <w:uiPriority w:val="72"/>
    <w:semiHidden/>
    <w:unhideWhenUsed/>
    <w:rsid w:val="00B71E21"/>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Shading">
    <w:name w:val="Colorful Shading"/>
    <w:basedOn w:val="TableNormal"/>
    <w:uiPriority w:val="71"/>
    <w:semiHidden/>
    <w:unhideWhenUsed/>
    <w:rsid w:val="00B71E21"/>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iPriority w:val="70"/>
    <w:semiHidden/>
    <w:unhideWhenUsed/>
    <w:rsid w:val="00B71E21"/>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MediumGrid3">
    <w:name w:val="Medium Grid 3"/>
    <w:basedOn w:val="TableNormal"/>
    <w:uiPriority w:val="69"/>
    <w:semiHidden/>
    <w:unhideWhenUsed/>
    <w:rsid w:val="00B71E21"/>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2">
    <w:name w:val="Medium Grid 2"/>
    <w:basedOn w:val="TableNormal"/>
    <w:uiPriority w:val="68"/>
    <w:semiHidden/>
    <w:unhideWhenUsed/>
    <w:rsid w:val="00B71E21"/>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1">
    <w:name w:val="Medium Grid 1"/>
    <w:basedOn w:val="TableNormal"/>
    <w:uiPriority w:val="67"/>
    <w:semiHidden/>
    <w:unhideWhenUsed/>
    <w:rsid w:val="00B71E21"/>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List2">
    <w:name w:val="Medium List 2"/>
    <w:basedOn w:val="TableNormal"/>
    <w:uiPriority w:val="66"/>
    <w:semiHidden/>
    <w:unhideWhenUsed/>
    <w:rsid w:val="00B71E21"/>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1">
    <w:name w:val="Medium List 1"/>
    <w:basedOn w:val="TableNormal"/>
    <w:uiPriority w:val="65"/>
    <w:semiHidden/>
    <w:unhideWhenUsed/>
    <w:rsid w:val="00B71E21"/>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Shading2">
    <w:name w:val="Medium Shading 2"/>
    <w:basedOn w:val="TableNormal"/>
    <w:uiPriority w:val="64"/>
    <w:semiHidden/>
    <w:unhideWhenUsed/>
    <w:rsid w:val="00B71E21"/>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1">
    <w:name w:val="Medium Shading 1"/>
    <w:basedOn w:val="TableNormal"/>
    <w:uiPriority w:val="63"/>
    <w:semiHidden/>
    <w:unhideWhenUsed/>
    <w:rsid w:val="00B71E21"/>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LightGrid">
    <w:name w:val="Light Grid"/>
    <w:basedOn w:val="TableNormal"/>
    <w:uiPriority w:val="62"/>
    <w:semiHidden/>
    <w:unhideWhenUsed/>
    <w:rsid w:val="00B71E21"/>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List">
    <w:name w:val="Light List"/>
    <w:basedOn w:val="TableNormal"/>
    <w:uiPriority w:val="61"/>
    <w:semiHidden/>
    <w:unhideWhenUsed/>
    <w:rsid w:val="00B71E21"/>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
    <w:name w:val="Light Shading"/>
    <w:basedOn w:val="TableNormal"/>
    <w:uiPriority w:val="60"/>
    <w:semiHidden/>
    <w:unhideWhenUsed/>
    <w:rsid w:val="00B71E21"/>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Spacing">
    <w:name w:val="No Spacing"/>
    <w:uiPriority w:val="1"/>
    <w:qFormat/>
    <w:rsid w:val="00B71E21"/>
    <w:pPr>
      <w:jc w:val="both"/>
    </w:pPr>
    <w:rPr>
      <w:rFonts w:ascii="Times" w:hAnsi="Times"/>
      <w:sz w:val="24"/>
    </w:rPr>
  </w:style>
  <w:style w:type="character" w:styleId="HTMLVariable">
    <w:name w:val="HTML Variable"/>
    <w:basedOn w:val="DefaultParagraphFont"/>
    <w:semiHidden/>
    <w:unhideWhenUsed/>
    <w:rsid w:val="00B71E21"/>
    <w:rPr>
      <w:i/>
      <w:iCs/>
    </w:rPr>
  </w:style>
  <w:style w:type="character" w:styleId="HTMLTypewriter">
    <w:name w:val="HTML Typewriter"/>
    <w:basedOn w:val="DefaultParagraphFont"/>
    <w:semiHidden/>
    <w:unhideWhenUsed/>
    <w:rsid w:val="00B71E21"/>
    <w:rPr>
      <w:rFonts w:ascii="Consolas" w:hAnsi="Consolas"/>
      <w:sz w:val="20"/>
      <w:szCs w:val="20"/>
    </w:rPr>
  </w:style>
  <w:style w:type="character" w:styleId="HTMLSample">
    <w:name w:val="HTML Sample"/>
    <w:basedOn w:val="DefaultParagraphFont"/>
    <w:semiHidden/>
    <w:unhideWhenUsed/>
    <w:rsid w:val="00B71E21"/>
    <w:rPr>
      <w:rFonts w:ascii="Consolas" w:hAnsi="Consolas"/>
      <w:sz w:val="24"/>
      <w:szCs w:val="24"/>
    </w:rPr>
  </w:style>
  <w:style w:type="paragraph" w:styleId="HTMLPreformatted">
    <w:name w:val="HTML Preformatted"/>
    <w:basedOn w:val="Normal"/>
    <w:link w:val="HTMLPreformattedChar"/>
    <w:semiHidden/>
    <w:unhideWhenUsed/>
    <w:rsid w:val="00B71E21"/>
    <w:pPr>
      <w:spacing w:after="0"/>
    </w:pPr>
    <w:rPr>
      <w:rFonts w:ascii="Consolas" w:hAnsi="Consolas"/>
      <w:sz w:val="20"/>
    </w:rPr>
  </w:style>
  <w:style w:type="character" w:customStyle="1" w:styleId="HTMLPreformattedChar">
    <w:name w:val="HTML Preformatted Char"/>
    <w:basedOn w:val="DefaultParagraphFont"/>
    <w:link w:val="HTMLPreformatted"/>
    <w:semiHidden/>
    <w:rsid w:val="00B71E21"/>
    <w:rPr>
      <w:rFonts w:ascii="Consolas" w:hAnsi="Consolas"/>
    </w:rPr>
  </w:style>
  <w:style w:type="character" w:styleId="HTMLKeyboard">
    <w:name w:val="HTML Keyboard"/>
    <w:basedOn w:val="DefaultParagraphFont"/>
    <w:semiHidden/>
    <w:unhideWhenUsed/>
    <w:rsid w:val="00B71E21"/>
    <w:rPr>
      <w:rFonts w:ascii="Consolas" w:hAnsi="Consolas"/>
      <w:sz w:val="20"/>
      <w:szCs w:val="20"/>
    </w:rPr>
  </w:style>
  <w:style w:type="character" w:styleId="HTMLDefinition">
    <w:name w:val="HTML Definition"/>
    <w:basedOn w:val="DefaultParagraphFont"/>
    <w:semiHidden/>
    <w:unhideWhenUsed/>
    <w:rsid w:val="00B71E21"/>
    <w:rPr>
      <w:i/>
      <w:iCs/>
    </w:rPr>
  </w:style>
  <w:style w:type="character" w:styleId="HTMLCode">
    <w:name w:val="HTML Code"/>
    <w:basedOn w:val="DefaultParagraphFont"/>
    <w:semiHidden/>
    <w:unhideWhenUsed/>
    <w:rsid w:val="00B71E21"/>
    <w:rPr>
      <w:rFonts w:ascii="Consolas" w:hAnsi="Consolas"/>
      <w:sz w:val="20"/>
      <w:szCs w:val="20"/>
    </w:rPr>
  </w:style>
  <w:style w:type="character" w:styleId="HTMLCite">
    <w:name w:val="HTML Cite"/>
    <w:basedOn w:val="DefaultParagraphFont"/>
    <w:semiHidden/>
    <w:unhideWhenUsed/>
    <w:rsid w:val="00B71E21"/>
    <w:rPr>
      <w:i/>
      <w:iCs/>
    </w:rPr>
  </w:style>
  <w:style w:type="paragraph" w:styleId="HTMLAddress">
    <w:name w:val="HTML Address"/>
    <w:basedOn w:val="Normal"/>
    <w:link w:val="HTMLAddressChar"/>
    <w:semiHidden/>
    <w:unhideWhenUsed/>
    <w:rsid w:val="00B71E21"/>
    <w:pPr>
      <w:spacing w:after="0"/>
    </w:pPr>
    <w:rPr>
      <w:i/>
      <w:iCs/>
    </w:rPr>
  </w:style>
  <w:style w:type="character" w:customStyle="1" w:styleId="HTMLAddressChar">
    <w:name w:val="HTML Address Char"/>
    <w:basedOn w:val="DefaultParagraphFont"/>
    <w:link w:val="HTMLAddress"/>
    <w:semiHidden/>
    <w:rsid w:val="00B71E21"/>
    <w:rPr>
      <w:rFonts w:ascii="Times" w:hAnsi="Times"/>
      <w:i/>
      <w:iCs/>
      <w:sz w:val="24"/>
    </w:rPr>
  </w:style>
  <w:style w:type="character" w:styleId="HTMLAcronym">
    <w:name w:val="HTML Acronym"/>
    <w:basedOn w:val="DefaultParagraphFont"/>
    <w:semiHidden/>
    <w:unhideWhenUsed/>
    <w:rsid w:val="00B71E21"/>
  </w:style>
  <w:style w:type="paragraph" w:styleId="NormalWeb">
    <w:name w:val="Normal (Web)"/>
    <w:basedOn w:val="Normal"/>
    <w:uiPriority w:val="99"/>
    <w:semiHidden/>
    <w:unhideWhenUsed/>
    <w:rsid w:val="00B71E21"/>
    <w:rPr>
      <w:rFonts w:ascii="Times New Roman" w:hAnsi="Times New Roman"/>
      <w:szCs w:val="24"/>
    </w:rPr>
  </w:style>
  <w:style w:type="paragraph" w:styleId="PlainText">
    <w:name w:val="Plain Text"/>
    <w:basedOn w:val="Normal"/>
    <w:link w:val="PlainTextChar"/>
    <w:semiHidden/>
    <w:unhideWhenUsed/>
    <w:rsid w:val="00B71E21"/>
    <w:pPr>
      <w:spacing w:after="0"/>
    </w:pPr>
    <w:rPr>
      <w:rFonts w:ascii="Consolas" w:hAnsi="Consolas"/>
      <w:sz w:val="21"/>
      <w:szCs w:val="21"/>
    </w:rPr>
  </w:style>
  <w:style w:type="character" w:customStyle="1" w:styleId="PlainTextChar">
    <w:name w:val="Plain Text Char"/>
    <w:basedOn w:val="DefaultParagraphFont"/>
    <w:link w:val="PlainText"/>
    <w:semiHidden/>
    <w:rsid w:val="00B71E21"/>
    <w:rPr>
      <w:rFonts w:ascii="Consolas" w:hAnsi="Consolas"/>
      <w:sz w:val="21"/>
      <w:szCs w:val="21"/>
    </w:rPr>
  </w:style>
  <w:style w:type="paragraph" w:styleId="DocumentMap">
    <w:name w:val="Document Map"/>
    <w:basedOn w:val="Normal"/>
    <w:link w:val="DocumentMapChar"/>
    <w:semiHidden/>
    <w:unhideWhenUsed/>
    <w:rsid w:val="00B71E21"/>
    <w:pPr>
      <w:spacing w:after="0"/>
    </w:pPr>
    <w:rPr>
      <w:rFonts w:ascii="Segoe UI" w:hAnsi="Segoe UI" w:cs="Segoe UI"/>
      <w:sz w:val="16"/>
      <w:szCs w:val="16"/>
    </w:rPr>
  </w:style>
  <w:style w:type="character" w:customStyle="1" w:styleId="DocumentMapChar">
    <w:name w:val="Document Map Char"/>
    <w:basedOn w:val="DefaultParagraphFont"/>
    <w:link w:val="DocumentMap"/>
    <w:semiHidden/>
    <w:rsid w:val="00B71E21"/>
    <w:rPr>
      <w:rFonts w:ascii="Segoe UI" w:hAnsi="Segoe UI" w:cs="Segoe UI"/>
      <w:sz w:val="16"/>
      <w:szCs w:val="16"/>
    </w:rPr>
  </w:style>
  <w:style w:type="character" w:styleId="Emphasis">
    <w:name w:val="Emphasis"/>
    <w:basedOn w:val="DefaultParagraphFont"/>
    <w:qFormat/>
    <w:rsid w:val="00B71E21"/>
    <w:rPr>
      <w:i/>
      <w:iCs/>
    </w:rPr>
  </w:style>
  <w:style w:type="character" w:styleId="Strong">
    <w:name w:val="Strong"/>
    <w:basedOn w:val="DefaultParagraphFont"/>
    <w:qFormat/>
    <w:rsid w:val="00B71E21"/>
    <w:rPr>
      <w:b/>
      <w:bCs/>
    </w:rPr>
  </w:style>
  <w:style w:type="paragraph" w:styleId="BlockText">
    <w:name w:val="Block Text"/>
    <w:basedOn w:val="Normal"/>
    <w:semiHidden/>
    <w:unhideWhenUsed/>
    <w:rsid w:val="00B71E21"/>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hAnsiTheme="minorHAnsi" w:cstheme="minorBidi"/>
      <w:i/>
      <w:iCs/>
      <w:color w:val="4F81BD" w:themeColor="accent1"/>
    </w:rPr>
  </w:style>
  <w:style w:type="paragraph" w:styleId="BodyTextIndent3">
    <w:name w:val="Body Text Indent 3"/>
    <w:basedOn w:val="Normal"/>
    <w:link w:val="BodyTextIndent3Char"/>
    <w:semiHidden/>
    <w:unhideWhenUsed/>
    <w:rsid w:val="00B71E21"/>
    <w:pPr>
      <w:spacing w:after="120"/>
      <w:ind w:left="283"/>
    </w:pPr>
    <w:rPr>
      <w:sz w:val="16"/>
      <w:szCs w:val="16"/>
    </w:rPr>
  </w:style>
  <w:style w:type="character" w:customStyle="1" w:styleId="BodyTextIndent3Char">
    <w:name w:val="Body Text Indent 3 Char"/>
    <w:basedOn w:val="DefaultParagraphFont"/>
    <w:link w:val="BodyTextIndent3"/>
    <w:semiHidden/>
    <w:rsid w:val="00B71E21"/>
    <w:rPr>
      <w:rFonts w:ascii="Times" w:hAnsi="Times"/>
      <w:sz w:val="16"/>
      <w:szCs w:val="16"/>
    </w:rPr>
  </w:style>
  <w:style w:type="paragraph" w:styleId="BodyTextIndent2">
    <w:name w:val="Body Text Indent 2"/>
    <w:basedOn w:val="Normal"/>
    <w:link w:val="BodyTextIndent2Char"/>
    <w:semiHidden/>
    <w:unhideWhenUsed/>
    <w:rsid w:val="00B71E21"/>
    <w:pPr>
      <w:spacing w:after="120" w:line="480" w:lineRule="auto"/>
      <w:ind w:left="283"/>
    </w:pPr>
  </w:style>
  <w:style w:type="character" w:customStyle="1" w:styleId="BodyTextIndent2Char">
    <w:name w:val="Body Text Indent 2 Char"/>
    <w:basedOn w:val="DefaultParagraphFont"/>
    <w:link w:val="BodyTextIndent2"/>
    <w:semiHidden/>
    <w:rsid w:val="00B71E21"/>
    <w:rPr>
      <w:rFonts w:ascii="Times" w:hAnsi="Times"/>
      <w:sz w:val="24"/>
    </w:rPr>
  </w:style>
  <w:style w:type="paragraph" w:styleId="BodyText3">
    <w:name w:val="Body Text 3"/>
    <w:basedOn w:val="Normal"/>
    <w:link w:val="BodyText3Char"/>
    <w:semiHidden/>
    <w:unhideWhenUsed/>
    <w:rsid w:val="00B71E21"/>
    <w:pPr>
      <w:spacing w:after="120"/>
    </w:pPr>
    <w:rPr>
      <w:sz w:val="16"/>
      <w:szCs w:val="16"/>
    </w:rPr>
  </w:style>
  <w:style w:type="character" w:customStyle="1" w:styleId="BodyText3Char">
    <w:name w:val="Body Text 3 Char"/>
    <w:basedOn w:val="DefaultParagraphFont"/>
    <w:link w:val="BodyText3"/>
    <w:semiHidden/>
    <w:rsid w:val="00B71E21"/>
    <w:rPr>
      <w:rFonts w:ascii="Times" w:hAnsi="Times"/>
      <w:sz w:val="16"/>
      <w:szCs w:val="16"/>
    </w:rPr>
  </w:style>
  <w:style w:type="paragraph" w:styleId="BodyText2">
    <w:name w:val="Body Text 2"/>
    <w:basedOn w:val="Normal"/>
    <w:link w:val="BodyText2Char"/>
    <w:semiHidden/>
    <w:unhideWhenUsed/>
    <w:rsid w:val="00B71E21"/>
    <w:pPr>
      <w:spacing w:after="120" w:line="480" w:lineRule="auto"/>
    </w:pPr>
  </w:style>
  <w:style w:type="character" w:customStyle="1" w:styleId="BodyText2Char">
    <w:name w:val="Body Text 2 Char"/>
    <w:basedOn w:val="DefaultParagraphFont"/>
    <w:link w:val="BodyText2"/>
    <w:semiHidden/>
    <w:rsid w:val="00B71E21"/>
    <w:rPr>
      <w:rFonts w:ascii="Times" w:hAnsi="Times"/>
      <w:sz w:val="24"/>
    </w:rPr>
  </w:style>
  <w:style w:type="paragraph" w:styleId="NoteHeading">
    <w:name w:val="Note Heading"/>
    <w:basedOn w:val="Normal"/>
    <w:next w:val="Normal"/>
    <w:link w:val="NoteHeadingChar"/>
    <w:semiHidden/>
    <w:unhideWhenUsed/>
    <w:rsid w:val="00B71E21"/>
    <w:pPr>
      <w:spacing w:after="0"/>
    </w:pPr>
  </w:style>
  <w:style w:type="character" w:customStyle="1" w:styleId="NoteHeadingChar">
    <w:name w:val="Note Heading Char"/>
    <w:basedOn w:val="DefaultParagraphFont"/>
    <w:link w:val="NoteHeading"/>
    <w:semiHidden/>
    <w:rsid w:val="00B71E21"/>
    <w:rPr>
      <w:rFonts w:ascii="Times" w:hAnsi="Times"/>
      <w:sz w:val="24"/>
    </w:rPr>
  </w:style>
  <w:style w:type="paragraph" w:styleId="BodyTextIndent">
    <w:name w:val="Body Text Indent"/>
    <w:basedOn w:val="Normal"/>
    <w:link w:val="BodyTextIndentChar"/>
    <w:semiHidden/>
    <w:unhideWhenUsed/>
    <w:rsid w:val="00B71E21"/>
    <w:pPr>
      <w:spacing w:after="120"/>
      <w:ind w:left="283"/>
    </w:pPr>
  </w:style>
  <w:style w:type="character" w:customStyle="1" w:styleId="BodyTextIndentChar">
    <w:name w:val="Body Text Indent Char"/>
    <w:basedOn w:val="DefaultParagraphFont"/>
    <w:link w:val="BodyTextIndent"/>
    <w:semiHidden/>
    <w:rsid w:val="00B71E21"/>
    <w:rPr>
      <w:rFonts w:ascii="Times" w:hAnsi="Times"/>
      <w:sz w:val="24"/>
    </w:rPr>
  </w:style>
  <w:style w:type="paragraph" w:styleId="BodyTextFirstIndent2">
    <w:name w:val="Body Text First Indent 2"/>
    <w:basedOn w:val="BodyTextIndent"/>
    <w:link w:val="BodyTextFirstIndent2Char"/>
    <w:semiHidden/>
    <w:unhideWhenUsed/>
    <w:rsid w:val="00B71E21"/>
    <w:pPr>
      <w:spacing w:after="200"/>
      <w:ind w:left="360" w:firstLine="360"/>
    </w:pPr>
  </w:style>
  <w:style w:type="character" w:customStyle="1" w:styleId="BodyTextFirstIndent2Char">
    <w:name w:val="Body Text First Indent 2 Char"/>
    <w:basedOn w:val="BodyTextIndentChar"/>
    <w:link w:val="BodyTextFirstIndent2"/>
    <w:semiHidden/>
    <w:rsid w:val="00B71E21"/>
    <w:rPr>
      <w:rFonts w:ascii="Times" w:hAnsi="Times"/>
      <w:sz w:val="24"/>
    </w:rPr>
  </w:style>
  <w:style w:type="paragraph" w:styleId="BodyTextFirstIndent">
    <w:name w:val="Body Text First Indent"/>
    <w:basedOn w:val="BodyText"/>
    <w:link w:val="BodyTextFirstIndentChar"/>
    <w:rsid w:val="00B71E21"/>
    <w:pPr>
      <w:ind w:firstLine="360"/>
      <w:jc w:val="both"/>
    </w:pPr>
    <w:rPr>
      <w:b w:val="0"/>
      <w:sz w:val="24"/>
    </w:rPr>
  </w:style>
  <w:style w:type="character" w:customStyle="1" w:styleId="BodyTextChar">
    <w:name w:val="Body Text Char"/>
    <w:basedOn w:val="DefaultParagraphFont"/>
    <w:link w:val="BodyText"/>
    <w:rsid w:val="00B71E21"/>
    <w:rPr>
      <w:rFonts w:ascii="Times" w:hAnsi="Times"/>
      <w:b/>
      <w:sz w:val="40"/>
    </w:rPr>
  </w:style>
  <w:style w:type="character" w:customStyle="1" w:styleId="BodyTextFirstIndentChar">
    <w:name w:val="Body Text First Indent Char"/>
    <w:basedOn w:val="BodyTextChar"/>
    <w:link w:val="BodyTextFirstIndent"/>
    <w:rsid w:val="00B71E21"/>
    <w:rPr>
      <w:rFonts w:ascii="Times" w:hAnsi="Times"/>
      <w:b w:val="0"/>
      <w:sz w:val="24"/>
    </w:rPr>
  </w:style>
  <w:style w:type="paragraph" w:styleId="Date">
    <w:name w:val="Date"/>
    <w:basedOn w:val="Normal"/>
    <w:next w:val="Normal"/>
    <w:link w:val="DateChar"/>
    <w:rsid w:val="00B71E21"/>
  </w:style>
  <w:style w:type="character" w:customStyle="1" w:styleId="DateChar">
    <w:name w:val="Date Char"/>
    <w:basedOn w:val="DefaultParagraphFont"/>
    <w:link w:val="Date"/>
    <w:rsid w:val="00B71E21"/>
    <w:rPr>
      <w:rFonts w:ascii="Times" w:hAnsi="Times"/>
      <w:sz w:val="24"/>
    </w:rPr>
  </w:style>
  <w:style w:type="paragraph" w:styleId="Salutation">
    <w:name w:val="Salutation"/>
    <w:basedOn w:val="Normal"/>
    <w:next w:val="Normal"/>
    <w:link w:val="SalutationChar"/>
    <w:rsid w:val="00B71E21"/>
  </w:style>
  <w:style w:type="character" w:customStyle="1" w:styleId="SalutationChar">
    <w:name w:val="Salutation Char"/>
    <w:basedOn w:val="DefaultParagraphFont"/>
    <w:link w:val="Salutation"/>
    <w:rsid w:val="00B71E21"/>
    <w:rPr>
      <w:rFonts w:ascii="Times" w:hAnsi="Times"/>
      <w:sz w:val="24"/>
    </w:rPr>
  </w:style>
  <w:style w:type="paragraph" w:styleId="Subtitle">
    <w:name w:val="Subtitle"/>
    <w:basedOn w:val="Normal"/>
    <w:next w:val="Normal"/>
    <w:link w:val="SubtitleChar"/>
    <w:qFormat/>
    <w:rsid w:val="00B71E21"/>
    <w:pPr>
      <w:numPr>
        <w:ilvl w:val="1"/>
      </w:numPr>
      <w:spacing w:after="160"/>
    </w:pPr>
    <w:rPr>
      <w:rFonts w:asciiTheme="minorHAnsi"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B71E21"/>
    <w:rPr>
      <w:rFonts w:asciiTheme="minorHAnsi" w:eastAsiaTheme="minorEastAsia" w:hAnsiTheme="minorHAnsi" w:cstheme="minorBidi"/>
      <w:color w:val="5A5A5A" w:themeColor="text1" w:themeTint="A5"/>
      <w:spacing w:val="15"/>
      <w:sz w:val="22"/>
      <w:szCs w:val="22"/>
    </w:rPr>
  </w:style>
  <w:style w:type="paragraph" w:styleId="MessageHeader">
    <w:name w:val="Message Header"/>
    <w:basedOn w:val="Normal"/>
    <w:link w:val="MessageHeaderChar"/>
    <w:semiHidden/>
    <w:unhideWhenUsed/>
    <w:rsid w:val="00B71E21"/>
    <w:pPr>
      <w:pBdr>
        <w:top w:val="single" w:sz="6" w:space="1" w:color="auto"/>
        <w:left w:val="single" w:sz="6" w:space="1" w:color="auto"/>
        <w:bottom w:val="single" w:sz="6" w:space="1" w:color="auto"/>
        <w:right w:val="single" w:sz="6" w:space="1" w:color="auto"/>
      </w:pBdr>
      <w:shd w:val="pct20" w:color="auto" w:fill="auto"/>
      <w:spacing w:after="0"/>
      <w:ind w:left="1134" w:hanging="1134"/>
    </w:pPr>
    <w:rPr>
      <w:rFonts w:asciiTheme="majorHAnsi" w:eastAsiaTheme="majorEastAsia" w:hAnsiTheme="majorHAnsi" w:cstheme="majorBidi"/>
      <w:szCs w:val="24"/>
    </w:rPr>
  </w:style>
  <w:style w:type="character" w:customStyle="1" w:styleId="MessageHeaderChar">
    <w:name w:val="Message Header Char"/>
    <w:basedOn w:val="DefaultParagraphFont"/>
    <w:link w:val="MessageHeader"/>
    <w:semiHidden/>
    <w:rsid w:val="00B71E21"/>
    <w:rPr>
      <w:rFonts w:asciiTheme="majorHAnsi" w:eastAsiaTheme="majorEastAsia" w:hAnsiTheme="majorHAnsi" w:cstheme="majorBidi"/>
      <w:sz w:val="24"/>
      <w:szCs w:val="24"/>
      <w:shd w:val="pct20" w:color="auto" w:fill="auto"/>
    </w:rPr>
  </w:style>
  <w:style w:type="paragraph" w:styleId="ListContinue5">
    <w:name w:val="List Continue 5"/>
    <w:basedOn w:val="Normal"/>
    <w:semiHidden/>
    <w:unhideWhenUsed/>
    <w:rsid w:val="00B71E21"/>
    <w:pPr>
      <w:spacing w:after="120"/>
      <w:ind w:left="1415"/>
      <w:contextualSpacing/>
    </w:pPr>
  </w:style>
  <w:style w:type="paragraph" w:styleId="ListContinue4">
    <w:name w:val="List Continue 4"/>
    <w:basedOn w:val="Normal"/>
    <w:semiHidden/>
    <w:unhideWhenUsed/>
    <w:rsid w:val="00B71E21"/>
    <w:pPr>
      <w:spacing w:after="120"/>
      <w:ind w:left="1132"/>
      <w:contextualSpacing/>
    </w:pPr>
  </w:style>
  <w:style w:type="paragraph" w:styleId="ListContinue3">
    <w:name w:val="List Continue 3"/>
    <w:basedOn w:val="Normal"/>
    <w:semiHidden/>
    <w:unhideWhenUsed/>
    <w:rsid w:val="00B71E21"/>
    <w:pPr>
      <w:spacing w:after="120"/>
      <w:ind w:left="849"/>
      <w:contextualSpacing/>
    </w:pPr>
  </w:style>
  <w:style w:type="paragraph" w:styleId="ListContinue2">
    <w:name w:val="List Continue 2"/>
    <w:basedOn w:val="Normal"/>
    <w:semiHidden/>
    <w:unhideWhenUsed/>
    <w:rsid w:val="00B71E21"/>
    <w:pPr>
      <w:spacing w:after="120"/>
      <w:ind w:left="566"/>
      <w:contextualSpacing/>
    </w:pPr>
  </w:style>
  <w:style w:type="paragraph" w:styleId="ListContinue">
    <w:name w:val="List Continue"/>
    <w:basedOn w:val="Normal"/>
    <w:semiHidden/>
    <w:unhideWhenUsed/>
    <w:rsid w:val="00B71E21"/>
    <w:pPr>
      <w:spacing w:after="120"/>
      <w:ind w:left="283"/>
      <w:contextualSpacing/>
    </w:pPr>
  </w:style>
  <w:style w:type="paragraph" w:styleId="Signature">
    <w:name w:val="Signature"/>
    <w:basedOn w:val="Normal"/>
    <w:link w:val="SignatureChar"/>
    <w:semiHidden/>
    <w:unhideWhenUsed/>
    <w:rsid w:val="00B71E21"/>
    <w:pPr>
      <w:spacing w:after="0"/>
      <w:ind w:left="4252"/>
    </w:pPr>
  </w:style>
  <w:style w:type="character" w:customStyle="1" w:styleId="SignatureChar">
    <w:name w:val="Signature Char"/>
    <w:basedOn w:val="DefaultParagraphFont"/>
    <w:link w:val="Signature"/>
    <w:semiHidden/>
    <w:rsid w:val="00B71E21"/>
    <w:rPr>
      <w:rFonts w:ascii="Times" w:hAnsi="Times"/>
      <w:sz w:val="24"/>
    </w:rPr>
  </w:style>
  <w:style w:type="paragraph" w:styleId="Closing">
    <w:name w:val="Closing"/>
    <w:basedOn w:val="Normal"/>
    <w:link w:val="ClosingChar"/>
    <w:semiHidden/>
    <w:unhideWhenUsed/>
    <w:rsid w:val="00B71E21"/>
    <w:pPr>
      <w:spacing w:after="0"/>
      <w:ind w:left="4252"/>
    </w:pPr>
  </w:style>
  <w:style w:type="character" w:customStyle="1" w:styleId="ClosingChar">
    <w:name w:val="Closing Char"/>
    <w:basedOn w:val="DefaultParagraphFont"/>
    <w:link w:val="Closing"/>
    <w:semiHidden/>
    <w:rsid w:val="00B71E21"/>
    <w:rPr>
      <w:rFonts w:ascii="Times" w:hAnsi="Times"/>
      <w:sz w:val="24"/>
    </w:rPr>
  </w:style>
  <w:style w:type="paragraph" w:styleId="Title">
    <w:name w:val="Title"/>
    <w:basedOn w:val="Normal"/>
    <w:next w:val="Normal"/>
    <w:link w:val="TitleChar"/>
    <w:qFormat/>
    <w:rsid w:val="00B71E21"/>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B71E21"/>
    <w:rPr>
      <w:rFonts w:asciiTheme="majorHAnsi" w:eastAsiaTheme="majorEastAsia" w:hAnsiTheme="majorHAnsi" w:cstheme="majorBidi"/>
      <w:spacing w:val="-10"/>
      <w:kern w:val="28"/>
      <w:sz w:val="56"/>
      <w:szCs w:val="56"/>
    </w:rPr>
  </w:style>
  <w:style w:type="paragraph" w:styleId="ListNumber5">
    <w:name w:val="List Number 5"/>
    <w:basedOn w:val="Normal"/>
    <w:semiHidden/>
    <w:unhideWhenUsed/>
    <w:rsid w:val="00B71E21"/>
    <w:pPr>
      <w:numPr>
        <w:numId w:val="12"/>
      </w:numPr>
      <w:contextualSpacing/>
    </w:pPr>
  </w:style>
  <w:style w:type="paragraph" w:styleId="ListNumber4">
    <w:name w:val="List Number 4"/>
    <w:basedOn w:val="Normal"/>
    <w:semiHidden/>
    <w:unhideWhenUsed/>
    <w:rsid w:val="00B71E21"/>
    <w:pPr>
      <w:numPr>
        <w:numId w:val="13"/>
      </w:numPr>
      <w:contextualSpacing/>
    </w:pPr>
  </w:style>
  <w:style w:type="paragraph" w:styleId="ListNumber3">
    <w:name w:val="List Number 3"/>
    <w:basedOn w:val="Normal"/>
    <w:semiHidden/>
    <w:unhideWhenUsed/>
    <w:rsid w:val="00B71E21"/>
    <w:pPr>
      <w:numPr>
        <w:numId w:val="14"/>
      </w:numPr>
      <w:contextualSpacing/>
    </w:pPr>
  </w:style>
  <w:style w:type="paragraph" w:styleId="ListNumber2">
    <w:name w:val="List Number 2"/>
    <w:basedOn w:val="Normal"/>
    <w:semiHidden/>
    <w:unhideWhenUsed/>
    <w:rsid w:val="00B71E21"/>
    <w:pPr>
      <w:numPr>
        <w:numId w:val="15"/>
      </w:numPr>
      <w:contextualSpacing/>
    </w:pPr>
  </w:style>
  <w:style w:type="paragraph" w:styleId="ListBullet5">
    <w:name w:val="List Bullet 5"/>
    <w:basedOn w:val="Normal"/>
    <w:semiHidden/>
    <w:unhideWhenUsed/>
    <w:rsid w:val="00B71E21"/>
    <w:pPr>
      <w:numPr>
        <w:numId w:val="16"/>
      </w:numPr>
      <w:contextualSpacing/>
    </w:pPr>
  </w:style>
  <w:style w:type="paragraph" w:styleId="ListBullet4">
    <w:name w:val="List Bullet 4"/>
    <w:basedOn w:val="Normal"/>
    <w:semiHidden/>
    <w:unhideWhenUsed/>
    <w:rsid w:val="00B71E21"/>
    <w:pPr>
      <w:numPr>
        <w:numId w:val="17"/>
      </w:numPr>
      <w:contextualSpacing/>
    </w:pPr>
  </w:style>
  <w:style w:type="paragraph" w:styleId="ListBullet3">
    <w:name w:val="List Bullet 3"/>
    <w:basedOn w:val="Normal"/>
    <w:semiHidden/>
    <w:unhideWhenUsed/>
    <w:rsid w:val="00B71E21"/>
    <w:pPr>
      <w:numPr>
        <w:numId w:val="18"/>
      </w:numPr>
      <w:contextualSpacing/>
    </w:pPr>
  </w:style>
  <w:style w:type="paragraph" w:styleId="ListBullet2">
    <w:name w:val="List Bullet 2"/>
    <w:basedOn w:val="Normal"/>
    <w:semiHidden/>
    <w:unhideWhenUsed/>
    <w:rsid w:val="00B71E21"/>
    <w:pPr>
      <w:numPr>
        <w:numId w:val="19"/>
      </w:numPr>
      <w:contextualSpacing/>
    </w:pPr>
  </w:style>
  <w:style w:type="paragraph" w:styleId="List5">
    <w:name w:val="List 5"/>
    <w:basedOn w:val="Normal"/>
    <w:rsid w:val="00B71E21"/>
    <w:pPr>
      <w:ind w:left="1415" w:hanging="283"/>
      <w:contextualSpacing/>
    </w:pPr>
  </w:style>
  <w:style w:type="paragraph" w:styleId="List4">
    <w:name w:val="List 4"/>
    <w:basedOn w:val="Normal"/>
    <w:rsid w:val="00B71E21"/>
    <w:pPr>
      <w:ind w:left="1132" w:hanging="283"/>
      <w:contextualSpacing/>
    </w:pPr>
  </w:style>
  <w:style w:type="paragraph" w:styleId="List3">
    <w:name w:val="List 3"/>
    <w:basedOn w:val="Normal"/>
    <w:semiHidden/>
    <w:unhideWhenUsed/>
    <w:rsid w:val="00B71E21"/>
    <w:pPr>
      <w:ind w:left="849" w:hanging="283"/>
      <w:contextualSpacing/>
    </w:pPr>
  </w:style>
  <w:style w:type="paragraph" w:styleId="List2">
    <w:name w:val="List 2"/>
    <w:basedOn w:val="Normal"/>
    <w:semiHidden/>
    <w:unhideWhenUsed/>
    <w:rsid w:val="00B71E21"/>
    <w:pPr>
      <w:ind w:left="566" w:hanging="283"/>
      <w:contextualSpacing/>
    </w:pPr>
  </w:style>
  <w:style w:type="paragraph" w:styleId="ListNumber">
    <w:name w:val="List Number"/>
    <w:basedOn w:val="Normal"/>
    <w:rsid w:val="00B71E21"/>
    <w:pPr>
      <w:numPr>
        <w:numId w:val="20"/>
      </w:numPr>
      <w:contextualSpacing/>
    </w:pPr>
  </w:style>
  <w:style w:type="paragraph" w:styleId="ListBullet">
    <w:name w:val="List Bullet"/>
    <w:basedOn w:val="Normal"/>
    <w:semiHidden/>
    <w:unhideWhenUsed/>
    <w:rsid w:val="00B71E21"/>
    <w:pPr>
      <w:numPr>
        <w:numId w:val="21"/>
      </w:numPr>
      <w:contextualSpacing/>
    </w:pPr>
  </w:style>
  <w:style w:type="paragraph" w:styleId="List">
    <w:name w:val="List"/>
    <w:basedOn w:val="Normal"/>
    <w:semiHidden/>
    <w:unhideWhenUsed/>
    <w:rsid w:val="00B71E21"/>
    <w:pPr>
      <w:ind w:left="283" w:hanging="283"/>
      <w:contextualSpacing/>
    </w:pPr>
  </w:style>
  <w:style w:type="paragraph" w:styleId="TOAHeading">
    <w:name w:val="toa heading"/>
    <w:basedOn w:val="Normal"/>
    <w:next w:val="Normal"/>
    <w:semiHidden/>
    <w:unhideWhenUsed/>
    <w:rsid w:val="00B71E21"/>
    <w:pPr>
      <w:spacing w:before="120"/>
    </w:pPr>
    <w:rPr>
      <w:rFonts w:asciiTheme="majorHAnsi" w:eastAsiaTheme="majorEastAsia" w:hAnsiTheme="majorHAnsi" w:cstheme="majorBidi"/>
      <w:b/>
      <w:bCs/>
      <w:szCs w:val="24"/>
    </w:rPr>
  </w:style>
  <w:style w:type="paragraph" w:styleId="MacroText">
    <w:name w:val="macro"/>
    <w:link w:val="MacroTextChar"/>
    <w:semiHidden/>
    <w:unhideWhenUsed/>
    <w:rsid w:val="00B71E21"/>
    <w:pPr>
      <w:tabs>
        <w:tab w:val="left" w:pos="480"/>
        <w:tab w:val="left" w:pos="960"/>
        <w:tab w:val="left" w:pos="1440"/>
        <w:tab w:val="left" w:pos="1920"/>
        <w:tab w:val="left" w:pos="2400"/>
        <w:tab w:val="left" w:pos="2880"/>
        <w:tab w:val="left" w:pos="3360"/>
        <w:tab w:val="left" w:pos="3840"/>
        <w:tab w:val="left" w:pos="4320"/>
      </w:tabs>
      <w:jc w:val="both"/>
    </w:pPr>
    <w:rPr>
      <w:rFonts w:ascii="Consolas" w:hAnsi="Consolas"/>
    </w:rPr>
  </w:style>
  <w:style w:type="character" w:customStyle="1" w:styleId="MacroTextChar">
    <w:name w:val="Macro Text Char"/>
    <w:basedOn w:val="DefaultParagraphFont"/>
    <w:link w:val="MacroText"/>
    <w:semiHidden/>
    <w:rsid w:val="00B71E21"/>
    <w:rPr>
      <w:rFonts w:ascii="Consolas" w:hAnsi="Consolas"/>
    </w:rPr>
  </w:style>
  <w:style w:type="paragraph" w:styleId="TableofAuthorities">
    <w:name w:val="table of authorities"/>
    <w:basedOn w:val="Normal"/>
    <w:next w:val="Normal"/>
    <w:semiHidden/>
    <w:unhideWhenUsed/>
    <w:rsid w:val="00B71E21"/>
    <w:pPr>
      <w:spacing w:after="0"/>
      <w:ind w:left="240" w:hanging="240"/>
    </w:pPr>
  </w:style>
  <w:style w:type="paragraph" w:styleId="EndnoteText">
    <w:name w:val="endnote text"/>
    <w:basedOn w:val="Normal"/>
    <w:link w:val="EndnoteTextChar"/>
    <w:semiHidden/>
    <w:unhideWhenUsed/>
    <w:rsid w:val="00B71E21"/>
    <w:pPr>
      <w:spacing w:after="0"/>
    </w:pPr>
    <w:rPr>
      <w:sz w:val="20"/>
    </w:rPr>
  </w:style>
  <w:style w:type="character" w:customStyle="1" w:styleId="EndnoteTextChar">
    <w:name w:val="Endnote Text Char"/>
    <w:basedOn w:val="DefaultParagraphFont"/>
    <w:link w:val="EndnoteText"/>
    <w:semiHidden/>
    <w:rsid w:val="00B71E21"/>
    <w:rPr>
      <w:rFonts w:ascii="Times" w:hAnsi="Times"/>
    </w:rPr>
  </w:style>
  <w:style w:type="character" w:styleId="EndnoteReference">
    <w:name w:val="endnote reference"/>
    <w:basedOn w:val="DefaultParagraphFont"/>
    <w:semiHidden/>
    <w:unhideWhenUsed/>
    <w:rsid w:val="00B71E21"/>
    <w:rPr>
      <w:vertAlign w:val="superscript"/>
    </w:rPr>
  </w:style>
  <w:style w:type="character" w:styleId="LineNumber">
    <w:name w:val="line number"/>
    <w:basedOn w:val="DefaultParagraphFont"/>
    <w:semiHidden/>
    <w:unhideWhenUsed/>
    <w:rsid w:val="00B71E21"/>
  </w:style>
  <w:style w:type="character" w:styleId="FootnoteReference">
    <w:name w:val="footnote reference"/>
    <w:basedOn w:val="DefaultParagraphFont"/>
    <w:semiHidden/>
    <w:unhideWhenUsed/>
    <w:rsid w:val="00B71E21"/>
    <w:rPr>
      <w:vertAlign w:val="superscript"/>
    </w:rPr>
  </w:style>
  <w:style w:type="paragraph" w:styleId="EnvelopeReturn">
    <w:name w:val="envelope return"/>
    <w:basedOn w:val="Normal"/>
    <w:semiHidden/>
    <w:unhideWhenUsed/>
    <w:rsid w:val="00B71E21"/>
    <w:pPr>
      <w:spacing w:after="0"/>
    </w:pPr>
    <w:rPr>
      <w:rFonts w:asciiTheme="majorHAnsi" w:eastAsiaTheme="majorEastAsia" w:hAnsiTheme="majorHAnsi" w:cstheme="majorBidi"/>
      <w:sz w:val="20"/>
    </w:rPr>
  </w:style>
  <w:style w:type="paragraph" w:styleId="EnvelopeAddress">
    <w:name w:val="envelope address"/>
    <w:basedOn w:val="Normal"/>
    <w:semiHidden/>
    <w:unhideWhenUsed/>
    <w:rsid w:val="00B71E21"/>
    <w:pPr>
      <w:framePr w:w="4320" w:h="2160" w:hRule="exact" w:hSpace="141" w:wrap="auto" w:hAnchor="page" w:xAlign="center" w:yAlign="bottom"/>
      <w:spacing w:after="0"/>
      <w:ind w:left="1"/>
    </w:pPr>
    <w:rPr>
      <w:rFonts w:asciiTheme="majorHAnsi" w:eastAsiaTheme="majorEastAsia" w:hAnsiTheme="majorHAnsi" w:cstheme="majorBidi"/>
      <w:szCs w:val="24"/>
    </w:rPr>
  </w:style>
  <w:style w:type="paragraph" w:styleId="TableofFigures">
    <w:name w:val="table of figures"/>
    <w:basedOn w:val="Normal"/>
    <w:next w:val="Normal"/>
    <w:semiHidden/>
    <w:unhideWhenUsed/>
    <w:rsid w:val="00B71E21"/>
    <w:pPr>
      <w:spacing w:after="0"/>
    </w:pPr>
  </w:style>
  <w:style w:type="paragraph" w:styleId="Index1">
    <w:name w:val="index 1"/>
    <w:basedOn w:val="Normal"/>
    <w:next w:val="Normal"/>
    <w:autoRedefine/>
    <w:semiHidden/>
    <w:unhideWhenUsed/>
    <w:rsid w:val="00B71E21"/>
    <w:pPr>
      <w:spacing w:after="0"/>
      <w:ind w:left="240" w:hanging="240"/>
    </w:pPr>
  </w:style>
  <w:style w:type="paragraph" w:styleId="IndexHeading">
    <w:name w:val="index heading"/>
    <w:basedOn w:val="Normal"/>
    <w:next w:val="Index1"/>
    <w:semiHidden/>
    <w:unhideWhenUsed/>
    <w:rsid w:val="00B71E21"/>
    <w:rPr>
      <w:rFonts w:asciiTheme="majorHAnsi" w:eastAsiaTheme="majorEastAsia" w:hAnsiTheme="majorHAnsi" w:cstheme="majorBidi"/>
      <w:b/>
      <w:bCs/>
    </w:rPr>
  </w:style>
  <w:style w:type="paragraph" w:styleId="NormalIndent">
    <w:name w:val="Normal Indent"/>
    <w:basedOn w:val="Normal"/>
    <w:semiHidden/>
    <w:unhideWhenUsed/>
    <w:rsid w:val="00B71E21"/>
    <w:pPr>
      <w:ind w:left="708"/>
    </w:pPr>
  </w:style>
  <w:style w:type="paragraph" w:styleId="TOC9">
    <w:name w:val="toc 9"/>
    <w:basedOn w:val="Normal"/>
    <w:next w:val="Normal"/>
    <w:autoRedefine/>
    <w:semiHidden/>
    <w:unhideWhenUsed/>
    <w:rsid w:val="00B71E21"/>
    <w:pPr>
      <w:spacing w:after="100"/>
      <w:ind w:left="1920"/>
    </w:pPr>
  </w:style>
  <w:style w:type="paragraph" w:styleId="TOC8">
    <w:name w:val="toc 8"/>
    <w:basedOn w:val="Normal"/>
    <w:next w:val="Normal"/>
    <w:autoRedefine/>
    <w:semiHidden/>
    <w:unhideWhenUsed/>
    <w:rsid w:val="00B71E21"/>
    <w:pPr>
      <w:spacing w:after="100"/>
      <w:ind w:left="1680"/>
    </w:pPr>
  </w:style>
  <w:style w:type="paragraph" w:styleId="TOC7">
    <w:name w:val="toc 7"/>
    <w:basedOn w:val="Normal"/>
    <w:next w:val="Normal"/>
    <w:autoRedefine/>
    <w:semiHidden/>
    <w:unhideWhenUsed/>
    <w:rsid w:val="00B71E21"/>
    <w:pPr>
      <w:spacing w:after="100"/>
      <w:ind w:left="1440"/>
    </w:pPr>
  </w:style>
  <w:style w:type="paragraph" w:styleId="TOC6">
    <w:name w:val="toc 6"/>
    <w:basedOn w:val="Normal"/>
    <w:next w:val="Normal"/>
    <w:autoRedefine/>
    <w:semiHidden/>
    <w:unhideWhenUsed/>
    <w:rsid w:val="00B71E21"/>
    <w:pPr>
      <w:spacing w:after="100"/>
      <w:ind w:left="1200"/>
    </w:pPr>
  </w:style>
  <w:style w:type="paragraph" w:styleId="TOC5">
    <w:name w:val="toc 5"/>
    <w:basedOn w:val="Normal"/>
    <w:next w:val="Normal"/>
    <w:autoRedefine/>
    <w:semiHidden/>
    <w:unhideWhenUsed/>
    <w:rsid w:val="00B71E21"/>
    <w:pPr>
      <w:spacing w:after="100"/>
      <w:ind w:left="960"/>
    </w:pPr>
  </w:style>
  <w:style w:type="paragraph" w:styleId="TOC4">
    <w:name w:val="toc 4"/>
    <w:basedOn w:val="Normal"/>
    <w:next w:val="Normal"/>
    <w:autoRedefine/>
    <w:semiHidden/>
    <w:unhideWhenUsed/>
    <w:rsid w:val="00B71E21"/>
    <w:pPr>
      <w:spacing w:after="100"/>
      <w:ind w:left="720"/>
    </w:pPr>
  </w:style>
  <w:style w:type="paragraph" w:styleId="TOC3">
    <w:name w:val="toc 3"/>
    <w:basedOn w:val="Normal"/>
    <w:next w:val="Normal"/>
    <w:autoRedefine/>
    <w:semiHidden/>
    <w:unhideWhenUsed/>
    <w:rsid w:val="00B71E21"/>
    <w:pPr>
      <w:spacing w:after="100"/>
      <w:ind w:left="480"/>
    </w:pPr>
  </w:style>
  <w:style w:type="paragraph" w:styleId="TOC2">
    <w:name w:val="toc 2"/>
    <w:basedOn w:val="Normal"/>
    <w:next w:val="Normal"/>
    <w:autoRedefine/>
    <w:semiHidden/>
    <w:unhideWhenUsed/>
    <w:rsid w:val="00B71E21"/>
    <w:pPr>
      <w:spacing w:after="100"/>
      <w:ind w:left="240"/>
    </w:pPr>
  </w:style>
  <w:style w:type="paragraph" w:styleId="TOC1">
    <w:name w:val="toc 1"/>
    <w:basedOn w:val="Normal"/>
    <w:next w:val="Normal"/>
    <w:autoRedefine/>
    <w:semiHidden/>
    <w:unhideWhenUsed/>
    <w:rsid w:val="00B71E21"/>
    <w:pPr>
      <w:spacing w:after="100"/>
    </w:pPr>
  </w:style>
  <w:style w:type="paragraph" w:styleId="Index9">
    <w:name w:val="index 9"/>
    <w:basedOn w:val="Normal"/>
    <w:next w:val="Normal"/>
    <w:autoRedefine/>
    <w:semiHidden/>
    <w:unhideWhenUsed/>
    <w:rsid w:val="00B71E21"/>
    <w:pPr>
      <w:spacing w:after="0"/>
      <w:ind w:left="2160" w:hanging="240"/>
    </w:pPr>
  </w:style>
  <w:style w:type="paragraph" w:styleId="Index8">
    <w:name w:val="index 8"/>
    <w:basedOn w:val="Normal"/>
    <w:next w:val="Normal"/>
    <w:autoRedefine/>
    <w:semiHidden/>
    <w:unhideWhenUsed/>
    <w:rsid w:val="00B71E21"/>
    <w:pPr>
      <w:spacing w:after="0"/>
      <w:ind w:left="1920" w:hanging="240"/>
    </w:pPr>
  </w:style>
  <w:style w:type="paragraph" w:styleId="Index7">
    <w:name w:val="index 7"/>
    <w:basedOn w:val="Normal"/>
    <w:next w:val="Normal"/>
    <w:autoRedefine/>
    <w:semiHidden/>
    <w:unhideWhenUsed/>
    <w:rsid w:val="00B71E21"/>
    <w:pPr>
      <w:spacing w:after="0"/>
      <w:ind w:left="1680" w:hanging="240"/>
    </w:pPr>
  </w:style>
  <w:style w:type="paragraph" w:styleId="Index6">
    <w:name w:val="index 6"/>
    <w:basedOn w:val="Normal"/>
    <w:next w:val="Normal"/>
    <w:autoRedefine/>
    <w:semiHidden/>
    <w:unhideWhenUsed/>
    <w:rsid w:val="00B71E21"/>
    <w:pPr>
      <w:spacing w:after="0"/>
      <w:ind w:left="1440" w:hanging="240"/>
    </w:pPr>
  </w:style>
  <w:style w:type="paragraph" w:styleId="Index5">
    <w:name w:val="index 5"/>
    <w:basedOn w:val="Normal"/>
    <w:next w:val="Normal"/>
    <w:autoRedefine/>
    <w:semiHidden/>
    <w:unhideWhenUsed/>
    <w:rsid w:val="00B71E21"/>
    <w:pPr>
      <w:spacing w:after="0"/>
      <w:ind w:left="1200" w:hanging="240"/>
    </w:pPr>
  </w:style>
  <w:style w:type="paragraph" w:styleId="Index4">
    <w:name w:val="index 4"/>
    <w:basedOn w:val="Normal"/>
    <w:next w:val="Normal"/>
    <w:autoRedefine/>
    <w:semiHidden/>
    <w:unhideWhenUsed/>
    <w:rsid w:val="00B71E21"/>
    <w:pPr>
      <w:spacing w:after="0"/>
      <w:ind w:left="960" w:hanging="240"/>
    </w:pPr>
  </w:style>
  <w:style w:type="paragraph" w:styleId="Index3">
    <w:name w:val="index 3"/>
    <w:basedOn w:val="Normal"/>
    <w:next w:val="Normal"/>
    <w:autoRedefine/>
    <w:semiHidden/>
    <w:unhideWhenUsed/>
    <w:rsid w:val="00B71E21"/>
    <w:pPr>
      <w:spacing w:after="0"/>
      <w:ind w:left="720" w:hanging="240"/>
    </w:pPr>
  </w:style>
  <w:style w:type="paragraph" w:styleId="Index2">
    <w:name w:val="index 2"/>
    <w:basedOn w:val="Normal"/>
    <w:next w:val="Normal"/>
    <w:autoRedefine/>
    <w:semiHidden/>
    <w:unhideWhenUsed/>
    <w:rsid w:val="00B71E21"/>
    <w:pPr>
      <w:spacing w:after="0"/>
      <w:ind w:left="480" w:hanging="2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2567379">
      <w:bodyDiv w:val="1"/>
      <w:marLeft w:val="0"/>
      <w:marRight w:val="0"/>
      <w:marTop w:val="0"/>
      <w:marBottom w:val="0"/>
      <w:divBdr>
        <w:top w:val="none" w:sz="0" w:space="0" w:color="auto"/>
        <w:left w:val="none" w:sz="0" w:space="0" w:color="auto"/>
        <w:bottom w:val="none" w:sz="0" w:space="0" w:color="auto"/>
        <w:right w:val="none" w:sz="0" w:space="0" w:color="auto"/>
      </w:divBdr>
      <w:divsChild>
        <w:div w:id="1189291010">
          <w:marLeft w:val="0"/>
          <w:marRight w:val="0"/>
          <w:marTop w:val="0"/>
          <w:marBottom w:val="0"/>
          <w:divBdr>
            <w:top w:val="none" w:sz="0" w:space="0" w:color="auto"/>
            <w:left w:val="none" w:sz="0" w:space="0" w:color="auto"/>
            <w:bottom w:val="none" w:sz="0" w:space="0" w:color="auto"/>
            <w:right w:val="none" w:sz="0" w:space="0" w:color="auto"/>
          </w:divBdr>
        </w:div>
        <w:div w:id="1742748905">
          <w:marLeft w:val="0"/>
          <w:marRight w:val="0"/>
          <w:marTop w:val="0"/>
          <w:marBottom w:val="0"/>
          <w:divBdr>
            <w:top w:val="none" w:sz="0" w:space="0" w:color="auto"/>
            <w:left w:val="none" w:sz="0" w:space="0" w:color="auto"/>
            <w:bottom w:val="none" w:sz="0" w:space="0" w:color="auto"/>
            <w:right w:val="none" w:sz="0" w:space="0" w:color="auto"/>
          </w:divBdr>
        </w:div>
        <w:div w:id="1529873198">
          <w:marLeft w:val="0"/>
          <w:marRight w:val="0"/>
          <w:marTop w:val="0"/>
          <w:marBottom w:val="0"/>
          <w:divBdr>
            <w:top w:val="none" w:sz="0" w:space="0" w:color="auto"/>
            <w:left w:val="none" w:sz="0" w:space="0" w:color="auto"/>
            <w:bottom w:val="none" w:sz="0" w:space="0" w:color="auto"/>
            <w:right w:val="none" w:sz="0" w:space="0" w:color="auto"/>
          </w:divBdr>
        </w:div>
      </w:divsChild>
    </w:div>
    <w:div w:id="309676713">
      <w:bodyDiv w:val="1"/>
      <w:marLeft w:val="0"/>
      <w:marRight w:val="0"/>
      <w:marTop w:val="0"/>
      <w:marBottom w:val="0"/>
      <w:divBdr>
        <w:top w:val="none" w:sz="0" w:space="0" w:color="auto"/>
        <w:left w:val="none" w:sz="0" w:space="0" w:color="auto"/>
        <w:bottom w:val="none" w:sz="0" w:space="0" w:color="auto"/>
        <w:right w:val="none" w:sz="0" w:space="0" w:color="auto"/>
      </w:divBdr>
    </w:div>
    <w:div w:id="492719894">
      <w:bodyDiv w:val="1"/>
      <w:marLeft w:val="0"/>
      <w:marRight w:val="0"/>
      <w:marTop w:val="0"/>
      <w:marBottom w:val="0"/>
      <w:divBdr>
        <w:top w:val="none" w:sz="0" w:space="0" w:color="auto"/>
        <w:left w:val="none" w:sz="0" w:space="0" w:color="auto"/>
        <w:bottom w:val="none" w:sz="0" w:space="0" w:color="auto"/>
        <w:right w:val="none" w:sz="0" w:space="0" w:color="auto"/>
      </w:divBdr>
    </w:div>
    <w:div w:id="566694977">
      <w:bodyDiv w:val="1"/>
      <w:marLeft w:val="0"/>
      <w:marRight w:val="0"/>
      <w:marTop w:val="0"/>
      <w:marBottom w:val="0"/>
      <w:divBdr>
        <w:top w:val="none" w:sz="0" w:space="0" w:color="auto"/>
        <w:left w:val="none" w:sz="0" w:space="0" w:color="auto"/>
        <w:bottom w:val="none" w:sz="0" w:space="0" w:color="auto"/>
        <w:right w:val="none" w:sz="0" w:space="0" w:color="auto"/>
      </w:divBdr>
    </w:div>
    <w:div w:id="955985970">
      <w:bodyDiv w:val="1"/>
      <w:marLeft w:val="0"/>
      <w:marRight w:val="0"/>
      <w:marTop w:val="0"/>
      <w:marBottom w:val="0"/>
      <w:divBdr>
        <w:top w:val="none" w:sz="0" w:space="0" w:color="auto"/>
        <w:left w:val="none" w:sz="0" w:space="0" w:color="auto"/>
        <w:bottom w:val="none" w:sz="0" w:space="0" w:color="auto"/>
        <w:right w:val="none" w:sz="0" w:space="0" w:color="auto"/>
      </w:divBdr>
    </w:div>
    <w:div w:id="1845975765">
      <w:bodyDiv w:val="1"/>
      <w:marLeft w:val="0"/>
      <w:marRight w:val="0"/>
      <w:marTop w:val="0"/>
      <w:marBottom w:val="0"/>
      <w:divBdr>
        <w:top w:val="none" w:sz="0" w:space="0" w:color="auto"/>
        <w:left w:val="none" w:sz="0" w:space="0" w:color="auto"/>
        <w:bottom w:val="none" w:sz="0" w:space="0" w:color="auto"/>
        <w:right w:val="none" w:sz="0" w:space="0" w:color="auto"/>
      </w:divBdr>
    </w:div>
    <w:div w:id="188562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gif"/><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tina\AppData\Local\Temp\acstemplate_msw2010_nz_pc-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EF88AA-D828-4B8F-9DC1-8C1D5821A2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acstemplate_msw2010_nz_pc-2.dotx</Template>
  <TotalTime>2</TotalTime>
  <Pages>21</Pages>
  <Words>4548</Words>
  <Characters>25928</Characters>
  <Application>Microsoft Office Word</Application>
  <DocSecurity>0</DocSecurity>
  <Lines>216</Lines>
  <Paragraphs>60</Paragraphs>
  <ScaleCrop>false</ScaleCrop>
  <HeadingPairs>
    <vt:vector size="4" baseType="variant">
      <vt:variant>
        <vt:lpstr>Title</vt:lpstr>
      </vt:variant>
      <vt:variant>
        <vt:i4>1</vt:i4>
      </vt:variant>
      <vt:variant>
        <vt:lpstr>제목</vt:lpstr>
      </vt:variant>
      <vt:variant>
        <vt:i4>1</vt:i4>
      </vt:variant>
    </vt:vector>
  </HeadingPairs>
  <TitlesOfParts>
    <vt:vector size="2" baseType="lpstr">
      <vt:lpstr>Template for Electronic Submission to ACS Journals</vt:lpstr>
      <vt:lpstr>Template for Electronic Submission to ACS Journals</vt:lpstr>
    </vt:vector>
  </TitlesOfParts>
  <Company>ACS</Company>
  <LinksUpToDate>false</LinksUpToDate>
  <CharactersWithSpaces>30416</CharactersWithSpaces>
  <SharedDoc>false</SharedDoc>
  <HLinks>
    <vt:vector size="6" baseType="variant">
      <vt:variant>
        <vt:i4>4849748</vt:i4>
      </vt:variant>
      <vt:variant>
        <vt:i4>0</vt:i4>
      </vt:variant>
      <vt:variant>
        <vt:i4>0</vt:i4>
      </vt:variant>
      <vt:variant>
        <vt:i4>5</vt:i4>
      </vt:variant>
      <vt:variant>
        <vt:lpwstr>http://pubs.acs.org/page/4authors/index.html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subject/>
  <dc:creator>Martina</dc:creator>
  <cp:keywords/>
  <cp:lastModifiedBy>Giulia</cp:lastModifiedBy>
  <cp:revision>3</cp:revision>
  <cp:lastPrinted>2018-05-08T09:25:00Z</cp:lastPrinted>
  <dcterms:created xsi:type="dcterms:W3CDTF">2018-06-26T20:11:00Z</dcterms:created>
  <dcterms:modified xsi:type="dcterms:W3CDTF">2018-06-26T20:13:00Z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itaviDocumentProperty_7">
    <vt:lpwstr>PhD</vt:lpwstr>
  </property>
  <property fmtid="{D5CDD505-2E9C-101B-9397-08002B2CF9AE}" pid="3" name="CitaviDocumentProperty_0">
    <vt:lpwstr>e7f431d3-fc1f-4a97-88ac-8c55c6709676</vt:lpwstr>
  </property>
  <property fmtid="{D5CDD505-2E9C-101B-9397-08002B2CF9AE}" pid="4" name="CitaviDocumentProperty_8">
    <vt:lpwstr>D:\skamapant\Citavi 5\Projects\PhD\PhD.ctv5</vt:lpwstr>
  </property>
  <property fmtid="{D5CDD505-2E9C-101B-9397-08002B2CF9AE}" pid="5" name="CitaviDocumentProperty_1">
    <vt:lpwstr>5.7.0.0</vt:lpwstr>
  </property>
  <property fmtid="{D5CDD505-2E9C-101B-9397-08002B2CF9AE}" pid="6" name="CitaviDocumentProperty_6">
    <vt:lpwstr>True</vt:lpwstr>
  </property>
</Properties>
</file>