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B14DFE4" w14:textId="77777777" w:rsidR="00B36B02" w:rsidRPr="006E3524" w:rsidRDefault="00402382" w:rsidP="00CE668F">
      <w:pPr>
        <w:rPr>
          <w:b/>
        </w:rPr>
      </w:pPr>
      <w:bookmarkStart w:id="0" w:name="_GoBack"/>
      <w:bookmarkEnd w:id="0"/>
      <w:r w:rsidRPr="006E3524">
        <w:rPr>
          <w:b/>
        </w:rPr>
        <w:t>D</w:t>
      </w:r>
      <w:r w:rsidR="00F87566" w:rsidRPr="006E3524">
        <w:rPr>
          <w:b/>
        </w:rPr>
        <w:t>istrict heating and cooling energy network using CO</w:t>
      </w:r>
      <w:r w:rsidR="00F87566" w:rsidRPr="006E3524">
        <w:rPr>
          <w:b/>
          <w:vertAlign w:val="subscript"/>
        </w:rPr>
        <w:t>2</w:t>
      </w:r>
      <w:r w:rsidR="00F87566" w:rsidRPr="006E3524">
        <w:rPr>
          <w:b/>
        </w:rPr>
        <w:t xml:space="preserve"> as a heat and mass transfer fluid</w:t>
      </w:r>
    </w:p>
    <w:p w14:paraId="6ADE2BEE" w14:textId="77777777" w:rsidR="00B36B02" w:rsidRPr="006D5769" w:rsidRDefault="00E77987">
      <w:pPr>
        <w:rPr>
          <w:vertAlign w:val="superscript"/>
          <w:lang w:val="fr-CH" w:eastAsia="zh-CN"/>
        </w:rPr>
      </w:pPr>
      <w:r w:rsidRPr="006D5769">
        <w:rPr>
          <w:lang w:val="fr-CH"/>
        </w:rPr>
        <w:t>Henchoz S</w:t>
      </w:r>
      <w:r w:rsidR="001C0ACF" w:rsidRPr="006D5769">
        <w:rPr>
          <w:vertAlign w:val="superscript"/>
          <w:lang w:val="fr-CH"/>
        </w:rPr>
        <w:t>a</w:t>
      </w:r>
      <w:r w:rsidRPr="006D5769">
        <w:rPr>
          <w:lang w:val="fr-CH"/>
        </w:rPr>
        <w:t xml:space="preserve">, </w:t>
      </w:r>
      <w:r w:rsidR="00F87566" w:rsidRPr="006D5769">
        <w:rPr>
          <w:lang w:val="fr-CH"/>
        </w:rPr>
        <w:t>Favrat D</w:t>
      </w:r>
      <w:r w:rsidR="001C0ACF" w:rsidRPr="006D5769">
        <w:rPr>
          <w:vertAlign w:val="superscript"/>
          <w:lang w:val="fr-CH"/>
        </w:rPr>
        <w:t>b</w:t>
      </w:r>
      <w:r w:rsidR="0052436B">
        <w:footnoteReference w:id="1"/>
      </w:r>
      <w:r w:rsidR="00F87566" w:rsidRPr="006D5769">
        <w:rPr>
          <w:lang w:val="fr-CH"/>
        </w:rPr>
        <w:t xml:space="preserve">, </w:t>
      </w:r>
      <w:r w:rsidR="00A41F38">
        <w:rPr>
          <w:lang w:val="fr-CH"/>
        </w:rPr>
        <w:t>Gira</w:t>
      </w:r>
      <w:r w:rsidR="001E266F">
        <w:rPr>
          <w:lang w:val="fr-CH"/>
        </w:rPr>
        <w:t>r</w:t>
      </w:r>
      <w:r w:rsidR="00A41F38">
        <w:rPr>
          <w:lang w:val="fr-CH"/>
        </w:rPr>
        <w:t>din L</w:t>
      </w:r>
      <w:r w:rsidR="00A41F38" w:rsidRPr="006D5769">
        <w:rPr>
          <w:vertAlign w:val="superscript"/>
          <w:lang w:val="fr-CH"/>
        </w:rPr>
        <w:t>a</w:t>
      </w:r>
      <w:r w:rsidR="00A41F38">
        <w:rPr>
          <w:lang w:val="fr-CH"/>
        </w:rPr>
        <w:t>, M</w:t>
      </w:r>
      <w:r w:rsidR="00F87566" w:rsidRPr="006D5769">
        <w:rPr>
          <w:lang w:val="fr-CH"/>
        </w:rPr>
        <w:t xml:space="preserve">arechal </w:t>
      </w:r>
      <w:r w:rsidR="001E266F">
        <w:rPr>
          <w:lang w:val="fr-CH"/>
        </w:rPr>
        <w:t>M</w:t>
      </w:r>
      <w:r w:rsidR="001C0ACF" w:rsidRPr="006D5769">
        <w:rPr>
          <w:vertAlign w:val="superscript"/>
          <w:lang w:val="fr-CH"/>
        </w:rPr>
        <w:t>a</w:t>
      </w:r>
    </w:p>
    <w:p w14:paraId="68483E46" w14:textId="77777777" w:rsidR="00B36B02" w:rsidRPr="006D5769" w:rsidRDefault="001C0ACF">
      <w:pPr>
        <w:rPr>
          <w:i/>
          <w:lang w:val="fr-CH"/>
        </w:rPr>
      </w:pPr>
      <w:r w:rsidRPr="006D5769">
        <w:rPr>
          <w:i/>
          <w:vertAlign w:val="superscript"/>
          <w:lang w:val="fr-CH"/>
        </w:rPr>
        <w:t>a</w:t>
      </w:r>
      <w:r w:rsidRPr="006D5769">
        <w:rPr>
          <w:i/>
          <w:lang w:val="fr-CH"/>
        </w:rPr>
        <w:t xml:space="preserve">Ecole Polytechnique Federale de Lausanne, </w:t>
      </w:r>
      <w:r w:rsidR="005C2F00" w:rsidRPr="006D5769">
        <w:rPr>
          <w:i/>
          <w:lang w:val="fr-CH"/>
        </w:rPr>
        <w:t>IPESE,</w:t>
      </w:r>
      <w:r w:rsidR="00722C23" w:rsidRPr="006D5769">
        <w:rPr>
          <w:i/>
          <w:lang w:val="fr-CH"/>
        </w:rPr>
        <w:t xml:space="preserve"> </w:t>
      </w:r>
      <w:r w:rsidR="006D5769">
        <w:rPr>
          <w:i/>
          <w:lang w:val="fr-CH"/>
        </w:rPr>
        <w:t>EPFL V</w:t>
      </w:r>
      <w:r w:rsidR="00A41F38">
        <w:rPr>
          <w:i/>
          <w:lang w:val="fr-CH"/>
        </w:rPr>
        <w:t>a</w:t>
      </w:r>
      <w:r w:rsidR="006D5769">
        <w:rPr>
          <w:i/>
          <w:lang w:val="fr-CH"/>
        </w:rPr>
        <w:t>lais Wallis, CH-</w:t>
      </w:r>
      <w:r w:rsidR="00722C23" w:rsidRPr="006D5769">
        <w:rPr>
          <w:i/>
          <w:lang w:val="fr-CH"/>
        </w:rPr>
        <w:t>1951 Sion, Switzerland</w:t>
      </w:r>
    </w:p>
    <w:p w14:paraId="3689E42A" w14:textId="77777777" w:rsidR="00B36B02" w:rsidRDefault="00722C23">
      <w:r w:rsidRPr="00722C23">
        <w:rPr>
          <w:vertAlign w:val="superscript"/>
        </w:rPr>
        <w:t>b</w:t>
      </w:r>
      <w:r>
        <w:t>Ecole Polytechnique federale de Lausanne, Energy Center, Station 5, 1015 Lausanne, Switzerland</w:t>
      </w:r>
    </w:p>
    <w:p w14:paraId="6302E5D7" w14:textId="77777777" w:rsidR="00B36B02" w:rsidRPr="006E3524" w:rsidRDefault="00B36B02">
      <w:pPr>
        <w:jc w:val="both"/>
        <w:rPr>
          <w:b/>
        </w:rPr>
      </w:pPr>
      <w:r w:rsidRPr="006E3524">
        <w:rPr>
          <w:b/>
        </w:rPr>
        <w:t>Abstract</w:t>
      </w:r>
    </w:p>
    <w:p w14:paraId="013846FF" w14:textId="77777777" w:rsidR="00B36B02" w:rsidRPr="00527589" w:rsidRDefault="00A41F38">
      <w:r>
        <w:t>5</w:t>
      </w:r>
      <w:r w:rsidRPr="004C2328">
        <w:rPr>
          <w:vertAlign w:val="superscript"/>
        </w:rPr>
        <w:t>th</w:t>
      </w:r>
      <w:r>
        <w:t xml:space="preserve"> generation c</w:t>
      </w:r>
      <w:r w:rsidRPr="00527589">
        <w:t xml:space="preserve">ompact </w:t>
      </w:r>
      <w:r w:rsidR="00527589" w:rsidRPr="00527589">
        <w:t xml:space="preserve">district </w:t>
      </w:r>
      <w:r>
        <w:t>heating and cooling</w:t>
      </w:r>
      <w:r w:rsidRPr="00527589">
        <w:t xml:space="preserve"> </w:t>
      </w:r>
      <w:r w:rsidR="00527589" w:rsidRPr="00527589">
        <w:t>networks in</w:t>
      </w:r>
      <w:r w:rsidR="00D7083E">
        <w:t xml:space="preserve"> a temperature range of 10 to 16</w:t>
      </w:r>
      <w:r w:rsidR="00527589" w:rsidRPr="00527589">
        <w:t>°</w:t>
      </w:r>
      <w:r w:rsidR="00527589" w:rsidRPr="00527589">
        <w:t xml:space="preserve">C have a great potential for energy savings by providing a heat source for decentralized heating heat pumps, a cold source for air-conditioning and a heat sink for refrigeration or cogeneration units. The energy balance of the network is done by a central plant equipped with a heating heat pump </w:t>
      </w:r>
      <w:r>
        <w:t>in</w:t>
      </w:r>
      <w:r w:rsidR="00527589" w:rsidRPr="00527589">
        <w:t xml:space="preserve"> </w:t>
      </w:r>
      <w:r w:rsidR="00C95587">
        <w:t>w</w:t>
      </w:r>
      <w:r w:rsidR="00C95587" w:rsidRPr="00527589">
        <w:t xml:space="preserve">inter </w:t>
      </w:r>
      <w:r w:rsidR="00527589" w:rsidRPr="00527589">
        <w:t xml:space="preserve">operation and a heat dissipater </w:t>
      </w:r>
      <w:r>
        <w:t xml:space="preserve">in </w:t>
      </w:r>
      <w:r w:rsidR="00C95587">
        <w:t>s</w:t>
      </w:r>
      <w:r w:rsidR="00C95587" w:rsidRPr="00527589">
        <w:t xml:space="preserve">ummer </w:t>
      </w:r>
      <w:r w:rsidR="00527589" w:rsidRPr="00527589">
        <w:t>operation. They typically facilitate the synergy between users and allow the concept of a city without chimneys or cooling towers in the various buildings. One such concept is based on using the latent heat of the transfer fluid (CO</w:t>
      </w:r>
      <w:r w:rsidR="00527589" w:rsidRPr="00527589">
        <w:rPr>
          <w:vertAlign w:val="subscript"/>
        </w:rPr>
        <w:t>2</w:t>
      </w:r>
      <w:r w:rsidR="00527589" w:rsidRPr="00527589">
        <w:t>),</w:t>
      </w:r>
      <w:r w:rsidR="006C616A">
        <w:t xml:space="preserve"> </w:t>
      </w:r>
      <w:r w:rsidR="00527589" w:rsidRPr="00527589">
        <w:t>with one saturated CO</w:t>
      </w:r>
      <w:r w:rsidR="00527589" w:rsidRPr="00527589">
        <w:rPr>
          <w:vertAlign w:val="subscript"/>
        </w:rPr>
        <w:t>2</w:t>
      </w:r>
      <w:r w:rsidR="00527589" w:rsidRPr="00527589">
        <w:t xml:space="preserve"> vapor pipe and one saturated CO</w:t>
      </w:r>
      <w:r w:rsidR="00527589" w:rsidRPr="00527589">
        <w:rPr>
          <w:vertAlign w:val="subscript"/>
        </w:rPr>
        <w:t>2</w:t>
      </w:r>
      <w:r w:rsidR="00527589" w:rsidRPr="00527589">
        <w:t xml:space="preserve"> liquid pipe.</w:t>
      </w:r>
      <w:r>
        <w:t xml:space="preserve"> Studies show that up to 80% of the final energy can be saved in urban areas at a cost that is lower than the conventional technologies. </w:t>
      </w:r>
      <w:r w:rsidR="00527589" w:rsidRPr="00527589">
        <w:t xml:space="preserve"> </w:t>
      </w:r>
    </w:p>
    <w:p w14:paraId="6708489A" w14:textId="77777777" w:rsidR="00B36B02" w:rsidRPr="006E3524" w:rsidRDefault="00390F13" w:rsidP="000371A5">
      <w:pPr>
        <w:jc w:val="both"/>
        <w:rPr>
          <w:b/>
        </w:rPr>
      </w:pPr>
      <w:r w:rsidRPr="006E3524">
        <w:rPr>
          <w:b/>
        </w:rPr>
        <w:t>Introduction</w:t>
      </w:r>
    </w:p>
    <w:p w14:paraId="43D61CFB" w14:textId="77777777" w:rsidR="0026058E" w:rsidRDefault="00456DA7" w:rsidP="00C829D6">
      <w:r>
        <w:t>Since a</w:t>
      </w:r>
      <w:r w:rsidR="00502FF9">
        <w:t xml:space="preserve"> growing part of the population worldwide will live in cities</w:t>
      </w:r>
      <w:r>
        <w:t>, urban energy supply is very important when considering improved energy efficiency strategies. However, as a result of the different willingness</w:t>
      </w:r>
      <w:r w:rsidR="00502FF9">
        <w:t xml:space="preserve"> of building owners </w:t>
      </w:r>
      <w:r>
        <w:t xml:space="preserve">to invest in the energy </w:t>
      </w:r>
      <w:r w:rsidR="00502FF9">
        <w:t xml:space="preserve">renovation of </w:t>
      </w:r>
      <w:r>
        <w:t xml:space="preserve">their </w:t>
      </w:r>
      <w:r w:rsidR="00502FF9">
        <w:t>bui</w:t>
      </w:r>
      <w:r w:rsidR="008314E1">
        <w:t>ldings</w:t>
      </w:r>
      <w:r>
        <w:t>, the building stock</w:t>
      </w:r>
      <w:r w:rsidR="008314E1">
        <w:t xml:space="preserve"> is often very diverse</w:t>
      </w:r>
      <w:r>
        <w:t>.</w:t>
      </w:r>
      <w:r w:rsidR="008314E1">
        <w:t xml:space="preserve"> </w:t>
      </w:r>
      <w:r>
        <w:t>This results</w:t>
      </w:r>
      <w:r w:rsidR="008314E1">
        <w:t xml:space="preserve"> in </w:t>
      </w:r>
      <w:r>
        <w:t xml:space="preserve">the fact that the </w:t>
      </w:r>
      <w:r w:rsidR="00502FF9">
        <w:t xml:space="preserve">energy </w:t>
      </w:r>
      <w:r>
        <w:t xml:space="preserve">demand </w:t>
      </w:r>
      <w:r w:rsidR="00502FF9">
        <w:t xml:space="preserve">and </w:t>
      </w:r>
      <w:r>
        <w:t xml:space="preserve">the required </w:t>
      </w:r>
      <w:r w:rsidR="00502FF9">
        <w:t xml:space="preserve">temperature levels </w:t>
      </w:r>
      <w:r>
        <w:t xml:space="preserve">for each building </w:t>
      </w:r>
      <w:r w:rsidR="00502FF9">
        <w:t xml:space="preserve">tend to differ within a given part of </w:t>
      </w:r>
      <w:r>
        <w:t xml:space="preserve">a </w:t>
      </w:r>
      <w:r w:rsidR="00502FF9">
        <w:t xml:space="preserve">city. Moreover cooling loads tend to increase in central city </w:t>
      </w:r>
      <w:r w:rsidR="008314E1">
        <w:t>district</w:t>
      </w:r>
      <w:r w:rsidR="00502FF9">
        <w:t xml:space="preserve"> with a large share of shops and offices including data centers. Hence a growing </w:t>
      </w:r>
      <w:r w:rsidR="008314E1">
        <w:t>implementation</w:t>
      </w:r>
      <w:r w:rsidR="00502FF9">
        <w:t xml:space="preserve"> of both heating and cooling networks in already crowded city underground</w:t>
      </w:r>
      <w:r w:rsidR="008314E1">
        <w:t>s</w:t>
      </w:r>
      <w:r w:rsidR="00502FF9">
        <w:t xml:space="preserve">. </w:t>
      </w:r>
      <w:r w:rsidR="008314E1">
        <w:t xml:space="preserve">To face </w:t>
      </w:r>
      <w:r w:rsidR="00822936">
        <w:t>the temperature heterogeneity of building requirements</w:t>
      </w:r>
      <w:r w:rsidR="00EF5EFA">
        <w:t>,</w:t>
      </w:r>
      <w:r w:rsidR="00822936">
        <w:t xml:space="preserve"> </w:t>
      </w:r>
      <w:r w:rsidR="008314E1">
        <w:t>concepts of medium</w:t>
      </w:r>
      <w:r w:rsidR="00D7083E">
        <w:t xml:space="preserve"> to low</w:t>
      </w:r>
      <w:r w:rsidR="008314E1">
        <w:t xml:space="preserve"> temperature district heating (DH) systems</w:t>
      </w:r>
      <w:r w:rsidR="00EF5EFA">
        <w:t>,</w:t>
      </w:r>
      <w:r w:rsidR="008314E1">
        <w:t xml:space="preserve"> with or without decentralized heat pumps</w:t>
      </w:r>
      <w:r w:rsidR="00EF5EFA">
        <w:t>,</w:t>
      </w:r>
      <w:r w:rsidR="008314E1">
        <w:t xml:space="preserve"> have been proposed and implemented [1,2,3]. </w:t>
      </w:r>
      <w:r w:rsidR="0026058E">
        <w:t>Other concepts</w:t>
      </w:r>
      <w:r w:rsidR="00822936">
        <w:t xml:space="preserve"> combine heating an</w:t>
      </w:r>
      <w:r w:rsidR="0026058E">
        <w:t>d cooling (DHC) supply in</w:t>
      </w:r>
      <w:r w:rsidR="00822936">
        <w:t xml:space="preserve"> </w:t>
      </w:r>
      <w:r w:rsidR="00D7083E">
        <w:t xml:space="preserve">very </w:t>
      </w:r>
      <w:r w:rsidR="00822936">
        <w:t xml:space="preserve">low temperature networks </w:t>
      </w:r>
      <w:r w:rsidR="0026058E">
        <w:t>where the transfer fluid acts</w:t>
      </w:r>
      <w:r w:rsidR="00822936">
        <w:t xml:space="preserve"> as cold network for coo</w:t>
      </w:r>
      <w:r w:rsidR="0026058E">
        <w:t>ling purposes and supplies</w:t>
      </w:r>
      <w:r w:rsidR="00822936">
        <w:t xml:space="preserve"> evaporator heat to decentralized heat pumps </w:t>
      </w:r>
      <w:r w:rsidR="0026058E">
        <w:t>heating</w:t>
      </w:r>
      <w:r w:rsidR="00822936">
        <w:t xml:space="preserve"> the different buildings. Those have the advantage of better efficiency since </w:t>
      </w:r>
      <w:r w:rsidR="008464BC">
        <w:t>the individual heat pump</w:t>
      </w:r>
      <w:r w:rsidR="0026058E">
        <w:t>s</w:t>
      </w:r>
      <w:r w:rsidR="008464BC">
        <w:t xml:space="preserve"> supply </w:t>
      </w:r>
      <w:r w:rsidR="00822936">
        <w:t>just the temperature level needs of the individual buildings and they consis</w:t>
      </w:r>
      <w:r w:rsidR="0052436B">
        <w:t xml:space="preserve">t of </w:t>
      </w:r>
      <w:r w:rsidR="00EF5EFA">
        <w:t>a 2 pipe rather than a</w:t>
      </w:r>
      <w:r w:rsidR="0052436B">
        <w:t xml:space="preserve"> </w:t>
      </w:r>
      <w:proofErr w:type="gramStart"/>
      <w:r w:rsidR="0052436B">
        <w:t>4</w:t>
      </w:r>
      <w:r w:rsidR="00104F77">
        <w:t xml:space="preserve"> </w:t>
      </w:r>
      <w:r w:rsidR="00822936">
        <w:t>pipe</w:t>
      </w:r>
      <w:proofErr w:type="gramEnd"/>
      <w:r w:rsidR="00822936">
        <w:t xml:space="preserve"> system. However</w:t>
      </w:r>
      <w:r w:rsidR="00EF5EFA">
        <w:t>,</w:t>
      </w:r>
      <w:r w:rsidR="00822936">
        <w:t xml:space="preserve"> to limit the exergy losses and since they are only based on the speci</w:t>
      </w:r>
      <w:r w:rsidR="008464BC">
        <w:t>fic heat of water</w:t>
      </w:r>
      <w:r w:rsidR="00EF5EFA">
        <w:t>,</w:t>
      </w:r>
      <w:r w:rsidR="008464BC">
        <w:t xml:space="preserve"> they need to have a </w:t>
      </w:r>
      <w:r w:rsidR="00822936">
        <w:t>reduce</w:t>
      </w:r>
      <w:r w:rsidR="008464BC">
        <w:t>d</w:t>
      </w:r>
      <w:r w:rsidR="00822936">
        <w:t xml:space="preserve"> </w:t>
      </w:r>
      <w:r w:rsidR="008464BC">
        <w:t xml:space="preserve">difference of temperature between the supply and return pipes (down to a few degrees) implying the transport of large amounts of water and therefore large pipes and trench requirements. This paper </w:t>
      </w:r>
      <w:r w:rsidR="006D5769">
        <w:t xml:space="preserve">summarizes </w:t>
      </w:r>
      <w:r w:rsidR="008464BC">
        <w:t xml:space="preserve">a series of papers </w:t>
      </w:r>
      <w:r w:rsidR="0052436B">
        <w:t>[4,5</w:t>
      </w:r>
      <w:r w:rsidR="002B4CF8">
        <w:t>,6</w:t>
      </w:r>
      <w:r w:rsidR="0052436B">
        <w:t xml:space="preserve">] </w:t>
      </w:r>
      <w:r w:rsidR="008464BC">
        <w:t>on an alternative concept of significantly more compact</w:t>
      </w:r>
      <w:r w:rsidR="00EF5EFA">
        <w:t>,</w:t>
      </w:r>
      <w:r w:rsidR="008464BC">
        <w:t xml:space="preserve"> </w:t>
      </w:r>
      <w:r w:rsidR="00D7083E">
        <w:t xml:space="preserve">very </w:t>
      </w:r>
      <w:r w:rsidR="008464BC">
        <w:t>low temperature network using the latent heat of CO</w:t>
      </w:r>
      <w:r w:rsidR="008464BC" w:rsidRPr="008464BC">
        <w:rPr>
          <w:vertAlign w:val="subscript"/>
        </w:rPr>
        <w:t>2</w:t>
      </w:r>
      <w:r w:rsidR="008464BC">
        <w:t xml:space="preserve"> that is used both as a refrigerant and an energy transfer fluid.</w:t>
      </w:r>
      <w:r w:rsidR="00635A97">
        <w:t xml:space="preserve"> </w:t>
      </w:r>
      <w:r w:rsidR="00390F13">
        <w:t>Furthermore CO</w:t>
      </w:r>
      <w:r w:rsidR="00390F13" w:rsidRPr="0026058E">
        <w:rPr>
          <w:vertAlign w:val="subscript"/>
        </w:rPr>
        <w:t>2</w:t>
      </w:r>
      <w:r w:rsidR="00390F13">
        <w:t xml:space="preserve"> does not have a risk of freezing </w:t>
      </w:r>
      <w:r w:rsidR="00390F13">
        <w:lastRenderedPageBreak/>
        <w:t>and</w:t>
      </w:r>
      <w:r w:rsidR="0026058E">
        <w:t>,</w:t>
      </w:r>
      <w:r w:rsidR="00390F13">
        <w:t xml:space="preserve"> therefore</w:t>
      </w:r>
      <w:r w:rsidR="0026058E">
        <w:t>,</w:t>
      </w:r>
      <w:r w:rsidR="00390F13">
        <w:t xml:space="preserve"> street implantation does not require a</w:t>
      </w:r>
      <w:r w:rsidR="0026058E">
        <w:t>ny significant depth for free</w:t>
      </w:r>
      <w:r w:rsidR="00EF5EFA">
        <w:t>z</w:t>
      </w:r>
      <w:r w:rsidR="0026058E">
        <w:t>ing protection in case of trouble.</w:t>
      </w:r>
      <w:r w:rsidR="00390F13">
        <w:t xml:space="preserve"> Like the </w:t>
      </w:r>
      <w:r w:rsidR="001E7CF8">
        <w:t xml:space="preserve">very </w:t>
      </w:r>
      <w:r w:rsidR="00390F13">
        <w:t>low temperature DH</w:t>
      </w:r>
      <w:r w:rsidR="007A101C">
        <w:t>C</w:t>
      </w:r>
      <w:r w:rsidR="00390F13">
        <w:t xml:space="preserve"> heating and cooling networks </w:t>
      </w:r>
      <w:r w:rsidR="001E7CF8">
        <w:t xml:space="preserve">based on water </w:t>
      </w:r>
      <w:r w:rsidR="00390F13">
        <w:t>and since the temperature level is closed to that of the surrounding ground</w:t>
      </w:r>
      <w:r w:rsidR="001E7CF8">
        <w:t>,</w:t>
      </w:r>
      <w:r w:rsidR="00390F13">
        <w:t xml:space="preserve"> insulation can be reduced to minimum allowing a further gain in ditch width requirements. Furthermore the temperature level corresponds </w:t>
      </w:r>
      <w:r w:rsidR="0026058E">
        <w:t xml:space="preserve">to </w:t>
      </w:r>
      <w:r w:rsidR="00390F13">
        <w:t>ground vertical probes for thermal storage</w:t>
      </w:r>
      <w:r w:rsidR="0026058E">
        <w:t xml:space="preserve"> or geothermal heat capture</w:t>
      </w:r>
      <w:r w:rsidR="00390F13">
        <w:t>.</w:t>
      </w:r>
      <w:r w:rsidR="0026058E">
        <w:t xml:space="preserve"> </w:t>
      </w:r>
      <w:r w:rsidR="00F26E09">
        <w:t>Several other alternative</w:t>
      </w:r>
      <w:r w:rsidR="001E7CF8">
        <w:t>s</w:t>
      </w:r>
      <w:r w:rsidR="00F26E09">
        <w:t xml:space="preserve"> of use of such networks are described in the next sections</w:t>
      </w:r>
      <w:r w:rsidR="003268FE">
        <w:t>.</w:t>
      </w:r>
      <w:r w:rsidR="001E7CF8">
        <w:t xml:space="preserve"> Note that here the terminology of </w:t>
      </w:r>
      <w:r w:rsidR="006D5769">
        <w:t>5</w:t>
      </w:r>
      <w:r w:rsidR="006D5769" w:rsidRPr="004C2328">
        <w:rPr>
          <w:vertAlign w:val="superscript"/>
        </w:rPr>
        <w:t>th</w:t>
      </w:r>
      <w:r w:rsidR="006D5769">
        <w:t xml:space="preserve"> generation</w:t>
      </w:r>
      <w:r w:rsidR="001E7CF8">
        <w:t xml:space="preserve"> DHC is used not to confuse with the so-called low temperature of the 4</w:t>
      </w:r>
      <w:r w:rsidR="001E7CF8" w:rsidRPr="001E7CF8">
        <w:rPr>
          <w:vertAlign w:val="superscript"/>
        </w:rPr>
        <w:t>th</w:t>
      </w:r>
      <w:r w:rsidR="001E7CF8">
        <w:t xml:space="preserve"> generation review defined in [</w:t>
      </w:r>
      <w:r w:rsidR="00402382">
        <w:t>7</w:t>
      </w:r>
      <w:r w:rsidR="001E7CF8">
        <w:t>, Table 1]</w:t>
      </w:r>
    </w:p>
    <w:p w14:paraId="082290BE" w14:textId="77777777" w:rsidR="00F26E09" w:rsidRPr="00E91D34" w:rsidRDefault="00255FDB" w:rsidP="00F26E09">
      <w:pPr>
        <w:jc w:val="both"/>
        <w:rPr>
          <w:b/>
        </w:rPr>
      </w:pPr>
      <w:r w:rsidRPr="00E91D34">
        <w:rPr>
          <w:b/>
        </w:rPr>
        <w:t xml:space="preserve">Description of the </w:t>
      </w:r>
      <w:r w:rsidR="006D5769" w:rsidRPr="00E91D34">
        <w:rPr>
          <w:b/>
        </w:rPr>
        <w:t>5</w:t>
      </w:r>
      <w:r w:rsidR="006D5769" w:rsidRPr="00E91D34">
        <w:rPr>
          <w:b/>
          <w:vertAlign w:val="superscript"/>
        </w:rPr>
        <w:t>th</w:t>
      </w:r>
      <w:r w:rsidR="006D5769" w:rsidRPr="00E91D34">
        <w:rPr>
          <w:b/>
        </w:rPr>
        <w:t xml:space="preserve"> generation </w:t>
      </w:r>
      <w:r w:rsidRPr="00E91D34">
        <w:rPr>
          <w:b/>
        </w:rPr>
        <w:t>DHC</w:t>
      </w:r>
    </w:p>
    <w:p w14:paraId="31178E69" w14:textId="77777777" w:rsidR="00D87829" w:rsidRDefault="005F27BF" w:rsidP="00D87829">
      <w:r>
        <w:t>Figure 1</w:t>
      </w:r>
      <w:r w:rsidR="00255FDB">
        <w:t>a and 1b illustrate the network with the cen</w:t>
      </w:r>
      <w:r w:rsidR="007A2BCF">
        <w:t>tral plant and the first</w:t>
      </w:r>
      <w:r w:rsidR="00517BFF">
        <w:t xml:space="preserve"> user</w:t>
      </w:r>
      <w:r w:rsidR="007A2BCF">
        <w:t>s</w:t>
      </w:r>
      <w:r w:rsidR="00517BFF">
        <w:t xml:space="preserve"> in summer and in w</w:t>
      </w:r>
      <w:r w:rsidR="00255FDB">
        <w:t>inter. The network consists of one saturated liquid pipe and of one saturated vapor pipe</w:t>
      </w:r>
      <w:r w:rsidR="003268FE">
        <w:t xml:space="preserve"> both in a saturated temperature range of 10 to 16</w:t>
      </w:r>
      <w:r w:rsidR="003268FE">
        <w:t>°</w:t>
      </w:r>
      <w:r w:rsidR="003268FE">
        <w:t>C</w:t>
      </w:r>
      <w:r w:rsidR="00EF5EFA">
        <w:t xml:space="preserve">. In </w:t>
      </w:r>
      <w:r w:rsidR="00517BFF">
        <w:t>s</w:t>
      </w:r>
      <w:r w:rsidR="00255FDB">
        <w:t>ummer</w:t>
      </w:r>
      <w:r w:rsidR="00EF5EFA">
        <w:t>,</w:t>
      </w:r>
      <w:r w:rsidR="00255FDB">
        <w:t xml:space="preserve"> free cooling </w:t>
      </w:r>
      <w:r w:rsidR="003268FE">
        <w:t>is provided f</w:t>
      </w:r>
      <w:r w:rsidR="00255FDB">
        <w:t xml:space="preserve">or air conditioning by evaporating liquid taken from the liquid pipe and releasing it in the </w:t>
      </w:r>
      <w:r w:rsidR="003268FE">
        <w:t>form of vapor to the vapor pipe. In winter</w:t>
      </w:r>
      <w:r w:rsidR="00EF5EFA">
        <w:t>,</w:t>
      </w:r>
      <w:r w:rsidR="003268FE">
        <w:t xml:space="preserve"> vapor is taken out </w:t>
      </w:r>
      <w:r w:rsidR="00EF5EFA">
        <w:t xml:space="preserve">of </w:t>
      </w:r>
      <w:r w:rsidR="003268FE">
        <w:t xml:space="preserve">the vapor pipe, condensed in a condenser-evaporator of </w:t>
      </w:r>
      <w:r w:rsidR="006D5769">
        <w:t xml:space="preserve">a decentralized </w:t>
      </w:r>
      <w:r w:rsidR="003268FE">
        <w:t>heat pump and then released in the liquid pipe. Direct use of the CO</w:t>
      </w:r>
      <w:r w:rsidR="003268FE" w:rsidRPr="003268FE">
        <w:rPr>
          <w:vertAlign w:val="subscript"/>
        </w:rPr>
        <w:t>2</w:t>
      </w:r>
      <w:r w:rsidR="003268FE">
        <w:t xml:space="preserve"> </w:t>
      </w:r>
      <w:proofErr w:type="spellStart"/>
      <w:r w:rsidR="006D5769">
        <w:t>vapour</w:t>
      </w:r>
      <w:proofErr w:type="spellEnd"/>
      <w:r w:rsidR="006D5769">
        <w:t xml:space="preserve"> </w:t>
      </w:r>
      <w:r w:rsidR="003268FE">
        <w:t>is also an option particularly for hot water heating</w:t>
      </w:r>
      <w:r w:rsidR="006D5769">
        <w:t xml:space="preserve"> using a supercritical heat pump</w:t>
      </w:r>
      <w:r w:rsidR="00C95587">
        <w:t xml:space="preserve"> with</w:t>
      </w:r>
      <w:r w:rsidR="003268FE">
        <w:t xml:space="preserve"> oil-free compressor. </w:t>
      </w:r>
      <w:r w:rsidR="00D87829">
        <w:t>Overall t</w:t>
      </w:r>
      <w:r w:rsidR="003268FE">
        <w:t xml:space="preserve">his implies that the flow in the pipes can go in both directions depending on the relative ratio between </w:t>
      </w:r>
      <w:r w:rsidR="00E91D34">
        <w:t xml:space="preserve">the </w:t>
      </w:r>
      <w:r w:rsidR="003268FE">
        <w:t>cooling and heating duties</w:t>
      </w:r>
      <w:r w:rsidR="006E3524">
        <w:t xml:space="preserve"> </w:t>
      </w:r>
      <w:r w:rsidR="00D5364D">
        <w:t>allowing the heat recovery when both services are required at the same time.</w:t>
      </w:r>
      <w:r w:rsidR="003268FE">
        <w:t xml:space="preserve"> </w:t>
      </w:r>
      <w:r w:rsidR="00D87829">
        <w:t>Ideally the central plant</w:t>
      </w:r>
      <w:r w:rsidR="00D5364D">
        <w:t xml:space="preserve"> that balances the energy demand</w:t>
      </w:r>
      <w:r w:rsidR="00D87829">
        <w:t xml:space="preserve"> </w:t>
      </w:r>
      <w:r w:rsidR="00D5364D">
        <w:t>uses high grade env</w:t>
      </w:r>
      <w:r w:rsidR="00C95587">
        <w:t>iron</w:t>
      </w:r>
      <w:r w:rsidR="00D5364D">
        <w:t>mental sources like</w:t>
      </w:r>
      <w:r w:rsidR="00D87829">
        <w:t xml:space="preserve"> superficial water (lake, sea, river)</w:t>
      </w:r>
      <w:r w:rsidR="00206C3D">
        <w:t xml:space="preserve">, </w:t>
      </w:r>
      <w:r w:rsidR="00D5364D">
        <w:t>geothermal probes</w:t>
      </w:r>
      <w:r w:rsidR="00E91D34">
        <w:t xml:space="preserve"> </w:t>
      </w:r>
      <w:r w:rsidR="00D5364D">
        <w:t>or industrial waste heat sources</w:t>
      </w:r>
      <w:r w:rsidR="00D87829">
        <w:t xml:space="preserve">. </w:t>
      </w:r>
    </w:p>
    <w:p w14:paraId="6FBF0D43" w14:textId="77777777" w:rsidR="005842E0" w:rsidRDefault="00D87829" w:rsidP="00603DA7">
      <w:r>
        <w:t>Be</w:t>
      </w:r>
      <w:r w:rsidR="003268FE">
        <w:t xml:space="preserve">cause of the </w:t>
      </w:r>
      <w:r w:rsidR="007A2BCF">
        <w:t xml:space="preserve">very </w:t>
      </w:r>
      <w:r w:rsidR="003268FE">
        <w:t xml:space="preserve">low temperature of this system a </w:t>
      </w:r>
      <w:r>
        <w:t>real</w:t>
      </w:r>
      <w:r w:rsidR="003268FE">
        <w:t xml:space="preserve"> synergy between heat provider</w:t>
      </w:r>
      <w:r>
        <w:t>s</w:t>
      </w:r>
      <w:r w:rsidR="003268FE">
        <w:t xml:space="preserve"> and heat users can be achieved</w:t>
      </w:r>
      <w:r w:rsidR="006E3524">
        <w:t>.</w:t>
      </w:r>
      <w:r w:rsidR="00206C3D">
        <w:t xml:space="preserve"> </w:t>
      </w:r>
      <w:r>
        <w:t xml:space="preserve">This is in contrast to the present </w:t>
      </w:r>
      <w:r w:rsidR="004C7B3D">
        <w:t>situation,</w:t>
      </w:r>
      <w:r>
        <w:t xml:space="preserve"> seeing side by side the cooling tower of a shop and the chimney of a fuel based hot water heater. It is a step towards future districts without chimneys or cooling towers. A recent theoretical study on a real district in Geneva shows that more than 80% of the energy could be saved</w:t>
      </w:r>
      <w:r w:rsidR="004C7B3D">
        <w:t>,</w:t>
      </w:r>
      <w:r>
        <w:t xml:space="preserve"> compared to today</w:t>
      </w:r>
      <w:r>
        <w:t>’</w:t>
      </w:r>
      <w:r>
        <w:t xml:space="preserve">s </w:t>
      </w:r>
      <w:r w:rsidR="000664BB">
        <w:t xml:space="preserve">energy </w:t>
      </w:r>
      <w:r>
        <w:t>system</w:t>
      </w:r>
      <w:r w:rsidR="000664BB">
        <w:t xml:space="preserve"> using predominantly fuel boilers and conventional single stage refrigeration and air-conditioning units [</w:t>
      </w:r>
      <w:r w:rsidR="00517BFF">
        <w:t>4</w:t>
      </w:r>
      <w:r w:rsidR="000664BB">
        <w:t>].</w:t>
      </w:r>
      <w:r w:rsidR="005842E0">
        <w:t xml:space="preserve"> In addition</w:t>
      </w:r>
      <w:r w:rsidR="009C1C89">
        <w:t>,</w:t>
      </w:r>
      <w:r w:rsidR="005842E0">
        <w:t xml:space="preserve"> the size of piping is significant</w:t>
      </w:r>
      <w:r w:rsidR="009C1C89">
        <w:t xml:space="preserve">ly reduced, as shown in Figure </w:t>
      </w:r>
      <w:r w:rsidR="002235BE">
        <w:t>2</w:t>
      </w:r>
      <w:r w:rsidR="009C1C89">
        <w:t xml:space="preserve">, </w:t>
      </w:r>
      <w:r w:rsidR="005842E0">
        <w:t xml:space="preserve">to the point that the pipes could be </w:t>
      </w:r>
      <w:r w:rsidR="00D5364D">
        <w:t xml:space="preserve">implemented </w:t>
      </w:r>
      <w:r w:rsidR="005842E0">
        <w:t>in utility channels</w:t>
      </w:r>
      <w:r w:rsidR="00D5364D">
        <w:t xml:space="preserve"> or</w:t>
      </w:r>
      <w:r w:rsidR="005842E0">
        <w:t xml:space="preserve"> in pedestrian </w:t>
      </w:r>
      <w:r w:rsidR="00603DA7">
        <w:t>paths.</w:t>
      </w:r>
      <w:r w:rsidR="00B55391">
        <w:t xml:space="preserve"> </w:t>
      </w:r>
    </w:p>
    <w:p w14:paraId="0F6CA93F" w14:textId="77777777" w:rsidR="004D1217" w:rsidRDefault="000664BB" w:rsidP="00BA7736">
      <w:r>
        <w:t xml:space="preserve">The main drawback is the high pressure </w:t>
      </w:r>
      <w:r w:rsidR="00603DA7">
        <w:t xml:space="preserve">of the order of 50 bars </w:t>
      </w:r>
      <w:r>
        <w:t>and the large inventory of CO</w:t>
      </w:r>
      <w:r w:rsidRPr="000664BB">
        <w:rPr>
          <w:vertAlign w:val="subscript"/>
        </w:rPr>
        <w:t>2</w:t>
      </w:r>
      <w:r>
        <w:t xml:space="preserve"> that could cause some safety concerns in case of a major leak. </w:t>
      </w:r>
      <w:r w:rsidR="00603DA7">
        <w:t>However several hundreds of supermarkets in Europe</w:t>
      </w:r>
      <w:r w:rsidR="00F24C4B">
        <w:t xml:space="preserve"> [8]</w:t>
      </w:r>
      <w:r w:rsidR="00603DA7">
        <w:t xml:space="preserve"> are already equipped with direct CO</w:t>
      </w:r>
      <w:r w:rsidR="00603DA7" w:rsidRPr="00603DA7">
        <w:rPr>
          <w:vertAlign w:val="subscript"/>
        </w:rPr>
        <w:t xml:space="preserve">2 </w:t>
      </w:r>
      <w:r w:rsidR="00603DA7">
        <w:t xml:space="preserve">networks supplying cold at </w:t>
      </w:r>
      <w:r w:rsidR="00067005">
        <w:t xml:space="preserve">slightly lower </w:t>
      </w:r>
      <w:r w:rsidR="00603DA7">
        <w:t xml:space="preserve">pressures of the order of 40 bars with safety valves calibrated at 70 bars. </w:t>
      </w:r>
    </w:p>
    <w:p w14:paraId="56A58A8F" w14:textId="77777777" w:rsidR="004D1217" w:rsidRDefault="004D1217" w:rsidP="004D1217">
      <w:pPr>
        <w:spacing w:line="360" w:lineRule="auto"/>
        <w:jc w:val="center"/>
      </w:pPr>
      <w:r w:rsidRPr="004D1217">
        <w:rPr>
          <w:noProof/>
        </w:rPr>
        <w:lastRenderedPageBreak/>
        <w:t xml:space="preserve"> </w:t>
      </w:r>
      <w:r w:rsidR="00E6643A">
        <w:rPr>
          <w:noProof/>
          <w:lang w:val="fr-FR" w:eastAsia="fr-FR"/>
        </w:rPr>
        <mc:AlternateContent>
          <mc:Choice Requires="wpg">
            <w:drawing>
              <wp:inline distT="0" distB="0" distL="0" distR="0" wp14:anchorId="3FC6B445" wp14:editId="44FE8DCA">
                <wp:extent cx="3435985" cy="2180590"/>
                <wp:effectExtent l="0" t="0" r="0" b="3810"/>
                <wp:docPr id="27" name="Group 2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Rot="1" noChangeAspect="1"/>
                      </wpg:cNvGrpSpPr>
                      <wpg:grpSpPr>
                        <a:xfrm>
                          <a:off x="0" y="0"/>
                          <a:ext cx="3435985" cy="2180590"/>
                          <a:chOff x="0" y="0"/>
                          <a:chExt cx="5727078" cy="3660879"/>
                        </a:xfrm>
                      </wpg:grpSpPr>
                      <wpg:grpSp>
                        <wpg:cNvPr id="28" name="Group 2"/>
                        <wpg:cNvGrpSpPr>
                          <a:grpSpLocks noRot="1" noChangeAspect="1"/>
                        </wpg:cNvGrpSpPr>
                        <wpg:grpSpPr bwMode="auto">
                          <a:xfrm>
                            <a:off x="192456" y="215213"/>
                            <a:ext cx="5534622" cy="3384787"/>
                            <a:chOff x="192456" y="215213"/>
                            <a:chExt cx="10301534" cy="6300000"/>
                          </a:xfrm>
                        </wpg:grpSpPr>
                        <wpg:grpSp>
                          <wpg:cNvPr id="29" name="Group 9"/>
                          <wpg:cNvGrpSpPr>
                            <a:grpSpLocks noRot="1" noChangeAspect="1"/>
                          </wpg:cNvGrpSpPr>
                          <wpg:grpSpPr bwMode="auto">
                            <a:xfrm>
                              <a:off x="192456" y="215213"/>
                              <a:ext cx="10301534" cy="6300000"/>
                              <a:chOff x="192456" y="215213"/>
                              <a:chExt cx="10301534" cy="6300000"/>
                            </a:xfrm>
                          </wpg:grpSpPr>
                          <pic:pic xmlns:pic="http://schemas.openxmlformats.org/drawingml/2006/picture">
                            <pic:nvPicPr>
                              <pic:cNvPr id="30" name="Picture 13" descr="C:\Users\Samuel\Documents\LENI\Thesis_public_defense\Figure\Fonctionnement\CO2_network_winter.png"/>
                              <pic:cNvPicPr>
                                <a:picLocks noRot="1" noChangeAspect="1" noEditPoints="1" noChangeArrowheads="1" noChangeShapeType="1" noCrop="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192456" y="215213"/>
                                <a:ext cx="10301534" cy="6300000"/>
                              </a:xfrm>
                              <a:prstGeom prst="rect">
                                <a:avLst/>
                              </a:prstGeom>
                              <a:noFill/>
                              <a:ln>
                                <a:noFill/>
                              </a:ln>
                              <a:extLst/>
                            </pic:spPr>
                          </pic:pic>
                          <pic:pic xmlns:pic="http://schemas.openxmlformats.org/drawingml/2006/picture">
                            <pic:nvPicPr>
                              <pic:cNvPr id="31" name="Picture 14" descr="Untitled.tiff"/>
                              <pic:cNvPicPr>
                                <a:picLocks noRot="1" noChangeAspect="1" noEditPoints="1" noChangeArrowheads="1" noChangeShapeType="1" noCrop="1"/>
                              </pic:cNvPicPr>
                            </pic:nvPicPr>
                            <pic:blipFill>
                              <a:blip r:embed="rId11">
                                <a:extLst>
                                  <a:ext uri="{28A0092B-C50C-407E-A947-70E740481C1C}">
                                    <a14:useLocalDpi xmlns:a14="http://schemas.microsoft.com/office/drawing/2010/main" val="0"/>
                                  </a:ext>
                                </a:extLst>
                              </a:blip>
                              <a:srcRect/>
                              <a:stretch>
                                <a:fillRect/>
                              </a:stretch>
                            </pic:blipFill>
                            <pic:spPr bwMode="auto">
                              <a:xfrm>
                                <a:off x="264732" y="2839701"/>
                                <a:ext cx="3360000" cy="1440000"/>
                              </a:xfrm>
                              <a:prstGeom prst="rect">
                                <a:avLst/>
                              </a:prstGeom>
                              <a:noFill/>
                              <a:ln>
                                <a:noFill/>
                              </a:ln>
                              <a:extLst/>
                            </pic:spPr>
                          </pic:pic>
                          <wps:wsp>
                            <wps:cNvPr id="32" name="Rectangle 15"/>
                            <wps:cNvSpPr>
                              <a:spLocks noRot="1" noChangeAspect="1" noEditPoints="1" noChangeArrowheads="1" noChangeShapeType="1" noTextEdit="1"/>
                            </wps:cNvSpPr>
                            <wps:spPr>
                              <a:xfrm>
                                <a:off x="1613774" y="1927522"/>
                                <a:ext cx="3174907" cy="931825"/>
                              </a:xfrm>
                              <a:prstGeom prst="rect">
                                <a:avLst/>
                              </a:prstGeom>
                              <a:solidFill>
                                <a:srgbClr val="FFFFFF"/>
                              </a:solidFill>
                              <a:ln w="9525" cap="flat" cmpd="sng" algn="ctr">
                                <a:noFill/>
                                <a:prstDash val="solid"/>
                              </a:ln>
                              <a:effectLst/>
                            </wps:spPr>
                            <wps:txbx>
                              <w:txbxContent>
                                <w:p w14:paraId="17344E5F" w14:textId="77777777" w:rsidR="006E3524" w:rsidRDefault="006E3524" w:rsidP="00D86A45">
                                  <w:pPr>
                                    <w:rPr>
                                      <w:rFonts w:eastAsia="Times New Roman"/>
                                    </w:rPr>
                                  </w:pPr>
                                </w:p>
                              </w:txbxContent>
                            </wps:txbx>
                            <wps:bodyPr anchor="ctr"/>
                          </wps:wsp>
                          <wps:wsp>
                            <wps:cNvPr id="33" name="Rectangle 16"/>
                            <wps:cNvSpPr>
                              <a:spLocks noRot="1" noChangeAspect="1" noEditPoints="1" noChangeArrowheads="1" noChangeShapeType="1" noTextEdit="1"/>
                            </wps:cNvSpPr>
                            <wps:spPr>
                              <a:xfrm>
                                <a:off x="3606029" y="2618056"/>
                                <a:ext cx="874686" cy="931826"/>
                              </a:xfrm>
                              <a:prstGeom prst="rect">
                                <a:avLst/>
                              </a:prstGeom>
                              <a:solidFill>
                                <a:srgbClr val="FFFFFF"/>
                              </a:solidFill>
                              <a:ln w="9525" cap="flat" cmpd="sng" algn="ctr">
                                <a:noFill/>
                                <a:prstDash val="solid"/>
                              </a:ln>
                              <a:effectLst/>
                            </wps:spPr>
                            <wps:txbx>
                              <w:txbxContent>
                                <w:p w14:paraId="7EF6C038" w14:textId="77777777" w:rsidR="006E3524" w:rsidRDefault="006E3524" w:rsidP="00D86A45">
                                  <w:pPr>
                                    <w:rPr>
                                      <w:rFonts w:eastAsia="Times New Roman"/>
                                    </w:rPr>
                                  </w:pPr>
                                </w:p>
                              </w:txbxContent>
                            </wps:txbx>
                            <wps:bodyPr anchor="ctr"/>
                          </wps:wsp>
                          <pic:pic xmlns:pic="http://schemas.openxmlformats.org/drawingml/2006/picture">
                            <pic:nvPicPr>
                              <pic:cNvPr id="34" name="Picture 17" descr="Untitled1.tiff"/>
                              <pic:cNvPicPr>
                                <a:picLocks noRot="1" noChangeAspect="1" noEditPoints="1" noChangeArrowheads="1" noChangeShapeType="1" noCrop="1"/>
                              </pic:cNvPicPr>
                            </pic:nvPicPr>
                            <pic:blipFill>
                              <a:blip r:embed="rId12">
                                <a:extLst>
                                  <a:ext uri="{28A0092B-C50C-407E-A947-70E740481C1C}">
                                    <a14:useLocalDpi xmlns:a14="http://schemas.microsoft.com/office/drawing/2010/main" val="0"/>
                                  </a:ext>
                                </a:extLst>
                              </a:blip>
                              <a:srcRect/>
                              <a:stretch>
                                <a:fillRect/>
                              </a:stretch>
                            </pic:blipFill>
                            <pic:spPr bwMode="auto">
                              <a:xfrm>
                                <a:off x="245488" y="4029529"/>
                                <a:ext cx="1260000" cy="2448000"/>
                              </a:xfrm>
                              <a:prstGeom prst="rect">
                                <a:avLst/>
                              </a:prstGeom>
                              <a:noFill/>
                              <a:ln>
                                <a:noFill/>
                              </a:ln>
                              <a:extLst/>
                            </pic:spPr>
                          </pic:pic>
                        </wpg:grpSp>
                        <wps:wsp>
                          <wps:cNvPr id="35" name="Block Arc 10"/>
                          <wps:cNvSpPr>
                            <a:spLocks noRot="1" noChangeAspect="1" noEditPoints="1" noChangeArrowheads="1" noChangeShapeType="1" noTextEdit="1"/>
                          </wps:cNvSpPr>
                          <wps:spPr>
                            <a:xfrm rot="19200000">
                              <a:off x="1402644" y="4561078"/>
                              <a:ext cx="425438" cy="317487"/>
                            </a:xfrm>
                            <a:prstGeom prst="blockArc">
                              <a:avLst/>
                            </a:prstGeom>
                            <a:solidFill>
                              <a:srgbClr val="9498F5"/>
                            </a:solidFill>
                            <a:ln w="9525" cap="flat" cmpd="sng" algn="ctr">
                              <a:noFill/>
                              <a:prstDash val="solid"/>
                            </a:ln>
                            <a:effectLst/>
                          </wps:spPr>
                          <wps:txbx>
                            <w:txbxContent>
                              <w:p w14:paraId="3B0DB717" w14:textId="77777777" w:rsidR="006E3524" w:rsidRDefault="006E3524" w:rsidP="00D86A45">
                                <w:pPr>
                                  <w:rPr>
                                    <w:rFonts w:eastAsia="Times New Roman"/>
                                  </w:rPr>
                                </w:pPr>
                              </w:p>
                            </w:txbxContent>
                          </wps:txbx>
                          <wps:bodyPr anchor="ctr"/>
                        </wps:wsp>
                        <pic:pic xmlns:pic="http://schemas.openxmlformats.org/drawingml/2006/picture">
                          <pic:nvPicPr>
                            <pic:cNvPr id="36" name="Picture 11" descr="Untitled2.tiff"/>
                            <pic:cNvPicPr>
                              <a:picLocks noRot="1" noChangeAspect="1" noEditPoints="1" noChangeArrowheads="1" noChangeShapeType="1" noCrop="1"/>
                            </pic:cNvPicPr>
                          </pic:nvPicPr>
                          <pic:blipFill>
                            <a:blip r:embed="rId13">
                              <a:extLst>
                                <a:ext uri="{28A0092B-C50C-407E-A947-70E740481C1C}">
                                  <a14:useLocalDpi xmlns:a14="http://schemas.microsoft.com/office/drawing/2010/main" val="0"/>
                                </a:ext>
                              </a:extLst>
                            </a:blip>
                            <a:srcRect/>
                            <a:stretch>
                              <a:fillRect/>
                            </a:stretch>
                          </pic:blipFill>
                          <pic:spPr bwMode="auto">
                            <a:xfrm>
                              <a:off x="1394866" y="4150819"/>
                              <a:ext cx="414000" cy="432000"/>
                            </a:xfrm>
                            <a:prstGeom prst="rect">
                              <a:avLst/>
                            </a:prstGeom>
                            <a:noFill/>
                            <a:ln>
                              <a:noFill/>
                            </a:ln>
                            <a:extLst/>
                          </pic:spPr>
                        </pic:pic>
                        <wps:wsp>
                          <wps:cNvPr id="37" name="Block Arc 12"/>
                          <wps:cNvSpPr>
                            <a:spLocks noRot="1" noChangeAspect="1" noEditPoints="1" noChangeArrowheads="1" noChangeShapeType="1" noTextEdit="1"/>
                          </wps:cNvSpPr>
                          <wps:spPr>
                            <a:xfrm rot="19200000">
                              <a:off x="1747121" y="4175332"/>
                              <a:ext cx="425438" cy="317487"/>
                            </a:xfrm>
                            <a:prstGeom prst="blockArc">
                              <a:avLst/>
                            </a:prstGeom>
                            <a:solidFill>
                              <a:srgbClr val="9498F5"/>
                            </a:solidFill>
                            <a:ln w="9525" cap="flat" cmpd="sng" algn="ctr">
                              <a:noFill/>
                              <a:prstDash val="solid"/>
                            </a:ln>
                            <a:effectLst/>
                          </wps:spPr>
                          <wps:txbx>
                            <w:txbxContent>
                              <w:p w14:paraId="62FF3122" w14:textId="77777777" w:rsidR="006E3524" w:rsidRDefault="006E3524" w:rsidP="00D86A45">
                                <w:pPr>
                                  <w:rPr>
                                    <w:rFonts w:eastAsia="Times New Roman"/>
                                  </w:rPr>
                                </w:pPr>
                              </w:p>
                            </w:txbxContent>
                          </wps:txbx>
                          <wps:bodyPr anchor="ctr"/>
                        </wps:wsp>
                      </wpg:grpSp>
                      <pic:pic xmlns:pic="http://schemas.openxmlformats.org/drawingml/2006/picture">
                        <pic:nvPicPr>
                          <pic:cNvPr id="38" name="Picture 3"/>
                          <pic:cNvPicPr>
                            <a:picLocks noRot="1" noChangeAspect="1" noEditPoints="1" noChangeArrowheads="1" noChangeShapeType="1" noCrop="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231287" y="236959"/>
                            <a:ext cx="5235246" cy="3341294"/>
                          </a:xfrm>
                          <a:prstGeom prst="rect">
                            <a:avLst/>
                          </a:prstGeom>
                          <a:noFill/>
                          <a:ln>
                            <a:noFill/>
                          </a:ln>
                          <a:extLst/>
                        </pic:spPr>
                      </pic:pic>
                      <wps:wsp>
                        <wps:cNvPr id="39" name="Rectangle 4"/>
                        <wps:cNvSpPr>
                          <a:spLocks noRot="1" noChangeAspect="1" noEditPoints="1" noChangeArrowheads="1" noChangeShapeType="1" noTextEdit="1"/>
                        </wps:cNvSpPr>
                        <wps:spPr bwMode="auto">
                          <a:xfrm>
                            <a:off x="0" y="0"/>
                            <a:ext cx="803411" cy="538166"/>
                          </a:xfrm>
                          <a:prstGeom prst="rect">
                            <a:avLst/>
                          </a:prstGeom>
                          <a:solidFill>
                            <a:sysClr val="window" lastClr="FFFFFF"/>
                          </a:solidFill>
                          <a:ln w="9525" cap="flat" cmpd="sng" algn="ctr">
                            <a:noFill/>
                            <a:prstDash val="solid"/>
                          </a:ln>
                          <a:effectLst/>
                        </wps:spPr>
                        <wps:txbx>
                          <w:txbxContent>
                            <w:p w14:paraId="506AAEC9" w14:textId="77777777" w:rsidR="006E3524" w:rsidRDefault="006E3524" w:rsidP="00D86A45">
                              <w:pPr>
                                <w:rPr>
                                  <w:rFonts w:eastAsia="Times New Roman"/>
                                </w:rPr>
                              </w:pPr>
                            </w:p>
                          </w:txbxContent>
                        </wps:txbx>
                        <wps:bodyPr anchor="ctr"/>
                      </wps:wsp>
                      <wps:wsp>
                        <wps:cNvPr id="40" name="Text Box 5"/>
                        <wps:cNvSpPr txBox="1">
                          <a:spLocks noRot="1" noChangeAspect="1" noEditPoints="1" noChangeArrowheads="1" noChangeShapeType="1" noTextEdit="1"/>
                        </wps:cNvSpPr>
                        <wps:spPr>
                          <a:xfrm>
                            <a:off x="1253646" y="767254"/>
                            <a:ext cx="1426742" cy="643988"/>
                          </a:xfrm>
                          <a:prstGeom prst="rect">
                            <a:avLst/>
                          </a:prstGeom>
                          <a:solidFill>
                            <a:sysClr val="window" lastClr="FFFFFF"/>
                          </a:solidFill>
                        </wps:spPr>
                        <wps:txbx>
                          <w:txbxContent>
                            <w:p w14:paraId="11629027" w14:textId="77777777" w:rsidR="006E3524" w:rsidRDefault="006E3524" w:rsidP="00D86A45">
                              <w:r w:rsidRPr="00D86A45">
                                <w:rPr>
                                  <w:rFonts w:ascii="Times New Roman"/>
                                  <w:color w:val="000000"/>
                                  <w:kern w:val="24"/>
                                </w:rPr>
                                <w:t xml:space="preserve">Free cooling user   </w:t>
                              </w:r>
                              <w:r w:rsidRPr="00D86A45">
                                <w:rPr>
                                  <w:rFonts w:ascii="Times New Roman"/>
                                  <w:b/>
                                  <w:bCs/>
                                  <w:color w:val="008000"/>
                                  <w:kern w:val="24"/>
                                </w:rPr>
                                <w:t>ON</w:t>
                              </w:r>
                            </w:p>
                          </w:txbxContent>
                        </wps:txbx>
                        <wps:bodyPr wrap="square" rtlCol="0">
                          <a:spAutoFit/>
                        </wps:bodyPr>
                      </wps:wsp>
                      <wps:wsp>
                        <wps:cNvPr id="41" name="Text Box 6"/>
                        <wps:cNvSpPr txBox="1">
                          <a:spLocks noRot="1" noChangeAspect="1" noEditPoints="1" noChangeArrowheads="1" noChangeShapeType="1" noTextEdit="1"/>
                        </wps:cNvSpPr>
                        <wps:spPr>
                          <a:xfrm>
                            <a:off x="3806635" y="2301674"/>
                            <a:ext cx="1354770" cy="643988"/>
                          </a:xfrm>
                          <a:prstGeom prst="rect">
                            <a:avLst/>
                          </a:prstGeom>
                          <a:solidFill>
                            <a:sysClr val="window" lastClr="FFFFFF"/>
                          </a:solidFill>
                        </wps:spPr>
                        <wps:txbx>
                          <w:txbxContent>
                            <w:p w14:paraId="0AB5EBF2" w14:textId="77777777" w:rsidR="006E3524" w:rsidRDefault="006E3524" w:rsidP="00D86A45">
                              <w:r w:rsidRPr="00D86A45">
                                <w:rPr>
                                  <w:rFonts w:ascii="Times New Roman"/>
                                  <w:color w:val="000000"/>
                                  <w:kern w:val="24"/>
                                </w:rPr>
                                <w:t xml:space="preserve">Heat pump user   </w:t>
                              </w:r>
                              <w:r w:rsidRPr="00D86A45">
                                <w:rPr>
                                  <w:rFonts w:ascii="Times New Roman"/>
                                  <w:b/>
                                  <w:bCs/>
                                  <w:color w:val="FF0000"/>
                                  <w:kern w:val="24"/>
                                </w:rPr>
                                <w:t>OFF</w:t>
                              </w:r>
                            </w:p>
                          </w:txbxContent>
                        </wps:txbx>
                        <wps:bodyPr wrap="square" rtlCol="0">
                          <a:spAutoFit/>
                        </wps:bodyPr>
                      </wps:wsp>
                      <wps:wsp>
                        <wps:cNvPr id="42" name="Text Box 7"/>
                        <wps:cNvSpPr txBox="1">
                          <a:spLocks noRot="1" noChangeAspect="1" noEditPoints="1" noChangeArrowheads="1" noChangeShapeType="1" noTextEdit="1"/>
                        </wps:cNvSpPr>
                        <wps:spPr>
                          <a:xfrm>
                            <a:off x="3122331" y="3016891"/>
                            <a:ext cx="1530467" cy="643988"/>
                          </a:xfrm>
                          <a:prstGeom prst="rect">
                            <a:avLst/>
                          </a:prstGeom>
                          <a:solidFill>
                            <a:sysClr val="window" lastClr="FFFFFF"/>
                          </a:solidFill>
                        </wps:spPr>
                        <wps:txbx>
                          <w:txbxContent>
                            <w:p w14:paraId="4F1772A7" w14:textId="77777777" w:rsidR="006E3524" w:rsidRDefault="006E3524" w:rsidP="00D86A45">
                              <w:r w:rsidRPr="00D86A45">
                                <w:rPr>
                                  <w:rFonts w:ascii="Times New Roman"/>
                                  <w:color w:val="000000"/>
                                  <w:kern w:val="24"/>
                                </w:rPr>
                                <w:t xml:space="preserve">Heat </w:t>
                              </w:r>
                              <w:proofErr w:type="spellStart"/>
                              <w:r w:rsidRPr="00D86A45">
                                <w:rPr>
                                  <w:rFonts w:ascii="Times New Roman"/>
                                  <w:color w:val="000000"/>
                                  <w:kern w:val="24"/>
                                </w:rPr>
                                <w:t>dissipator</w:t>
                              </w:r>
                              <w:proofErr w:type="spellEnd"/>
                              <w:r w:rsidRPr="00D86A45">
                                <w:rPr>
                                  <w:rFonts w:ascii="Times New Roman"/>
                                  <w:color w:val="000000"/>
                                  <w:kern w:val="24"/>
                                </w:rPr>
                                <w:t xml:space="preserve"> </w:t>
                              </w:r>
                              <w:r w:rsidRPr="00D86A45">
                                <w:rPr>
                                  <w:rFonts w:ascii="Times New Roman"/>
                                  <w:b/>
                                  <w:bCs/>
                                  <w:color w:val="008000"/>
                                  <w:kern w:val="24"/>
                                </w:rPr>
                                <w:t>ON</w:t>
                              </w:r>
                            </w:p>
                          </w:txbxContent>
                        </wps:txbx>
                        <wps:bodyPr wrap="square" rtlCol="0">
                          <a:spAutoFit/>
                        </wps:bodyPr>
                      </wps:wsp>
                      <wps:wsp>
                        <wps:cNvPr id="43" name="Text Box 8"/>
                        <wps:cNvSpPr txBox="1">
                          <a:spLocks noRot="1" noChangeAspect="1" noEditPoints="1" noChangeArrowheads="1" noChangeShapeType="1" noTextEdit="1"/>
                        </wps:cNvSpPr>
                        <wps:spPr>
                          <a:xfrm>
                            <a:off x="99204" y="13176"/>
                            <a:ext cx="1730507" cy="496852"/>
                          </a:xfrm>
                          <a:prstGeom prst="rect">
                            <a:avLst/>
                          </a:prstGeom>
                          <a:noFill/>
                        </wps:spPr>
                        <wps:txbx>
                          <w:txbxContent>
                            <w:p w14:paraId="0D5381AF" w14:textId="77777777" w:rsidR="006E3524" w:rsidRDefault="006E3524" w:rsidP="00D86A45">
                              <w:r w:rsidRPr="00D86A45">
                                <w:rPr>
                                  <w:rFonts w:ascii="Times New Roman"/>
                                  <w:b/>
                                  <w:bCs/>
                                  <w:color w:val="000000"/>
                                  <w:kern w:val="24"/>
                                  <w:sz w:val="28"/>
                                  <w:szCs w:val="28"/>
                                </w:rPr>
                                <w:t>SUMMER</w:t>
                              </w:r>
                            </w:p>
                          </w:txbxContent>
                        </wps:txbx>
                        <wps:bodyPr wrap="square" rtlCol="0">
                          <a:spAutoFit/>
                        </wps:bodyPr>
                      </wps:wsp>
                    </wpg:wgp>
                  </a:graphicData>
                </a:graphic>
              </wp:inline>
            </w:drawing>
          </mc:Choice>
          <mc:Fallback>
            <w:pict>
              <v:group id="Group 21" o:spid="_x0000_s1026" style="width:270.55pt;height:171.7pt;mso-position-horizontal-relative:char;mso-position-vertical-relative:line" coordsize="5727078,3660879"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">
                <o:lock v:ext="edit" rotation="t" aspectratio="t"/>
                <v:group id="Group 2" o:spid="_x0000_s1027" style="position:absolute;left:192456;top:215213;width:5534622;height:3384787" coordorigin="192456,215213" coordsize="10301534,63000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">
                  <o:lock v:ext="edit" rotation="t" aspectratio="t"/>
                  <v:group id="Group 9" o:spid="_x0000_s1028" style="position:absolute;left:192456;top:215213;width:10301534;height:6300000" coordorigin="192456,215213" coordsize="10301534,63000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">
                    <o:lock v:ext="edit" rotation="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 o:spid="_x0000_s1029" type="#_x0000_t75" alt="C:\Users\Samuel\Documents\LENI\Thesis_public_defense\Figure\Fonctionnement\CO2_network_winter.png" style="position:absolute;left:192456;top:215213;width:10301534;height:63000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">
                      <v:imagedata r:id="rId16" o:title="CO2_network_winter.png"/>
                      <o:lock v:ext="edit" rotation="t" cropping="t" verticies="t" shapetype="t"/>
                    </v:shape>
                    <v:shape id="Picture 14" o:spid="_x0000_s1030" type="#_x0000_t75" alt="Untitled.tiff" style="position:absolute;left:264732;top:2839701;width:3360000;height:14400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">
                      <v:imagedata r:id="rId17" o:title="Untitled.tiff"/>
                      <o:lock v:ext="edit" rotation="t" cropping="t" verticies="t" shapetype="t"/>
                    </v:shape>
                    <v:rect id="Rectangle 15" o:spid="_x0000_s1031" style="position:absolute;left:1613774;top:1927522;width:3174907;height:931825;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ECOSIwwAA&#10;ANsAAAAPAAAAZHJzL2Rvd25yZXYueG1sRI/RisIwFETfBf8h3IV902RdEalGEUHQl1VrP+DSXNti&#10;c1OaaOt+vVlY8HGYmTPMct3bWjyo9ZVjDV9jBYI4d6biQkN22Y3mIHxANlg7Jg1P8rBeDQdLTIzr&#10;+EyPNBQiQtgnqKEMoUmk9HlJFv3YNcTRu7rWYoiyLaRpsYtwW8uJUjNpseK4UGJD25LyW3q3Go6n&#10;4yFTU/V7nz0PpktPt5/aZ1p/fvSbBYhAfXiH/9t7o+F7An9f4g+Qqx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DECOSIwwAAANsAAAAPAAAAAAAAAAAAAAAAAJcCAABkcnMvZG93&#10;bnJldi54bWxQSwUGAAAAAAQABAD1AAAAhwMAAAAA&#10;" stroked="f">
                      <o:lock v:ext="edit" rotation="t" aspectratio="t" verticies="t" text="t" shapetype="t"/>
                      <v:textbox>
                        <w:txbxContent>
                          <w:p w14:paraId="17344E5F" w14:textId="77777777" w:rsidR="006E3524" w:rsidRDefault="006E3524" w:rsidP="00D86A45">
                            <w:pPr>
                              <w:rPr>
                                <w:rFonts w:eastAsia="Times New Roman"/>
                              </w:rPr>
                            </w:pPr>
                          </w:p>
                        </w:txbxContent>
                      </v:textbox>
                    </v:rect>
                    <v:rect id="Rectangle 16" o:spid="_x0000_s1032" style="position:absolute;left:3606029;top:2618056;width:874686;height:931826;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rREETwwAA&#10;ANsAAAAPAAAAZHJzL2Rvd25yZXYueG1sRI/RisIwFETfBf8h3IV902RVRKpRFkFYX1at/YBLc7ct&#10;Njelibbu1xtB8HGYmTPMatPbWtyo9ZVjDV9jBYI4d6biQkN23o0WIHxANlg7Jg138rBZDwcrTIzr&#10;+ES3NBQiQtgnqKEMoUmk9HlJFv3YNcTR+3OtxRBlW0jTYhfhtpYTpebSYsVxocSGtiXll/RqNRyO&#10;h32mZur/Or/vTZceL7+1z7T+/Oi/lyAC9eEdfrV/jIbpFJ5f4g+Q6w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rREETwwAAANsAAAAPAAAAAAAAAAAAAAAAAJcCAABkcnMvZG93&#10;bnJldi54bWxQSwUGAAAAAAQABAD1AAAAhwMAAAAA&#10;" stroked="f">
                      <o:lock v:ext="edit" rotation="t" aspectratio="t" verticies="t" text="t" shapetype="t"/>
                      <v:textbox>
                        <w:txbxContent>
                          <w:p w14:paraId="7EF6C038" w14:textId="77777777" w:rsidR="006E3524" w:rsidRDefault="006E3524" w:rsidP="00D86A45">
                            <w:pPr>
                              <w:rPr>
                                <w:rFonts w:eastAsia="Times New Roman"/>
                              </w:rPr>
                            </w:pPr>
                          </w:p>
                        </w:txbxContent>
                      </v:textbox>
                    </v:rect>
                    <v:shape id="Picture 17" o:spid="_x0000_s1033" type="#_x0000_t75" alt="Untitled1.tiff" style="position:absolute;left:245488;top:4029529;width:1260000;height:24480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">
                      <v:imagedata r:id="rId18" o:title="Untitled1.tiff"/>
                      <o:lock v:ext="edit" rotation="t" cropping="t" verticies="t" shapetype="t"/>
                    </v:shape>
                  </v:group>
                  <v:shape id="Block Arc 10" o:spid="_x0000_s1034" style="position:absolute;left:1402644;top:4561078;width:425438;height:317487;rotation:-40;visibility:visible;mso-wrap-style:square;v-text-anchor:middle" coordsize="425438,317487"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N9u8xAAA&#10;ANsAAAAPAAAAZHJzL2Rvd25yZXYueG1sRI/RasJAFETfhf7Dcgt9kbqxoUViNlKkovYtqR9wm70m&#10;i9m7aXar8e/dQsHHYWbOMPlqtJ040+CNYwXzWQKCuHbacKPg8LV5XoDwAVlj55gUXMnDqniY5Jhp&#10;d+GSzlVoRISwz1BBG0KfSenrliz6meuJo3d0g8UQ5dBIPeAlwm0nX5LkTVo0HBda7GndUn2qfq2C&#10;z8VGUrr9TqZ6+1M1R3Mw+/JDqafH8X0JItAY7uH/9k4rSF/h70v8AbK4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vzfbvMQAAADbAAAADwAAAAAAAAAAAAAAAACXAgAAZHJzL2Rv&#10;d25yZXYueG1sUEsFBgAAAAAEAAQA9QAAAIgDAAAAAA==&#10;" adj="-11796480,,5400" path="m0,158744c0,71072,95238,,212719,,330200,,425438,71072,425438,158744l346066,158744c346066,114908,286365,79372,212719,79372,139073,79372,79372,114908,79372,158744l0,158744xe" fillcolor="#9498f5" stroked="f">
                    <v:stroke joinstyle="miter"/>
                    <v:formulas/>
                    <v:path o:connecttype="custom" o:connectlocs="0,158744;212719,0;425438,158744;346066,158744;212719,79372;79372,158744;0,158744" o:connectangles="0,0,0,0,0,0,0" textboxrect="0,0,425438,317487"/>
                    <o:lock v:ext="edit" rotation="t" aspectratio="t" verticies="t" text="t" shapetype="t"/>
                    <v:textbox>
                      <w:txbxContent>
                        <w:p w14:paraId="3B0DB717" w14:textId="77777777" w:rsidR="006E3524" w:rsidRDefault="006E3524" w:rsidP="00D86A45">
                          <w:pPr>
                            <w:rPr>
                              <w:rFonts w:eastAsia="Times New Roman"/>
                            </w:rPr>
                          </w:pPr>
                        </w:p>
                      </w:txbxContent>
                    </v:textbox>
                  </v:shape>
                  <v:shape id="Picture 11" o:spid="_x0000_s1035" type="#_x0000_t75" alt="Untitled2.tiff" style="position:absolute;left:1394866;top:4150819;width:414000;height:4320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">
                    <v:imagedata r:id="rId19" o:title="Untitled2.tiff"/>
                    <o:lock v:ext="edit" rotation="t" cropping="t" verticies="t" shapetype="t"/>
                  </v:shape>
                  <v:shape id="Block Arc 12" o:spid="_x0000_s1036" style="position:absolute;left:1747121;top:4175332;width:425438;height:317487;rotation:-40;visibility:visible;mso-wrap-style:square;v-text-anchor:middle" coordsize="425438,317487" o:spt="100"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gqeBQxAAA&#10;ANsAAAAPAAAAZHJzL2Rvd25yZXYueG1sRI/RasJAFETfhf7Dcgt9kbqxgVZiNlKkovYtqR9wm70m&#10;i9m7aXar8e/dQsHHYWbOMPlqtJ040+CNYwXzWQKCuHbacKPg8LV5XoDwAVlj55gUXMnDqniY5Jhp&#10;d+GSzlVoRISwz1BBG0KfSenrliz6meuJo3d0g8UQ5dBIPeAlwm0nX5LkVVo0HBda7GndUn2qfq2C&#10;z8VGUrr9TqZ6+1M1R3Mw+/JDqafH8X0JItAY7uH/9k4rSN/g70v8AbK4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IKngUMQAAADbAAAADwAAAAAAAAAAAAAAAACXAgAAZHJzL2Rv&#10;d25yZXYueG1sUEsFBgAAAAAEAAQA9QAAAIgDAAAAAA==&#10;" adj="-11796480,,5400" path="m0,158744c0,71072,95238,,212719,,330200,,425438,71072,425438,158744l346066,158744c346066,114908,286365,79372,212719,79372,139073,79372,79372,114908,79372,158744l0,158744xe" fillcolor="#9498f5" stroked="f">
                    <v:stroke joinstyle="miter"/>
                    <v:formulas/>
                    <v:path o:connecttype="custom" o:connectlocs="0,158744;212719,0;425438,158744;346066,158744;212719,79372;79372,158744;0,158744" o:connectangles="0,0,0,0,0,0,0" textboxrect="0,0,425438,317487"/>
                    <o:lock v:ext="edit" rotation="t" aspectratio="t" verticies="t" text="t" shapetype="t"/>
                    <v:textbox>
                      <w:txbxContent>
                        <w:p w14:paraId="62FF3122" w14:textId="77777777" w:rsidR="006E3524" w:rsidRDefault="006E3524" w:rsidP="00D86A45">
                          <w:pPr>
                            <w:rPr>
                              <w:rFonts w:eastAsia="Times New Roman"/>
                            </w:rPr>
                          </w:pPr>
                        </w:p>
                      </w:txbxContent>
                    </v:textbox>
                  </v:shape>
                </v:group>
                <v:shape id="Picture 3" o:spid="_x0000_s1037" type="#_x0000_t75" style="position:absolute;left:231287;top:236959;width:5235246;height:3341294;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">
                  <v:imagedata r:id="rId20" o:title=""/>
                  <o:lock v:ext="edit" rotation="t" cropping="t" verticies="t" shapetype="t"/>
                </v:shape>
                <v:rect id="Rectangle 4" o:spid="_x0000_s1038" style="position:absolute;width:803411;height:538166;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G5lNqxQAA&#10;ANsAAAAPAAAAZHJzL2Rvd25yZXYueG1sRI9bawIxFITfBf9DOEJfpGa19rYaRQoVtVCpl/fTzXGz&#10;uDlZNlG3/74RBB+HmfmGGU8bW4oz1b5wrKDfS0AQZ04XnCvYbT8f30D4gKyxdEwK/sjDdNJujTHV&#10;7sI/dN6EXEQI+xQVmBCqVEqfGbLoe64ijt7B1RZDlHUudY2XCLelHCTJi7RYcFwwWNGHoey4OVkF&#10;iTbr/Upun81wOefX8qs7/11/K/XQaWYjEIGacA/f2gut4Okdrl/iD5CTf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MbmU2rFAAAA2wAAAA8AAAAAAAAAAAAAAAAAlwIAAGRycy9k&#10;b3ducmV2LnhtbFBLBQYAAAAABAAEAPUAAACJAwAAAAA=&#10;" fillcolor="window" stroked="f">
                  <o:lock v:ext="edit" rotation="t" aspectratio="t" verticies="t" text="t" shapetype="t"/>
                  <v:textbox>
                    <w:txbxContent>
                      <w:p w14:paraId="506AAEC9" w14:textId="77777777" w:rsidR="006E3524" w:rsidRDefault="006E3524" w:rsidP="00D86A45">
                        <w:pPr>
                          <w:rPr>
                            <w:rFonts w:eastAsia="Times New Roman"/>
                          </w:rPr>
                        </w:pPr>
                      </w:p>
                    </w:txbxContent>
                  </v:textbox>
                </v:rect>
                <v:shapetype id="_x0000_t202" coordsize="21600,21600" o:spt="202" path="m0,0l0,21600,21600,21600,21600,0xe">
                  <v:stroke joinstyle="miter"/>
                  <v:path gradientshapeok="t" o:connecttype="rect"/>
                </v:shapetype>
                <v:shape id="Text Box 5" o:spid="_x0000_s1039" type="#_x0000_t202" style="position:absolute;left:1253646;top:767254;width:1426742;height:643988;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OfzLtwwAA&#10;ANsAAAAPAAAAZHJzL2Rvd25yZXYueG1sRE9Na8JAEL0X/A/LCF5K3dgWCdFVVCjYgqBJLr0N2TFJ&#10;m50N2TWJ/949FHp8vO/1djSN6KlztWUFi3kEgriwuuZSQZ59vMQgnEfW2FgmBXdysN1MntaYaDvw&#10;hfrUlyKEsEtQQeV9m0jpiooMurltiQN3tZ1BH2BXSt3hEMJNI1+jaCkN1hwaKmzpUFHxm96MgiyX&#10;zz/H9PL5FsenL+3O3/tT3So1m467FQhPo/8X/7mPWsF7WB++hB8gNw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OfzLtwwAAANsAAAAPAAAAAAAAAAAAAAAAAJcCAABkcnMvZG93&#10;bnJldi54bWxQSwUGAAAAAAQABAD1AAAAhwMAAAAA&#10;" fillcolor="window" stroked="f">
                  <o:lock v:ext="edit" rotation="t" aspectratio="t" verticies="t" text="t" shapetype="t"/>
                  <v:textbox style="mso-fit-shape-to-text:t">
                    <w:txbxContent>
                      <w:p w14:paraId="11629027" w14:textId="77777777" w:rsidR="006E3524" w:rsidRDefault="006E3524" w:rsidP="00D86A45">
                        <w:pPr/>
                        <w:r w:rsidRPr="00D86A45">
                          <w:rPr>
                            <w:rFonts w:ascii="Times New Roman"/>
                            <w:color w:val="000000"/>
                            <w:kern w:val="24"/>
                          </w:rPr>
                          <w:t xml:space="preserve">Free cooling user   </w:t>
                        </w:r>
                        <w:r w:rsidRPr="00D86A45">
                          <w:rPr>
                            <w:rFonts w:ascii="Times New Roman"/>
                            <w:b/>
                            <w:bCs/>
                            <w:color w:val="008000"/>
                            <w:kern w:val="24"/>
                          </w:rPr>
                          <w:t>ON</w:t>
                        </w:r>
                      </w:p>
                    </w:txbxContent>
                  </v:textbox>
                </v:shape>
                <v:shape id="Text Box 6" o:spid="_x0000_s1040" type="#_x0000_t202" style="position:absolute;left:3806635;top:2301674;width:1354770;height:643988;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hM5d2xgAA&#10;ANsAAAAPAAAAZHJzL2Rvd25yZXYueG1sRI9Ba8JAFITvBf/D8gQvpW5iSwmpa1BBSAWhRi+9PbKv&#10;STT7NmS3Mf33bqHQ4zAz3zDLbDStGKh3jWUF8TwCQVxa3XCl4HzaPSUgnEfW2FomBT/kIFtNHpaY&#10;anvjIw2Fr0SAsEtRQe19l0rpypoMurntiIP3ZXuDPsi+krrHW4CbVi6i6FUabDgs1NjRtqbyWnwb&#10;BaezfLzkxfH9OUkOe+0+PjeHplNqNh3XbyA8jf4//NfOtYKXGH6/hB8gV3c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hM5d2xgAAANsAAAAPAAAAAAAAAAAAAAAAAJcCAABkcnMv&#10;ZG93bnJldi54bWxQSwUGAAAAAAQABAD1AAAAigMAAAAA&#10;" fillcolor="window" stroked="f">
                  <o:lock v:ext="edit" rotation="t" aspectratio="t" verticies="t" text="t" shapetype="t"/>
                  <v:textbox style="mso-fit-shape-to-text:t">
                    <w:txbxContent>
                      <w:p w14:paraId="0AB5EBF2" w14:textId="77777777" w:rsidR="006E3524" w:rsidRDefault="006E3524" w:rsidP="00D86A45">
                        <w:pPr/>
                        <w:r w:rsidRPr="00D86A45">
                          <w:rPr>
                            <w:rFonts w:ascii="Times New Roman"/>
                            <w:color w:val="000000"/>
                            <w:kern w:val="24"/>
                          </w:rPr>
                          <w:t xml:space="preserve">Heat pump user   </w:t>
                        </w:r>
                        <w:r w:rsidRPr="00D86A45">
                          <w:rPr>
                            <w:rFonts w:ascii="Times New Roman"/>
                            <w:b/>
                            <w:bCs/>
                            <w:color w:val="FF0000"/>
                            <w:kern w:val="24"/>
                          </w:rPr>
                          <w:t>OFF</w:t>
                        </w:r>
                      </w:p>
                    </w:txbxContent>
                  </v:textbox>
                </v:shape>
                <v:shape id="Text Box 7" o:spid="_x0000_s1041" type="#_x0000_t202" style="position:absolute;left:3122331;top:3016891;width:1530467;height:643988;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R4QkBxQAA&#10;ANsAAAAPAAAAZHJzL2Rvd25yZXYueG1sRI9Pi8IwFMTvgt8hPGEvi6b+QUo1yq6woAuCVi/eHs2z&#10;rTYvpYlav/1GWPA4zMxvmPmyNZW4U+NKywqGgwgEcWZ1ybmC4+GnH4NwHlljZZkUPMnBctHtzDHR&#10;9sF7uqc+FwHCLkEFhfd1IqXLCjLoBrYmDt7ZNgZ9kE0udYOPADeVHEXRVBosOSwUWNOqoOya3oyC&#10;w1F+XtbpfjOO4+2vdrvT97aslfrotV8zEJ5a/w7/t9dawWQEry/hB8jF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NHhCQHFAAAA2wAAAA8AAAAAAAAAAAAAAAAAlwIAAGRycy9k&#10;b3ducmV2LnhtbFBLBQYAAAAABAAEAPUAAACJAwAAAAA=&#10;" fillcolor="window" stroked="f">
                  <o:lock v:ext="edit" rotation="t" aspectratio="t" verticies="t" text="t" shapetype="t"/>
                  <v:textbox style="mso-fit-shape-to-text:t">
                    <w:txbxContent>
                      <w:p w14:paraId="4F1772A7" w14:textId="77777777" w:rsidR="006E3524" w:rsidRDefault="006E3524" w:rsidP="00D86A45">
                        <w:pPr/>
                        <w:r w:rsidRPr="00D86A45">
                          <w:rPr>
                            <w:rFonts w:ascii="Times New Roman"/>
                            <w:color w:val="000000"/>
                            <w:kern w:val="24"/>
                          </w:rPr>
                          <w:t xml:space="preserve">Heat </w:t>
                        </w:r>
                        <w:proofErr w:type="spellStart"/>
                        <w:r w:rsidRPr="00D86A45">
                          <w:rPr>
                            <w:rFonts w:ascii="Times New Roman"/>
                            <w:color w:val="000000"/>
                            <w:kern w:val="24"/>
                          </w:rPr>
                          <w:t>dissipator</w:t>
                        </w:r>
                        <w:proofErr w:type="spellEnd"/>
                        <w:r w:rsidRPr="00D86A45">
                          <w:rPr>
                            <w:rFonts w:ascii="Times New Roman"/>
                            <w:color w:val="000000"/>
                            <w:kern w:val="24"/>
                          </w:rPr>
                          <w:t xml:space="preserve"> </w:t>
                        </w:r>
                        <w:r w:rsidRPr="00D86A45">
                          <w:rPr>
                            <w:rFonts w:ascii="Times New Roman"/>
                            <w:b/>
                            <w:bCs/>
                            <w:color w:val="008000"/>
                            <w:kern w:val="24"/>
                          </w:rPr>
                          <w:t>ON</w:t>
                        </w:r>
                      </w:p>
                    </w:txbxContent>
                  </v:textbox>
                </v:shape>
                <v:shape id="Text Box 8" o:spid="_x0000_s1042" type="#_x0000_t202" style="position:absolute;left:99204;top:13176;width:1730507;height:496852;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p4tZSwgAA&#10;ANsAAAAPAAAAZHJzL2Rvd25yZXYueG1sRI9Ba8JAFITvBf/D8oTe6kZtpaSuImrBg5dqvD+yr9nQ&#10;7NuQfZr477uFgsdhZr5hluvBN+pGXawDG5hOMlDEZbA1VwaK8+fLO6goyBabwGTgThHWq9HTEnMb&#10;ev6i20kqlSAcczTgRNpc61g68hgnoSVO3nfoPEqSXaVth32C+0bPsmyhPdacFhy2tHVU/pyu3oCI&#10;3Uzvxd7Hw2U47nqXlW9YGPM8HjYfoIQGeYT/2wdr4HUOf1/SD9CrX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Cni1lLCAAAA2wAAAA8AAAAAAAAAAAAAAAAAlwIAAGRycy9kb3du&#10;cmV2LnhtbFBLBQYAAAAABAAEAPUAAACGAwAAAAA=&#10;" filled="f" stroked="f">
                  <o:lock v:ext="edit" rotation="t" aspectratio="t" verticies="t" text="t" shapetype="t"/>
                  <v:textbox style="mso-fit-shape-to-text:t">
                    <w:txbxContent>
                      <w:p w14:paraId="0D5381AF" w14:textId="77777777" w:rsidR="006E3524" w:rsidRDefault="006E3524" w:rsidP="00D86A45">
                        <w:pPr/>
                        <w:r w:rsidRPr="00D86A45">
                          <w:rPr>
                            <w:rFonts w:ascii="Times New Roman"/>
                            <w:b/>
                            <w:bCs/>
                            <w:color w:val="000000"/>
                            <w:kern w:val="24"/>
                            <w:sz w:val="28"/>
                            <w:szCs w:val="28"/>
                          </w:rPr>
                          <w:t>SUMMER</w:t>
                        </w:r>
                      </w:p>
                    </w:txbxContent>
                  </v:textbox>
                </v:shape>
                <w10:anchorlock/>
              </v:group>
            </w:pict>
          </mc:Fallback>
        </mc:AlternateContent>
      </w:r>
    </w:p>
    <w:p w14:paraId="27C18464" w14:textId="77777777" w:rsidR="004D1217" w:rsidRDefault="004D1217" w:rsidP="004D1217">
      <w:pPr>
        <w:jc w:val="center"/>
      </w:pPr>
      <w:r>
        <w:t>Fig. 1</w:t>
      </w:r>
      <w:r w:rsidR="00BA7736">
        <w:t>a</w:t>
      </w:r>
      <w:r>
        <w:t xml:space="preserve">. </w:t>
      </w:r>
      <w:r w:rsidR="00D86A45">
        <w:t xml:space="preserve">Central plant and first users in </w:t>
      </w:r>
      <w:r w:rsidR="00D86A45" w:rsidRPr="00D86A45">
        <w:rPr>
          <w:b/>
        </w:rPr>
        <w:t>summer</w:t>
      </w:r>
      <w:r w:rsidR="00D86A45">
        <w:t xml:space="preserve"> of a CO</w:t>
      </w:r>
      <w:r w:rsidR="00D86A45" w:rsidRPr="00D86A45">
        <w:rPr>
          <w:vertAlign w:val="subscript"/>
        </w:rPr>
        <w:t>2</w:t>
      </w:r>
      <w:r w:rsidR="00D86A45">
        <w:t xml:space="preserve"> based DHC</w:t>
      </w:r>
      <w:r w:rsidR="00252BB2">
        <w:t xml:space="preserve"> (light blue pipe=vapor pipe and dark green pipe =liquid pipe)</w:t>
      </w:r>
    </w:p>
    <w:p w14:paraId="4600AE25" w14:textId="77777777" w:rsidR="00D86A45" w:rsidRDefault="00E6643A" w:rsidP="00D86A45">
      <w:pPr>
        <w:spacing w:line="360" w:lineRule="auto"/>
        <w:jc w:val="center"/>
      </w:pPr>
      <w:r>
        <w:rPr>
          <w:noProof/>
          <w:lang w:val="fr-FR" w:eastAsia="fr-FR"/>
        </w:rPr>
        <mc:AlternateContent>
          <mc:Choice Requires="wpg">
            <w:drawing>
              <wp:inline distT="0" distB="0" distL="0" distR="0" wp14:anchorId="7492463C" wp14:editId="2A9D736B">
                <wp:extent cx="3309620" cy="2160270"/>
                <wp:effectExtent l="0" t="0" r="0" b="0"/>
                <wp:docPr id="16" name="Group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Rot="1" noChangeAspect="1"/>
                      </wpg:cNvGrpSpPr>
                      <wpg:grpSpPr>
                        <a:xfrm>
                          <a:off x="0" y="0"/>
                          <a:ext cx="3309620" cy="2160270"/>
                          <a:chOff x="0" y="0"/>
                          <a:chExt cx="4412778" cy="2880000"/>
                        </a:xfrm>
                      </wpg:grpSpPr>
                      <wpg:grpSp>
                        <wpg:cNvPr id="18" name="Group 3"/>
                        <wpg:cNvGrpSpPr>
                          <a:grpSpLocks noRot="1" noChangeAspect="1"/>
                        </wpg:cNvGrpSpPr>
                        <wpg:grpSpPr bwMode="auto">
                          <a:xfrm>
                            <a:off x="0" y="0"/>
                            <a:ext cx="4412778" cy="2880000"/>
                            <a:chOff x="0" y="0"/>
                            <a:chExt cx="10004425" cy="6529388"/>
                          </a:xfrm>
                        </wpg:grpSpPr>
                        <wpg:grpSp>
                          <wpg:cNvPr id="19" name="Group 7"/>
                          <wpg:cNvGrpSpPr>
                            <a:grpSpLocks noRot="1" noChangeAspect="1"/>
                          </wpg:cNvGrpSpPr>
                          <wpg:grpSpPr bwMode="auto">
                            <a:xfrm>
                              <a:off x="0" y="0"/>
                              <a:ext cx="10004425" cy="6529388"/>
                              <a:chOff x="0" y="0"/>
                              <a:chExt cx="10004425" cy="6529500"/>
                            </a:xfrm>
                          </wpg:grpSpPr>
                          <pic:pic xmlns:pic="http://schemas.openxmlformats.org/drawingml/2006/picture">
                            <pic:nvPicPr>
                              <pic:cNvPr id="20" name="Picture 10"/>
                              <pic:cNvPicPr>
                                <a:picLocks noRot="1" noChangeAspect="1" noEditPoints="1" noChangeArrowheads="1" noChangeShapeType="1" noCrop="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004425" cy="6480175"/>
                              </a:xfrm>
                              <a:prstGeom prst="rect">
                                <a:avLst/>
                              </a:prstGeom>
                              <a:noFill/>
                              <a:ln>
                                <a:noFill/>
                              </a:ln>
                              <a:extLst/>
                            </pic:spPr>
                          </pic:pic>
                          <pic:pic xmlns:pic="http://schemas.openxmlformats.org/drawingml/2006/picture">
                            <pic:nvPicPr>
                              <pic:cNvPr id="21" name="Picture 11"/>
                              <pic:cNvPicPr>
                                <a:picLocks noRot="1" noChangeAspect="1" noEditPoints="1" noChangeArrowheads="1" noChangeShapeType="1" noCrop="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100125"/>
                                <a:ext cx="9782175" cy="6429375"/>
                              </a:xfrm>
                              <a:prstGeom prst="rect">
                                <a:avLst/>
                              </a:prstGeom>
                              <a:noFill/>
                              <a:ln>
                                <a:noFill/>
                              </a:ln>
                              <a:extLst/>
                            </pic:spPr>
                          </pic:pic>
                        </wpg:grpSp>
                        <wps:wsp>
                          <wps:cNvPr id="22" name="Rectangle 8"/>
                          <wps:cNvSpPr>
                            <a:spLocks noRot="1" noChangeAspect="1" noEditPoints="1" noChangeArrowheads="1" noChangeShapeType="1" noTextEdit="1"/>
                          </wps:cNvSpPr>
                          <wps:spPr>
                            <a:xfrm>
                              <a:off x="166688" y="50800"/>
                              <a:ext cx="1495425" cy="1001713"/>
                            </a:xfrm>
                            <a:prstGeom prst="rect">
                              <a:avLst/>
                            </a:prstGeom>
                            <a:solidFill>
                              <a:sysClr val="window" lastClr="FFFFFF"/>
                            </a:solidFill>
                            <a:ln w="9525" cap="flat" cmpd="sng" algn="ctr">
                              <a:noFill/>
                              <a:prstDash val="solid"/>
                            </a:ln>
                            <a:effectLst/>
                          </wps:spPr>
                          <wps:txbx>
                            <w:txbxContent>
                              <w:p w14:paraId="1E250441" w14:textId="77777777" w:rsidR="006E3524" w:rsidRDefault="006E3524" w:rsidP="00D86A45">
                                <w:pPr>
                                  <w:rPr>
                                    <w:rFonts w:eastAsia="Times New Roman"/>
                                  </w:rPr>
                                </w:pPr>
                              </w:p>
                            </w:txbxContent>
                          </wps:txbx>
                          <wps:bodyPr anchor="ctr"/>
                        </wps:wsp>
                        <wps:wsp>
                          <wps:cNvPr id="23" name="Text Box 9"/>
                          <wps:cNvSpPr txBox="1">
                            <a:spLocks noRot="1" noChangeAspect="1" noEditPoints="1" noChangeArrowheads="1" noChangeShapeType="1" noTextEdit="1"/>
                          </wps:cNvSpPr>
                          <wps:spPr bwMode="auto">
                            <a:xfrm>
                              <a:off x="50920" y="22505"/>
                              <a:ext cx="2794789" cy="894384"/>
                            </a:xfrm>
                            <a:prstGeom prst="rect">
                              <a:avLst/>
                            </a:prstGeom>
                            <a:noFill/>
                            <a:ln>
                              <a:noFill/>
                            </a:ln>
                            <a:extLst/>
                          </wps:spPr>
                          <wps:txbx>
                            <w:txbxContent>
                              <w:p w14:paraId="459F0B62" w14:textId="77777777" w:rsidR="006E3524" w:rsidRDefault="006E3524" w:rsidP="00D86A45">
                                <w:r w:rsidRPr="00D86A45">
                                  <w:rPr>
                                    <w:rFonts w:ascii="Times New Roman"/>
                                    <w:b/>
                                    <w:bCs/>
                                    <w:color w:val="000000"/>
                                    <w:kern w:val="24"/>
                                    <w:sz w:val="28"/>
                                    <w:szCs w:val="28"/>
                                    <w:lang w:val="fr-CH"/>
                                  </w:rPr>
                                  <w:t>WINTER</w:t>
                                </w:r>
                              </w:p>
                            </w:txbxContent>
                          </wps:txbx>
                          <wps:bodyPr wrap="none">
                            <a:spAutoFit/>
                          </wps:bodyPr>
                        </wps:wsp>
                      </wpg:grpSp>
                      <wps:wsp>
                        <wps:cNvPr id="24" name="Text Box 4"/>
                        <wps:cNvSpPr txBox="1">
                          <a:spLocks noRot="1" noChangeAspect="1" noEditPoints="1" noChangeArrowheads="1" noChangeShapeType="1" noTextEdit="1"/>
                        </wps:cNvSpPr>
                        <wps:spPr>
                          <a:xfrm>
                            <a:off x="966629" y="507157"/>
                            <a:ext cx="1122668" cy="511323"/>
                          </a:xfrm>
                          <a:prstGeom prst="rect">
                            <a:avLst/>
                          </a:prstGeom>
                          <a:solidFill>
                            <a:sysClr val="window" lastClr="FFFFFF"/>
                          </a:solidFill>
                        </wps:spPr>
                        <wps:txbx>
                          <w:txbxContent>
                            <w:p w14:paraId="56BD8E57" w14:textId="77777777" w:rsidR="006E3524" w:rsidRDefault="006E3524" w:rsidP="00D86A45">
                              <w:r w:rsidRPr="00D86A45">
                                <w:rPr>
                                  <w:rFonts w:ascii="Times New Roman"/>
                                  <w:color w:val="000000"/>
                                  <w:kern w:val="24"/>
                                </w:rPr>
                                <w:t xml:space="preserve">Free cooling user     </w:t>
                              </w:r>
                              <w:r w:rsidRPr="00D86A45">
                                <w:rPr>
                                  <w:rFonts w:ascii="Times New Roman"/>
                                  <w:b/>
                                  <w:bCs/>
                                  <w:color w:val="FF0000"/>
                                  <w:kern w:val="24"/>
                                </w:rPr>
                                <w:t>OFF</w:t>
                              </w:r>
                            </w:p>
                          </w:txbxContent>
                        </wps:txbx>
                        <wps:bodyPr wrap="square" rtlCol="0">
                          <a:spAutoFit/>
                        </wps:bodyPr>
                      </wps:wsp>
                      <wps:wsp>
                        <wps:cNvPr id="25" name="Text Box 5"/>
                        <wps:cNvSpPr txBox="1">
                          <a:spLocks noRot="1" noChangeAspect="1" noEditPoints="1" noChangeArrowheads="1" noChangeShapeType="1" noTextEdit="1"/>
                        </wps:cNvSpPr>
                        <wps:spPr>
                          <a:xfrm>
                            <a:off x="2949754" y="1700823"/>
                            <a:ext cx="1074408" cy="511323"/>
                          </a:xfrm>
                          <a:prstGeom prst="rect">
                            <a:avLst/>
                          </a:prstGeom>
                          <a:solidFill>
                            <a:sysClr val="window" lastClr="FFFFFF"/>
                          </a:solidFill>
                        </wps:spPr>
                        <wps:txbx>
                          <w:txbxContent>
                            <w:p w14:paraId="4A4F22A3" w14:textId="77777777" w:rsidR="006E3524" w:rsidRDefault="006E3524" w:rsidP="00D86A45">
                              <w:r w:rsidRPr="00D86A45">
                                <w:rPr>
                                  <w:rFonts w:ascii="Times New Roman"/>
                                  <w:color w:val="000000"/>
                                  <w:kern w:val="24"/>
                                </w:rPr>
                                <w:t xml:space="preserve">Heat pump user     </w:t>
                              </w:r>
                              <w:r w:rsidRPr="00D86A45">
                                <w:rPr>
                                  <w:rFonts w:ascii="Times New Roman"/>
                                  <w:b/>
                                  <w:bCs/>
                                  <w:color w:val="008000"/>
                                  <w:kern w:val="24"/>
                                </w:rPr>
                                <w:t>ON</w:t>
                              </w:r>
                            </w:p>
                          </w:txbxContent>
                        </wps:txbx>
                        <wps:bodyPr wrap="square" rtlCol="0">
                          <a:spAutoFit/>
                        </wps:bodyPr>
                      </wps:wsp>
                      <wps:wsp>
                        <wps:cNvPr id="26" name="Text Box 6"/>
                        <wps:cNvSpPr txBox="1">
                          <a:spLocks noRot="1" noChangeAspect="1" noEditPoints="1" noChangeArrowheads="1" noChangeShapeType="1" noTextEdit="1"/>
                        </wps:cNvSpPr>
                        <wps:spPr>
                          <a:xfrm>
                            <a:off x="2453114" y="2332023"/>
                            <a:ext cx="1106581" cy="511323"/>
                          </a:xfrm>
                          <a:prstGeom prst="rect">
                            <a:avLst/>
                          </a:prstGeom>
                          <a:solidFill>
                            <a:sysClr val="window" lastClr="FFFFFF"/>
                          </a:solidFill>
                        </wps:spPr>
                        <wps:txbx>
                          <w:txbxContent>
                            <w:p w14:paraId="20A1DBCE" w14:textId="77777777" w:rsidR="006E3524" w:rsidRDefault="006E3524" w:rsidP="00D86A45">
                              <w:r w:rsidRPr="00D86A45">
                                <w:rPr>
                                  <w:rFonts w:ascii="Times New Roman"/>
                                  <w:color w:val="000000"/>
                                  <w:kern w:val="24"/>
                                </w:rPr>
                                <w:t xml:space="preserve">Central heat pump     </w:t>
                              </w:r>
                              <w:r w:rsidRPr="00D86A45">
                                <w:rPr>
                                  <w:rFonts w:ascii="Times New Roman"/>
                                  <w:b/>
                                  <w:bCs/>
                                  <w:color w:val="008000"/>
                                  <w:kern w:val="24"/>
                                </w:rPr>
                                <w:t>ON</w:t>
                              </w:r>
                            </w:p>
                          </w:txbxContent>
                        </wps:txbx>
                        <wps:bodyPr wrap="square" rtlCol="0">
                          <a:spAutoFit/>
                        </wps:bodyPr>
                      </wps:wsp>
                    </wpg:wgp>
                  </a:graphicData>
                </a:graphic>
              </wp:inline>
            </w:drawing>
          </mc:Choice>
          <mc:Fallback>
            <w:pict>
              <v:group id="Group 1" o:spid="_x0000_s1043" style="width:260.6pt;height:170.1pt;mso-position-horizontal-relative:char;mso-position-vertical-relative:line" coordsize="4412778,2880000" o:gfxdata="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">
                <o:lock v:ext="edit" rotation="t" aspectratio="t"/>
                <v:group id="Group 3" o:spid="_x0000_s1044" style="position:absolute;width:4412778;height:2880000" coordsize="10004425,6529388"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">
                  <o:lock v:ext="edit" rotation="t" aspectratio="t"/>
                  <v:group id="Group 7" o:spid="_x0000_s1045" style="position:absolute;width:10004425;height:6529388" coordsize="10004425,6529500" o:gfxdata="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">
                    <o:lock v:ext="edit" rotation="t" aspectratio="t"/>
                    <v:shape id="Picture 10" o:spid="_x0000_s1046" type="#_x0000_t75" style="position:absolute;width:10004425;height:648017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">
                      <v:imagedata r:id="rId23" o:title=""/>
                      <o:lock v:ext="edit" rotation="t" cropping="t" verticies="t" shapetype="t"/>
                    </v:shape>
                    <v:shape id="Picture 11" o:spid="_x0000_s1047" type="#_x0000_t75" style="position:absolute;top:100125;width:9782175;height:642937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">
                      <v:imagedata r:id="rId24" o:title=""/>
                      <o:lock v:ext="edit" rotation="t" cropping="t" verticies="t" shapetype="t"/>
                    </v:shape>
                  </v:group>
                  <v:rect id="Rectangle 8" o:spid="_x0000_s1048" style="position:absolute;left:166688;top:50800;width:1495425;height:1001713;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" fillcolor="window" stroked="f">
                    <o:lock v:ext="edit" rotation="t" aspectratio="t" verticies="t" text="t" shapetype="t"/>
                    <v:textbox>
                      <w:txbxContent>
                        <w:p w14:paraId="1E250441" w14:textId="77777777" w:rsidR="006E3524" w:rsidRDefault="006E3524" w:rsidP="00D86A45">
                          <w:pPr>
                            <w:rPr>
                              <w:rFonts w:eastAsia="Times New Roman"/>
                            </w:rPr>
                          </w:pPr>
                        </w:p>
                      </w:txbxContent>
                    </v:textbox>
                  </v:rect>
                  <v:shape id="Text Box 9" o:spid="_x0000_s1049" type="#_x0000_t202" style="position:absolute;left:50920;top:22505;width:2794789;height:894384;visibility:visible;mso-wrap-style:non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4RxAAA&#10;ANsAAAAPAAAAZHJzL2Rvd25yZXYueG1sRI/BbsIwEETvlfoP1iJxIw4BKhpiUAVF6o2W9gNW8RKH&#10;xOsoNpD26+tKSD2OZuaNptgMthVX6n3tWME0SUEQl07XXCn4+txPliB8QNbYOiYF3+Rhs358KDDX&#10;7sYfdD2GSkQI+xwVmBC6XEpfGrLoE9cRR+/keoshyr6SusdbhNtWZmn6JC3WHBcMdrQ1VDbHi1Ww&#10;TO2haZ6zd2/nP9OF2e7ca3dWajwaXlYgAg3hP3xvv2kF2Qz+vsQfINe/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P/6uEcQAAADbAAAADwAAAAAAAAAAAAAAAACXAgAAZHJzL2Rv&#10;d25yZXYueG1sUEsFBgAAAAAEAAQA9QAAAIgDAAAAAA==&#10;" filled="f" stroked="f">
                    <o:lock v:ext="edit" rotation="t" aspectratio="t" verticies="t" text="t" shapetype="t"/>
                    <v:textbox style="mso-fit-shape-to-text:t">
                      <w:txbxContent>
                        <w:p w14:paraId="459F0B62" w14:textId="77777777" w:rsidR="006E3524" w:rsidRDefault="006E3524" w:rsidP="00D86A45">
                          <w:pPr/>
                          <w:r w:rsidRPr="00D86A45">
                            <w:rPr>
                              <w:rFonts w:ascii="Times New Roman"/>
                              <w:b/>
                              <w:bCs/>
                              <w:color w:val="000000"/>
                              <w:kern w:val="24"/>
                              <w:sz w:val="28"/>
                              <w:szCs w:val="28"/>
                              <w:lang w:val="fr-CH"/>
                            </w:rPr>
                            <w:t>WINTER</w:t>
                          </w:r>
                        </w:p>
                      </w:txbxContent>
                    </v:textbox>
                  </v:shape>
                </v:group>
                <v:shape id="Text Box 4" o:spid="_x0000_s1050" type="#_x0000_t202" style="position:absolute;left:966629;top:507157;width:1122668;height:511323;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" fillcolor="window" stroked="f">
                  <o:lock v:ext="edit" rotation="t" aspectratio="t" verticies="t" text="t" shapetype="t"/>
                  <v:textbox style="mso-fit-shape-to-text:t">
                    <w:txbxContent>
                      <w:p w14:paraId="56BD8E57" w14:textId="77777777" w:rsidR="006E3524" w:rsidRDefault="006E3524" w:rsidP="00D86A45">
                        <w:pPr/>
                        <w:r w:rsidRPr="00D86A45">
                          <w:rPr>
                            <w:rFonts w:ascii="Times New Roman"/>
                            <w:color w:val="000000"/>
                            <w:kern w:val="24"/>
                          </w:rPr>
                          <w:t xml:space="preserve">Free cooling user     </w:t>
                        </w:r>
                        <w:r w:rsidRPr="00D86A45">
                          <w:rPr>
                            <w:rFonts w:ascii="Times New Roman"/>
                            <w:b/>
                            <w:bCs/>
                            <w:color w:val="FF0000"/>
                            <w:kern w:val="24"/>
                          </w:rPr>
                          <w:t>OFF</w:t>
                        </w:r>
                      </w:p>
                    </w:txbxContent>
                  </v:textbox>
                </v:shape>
                <v:shape id="Text Box 5" o:spid="_x0000_s1051" type="#_x0000_t202" style="position:absolute;left:2949754;top:1700823;width:1074408;height:511323;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D13TVxAAA&#10;ANsAAAAPAAAAZHJzL2Rvd25yZXYueG1sRI9Bi8IwFITvgv8hPGEvi6YqSqlG2RUWdEHQ6sXbo3m2&#10;1ealNFHrv98ICx6HmfmGmS9bU4k7Na60rGA4iEAQZ1aXnCs4Hn76MQjnkTVWlknBkxwsF93OHBNt&#10;H7yne+pzESDsElRQeF8nUrqsIINuYGvi4J1tY9AH2eRSN/gIcFPJURRNpcGSw0KBNa0Kyq7pzSg4&#10;HOXnZZ3uN+M43v5qtzt9b8taqY9e+zUD4an17/B/e60VjCbw+hJ+gFz8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g9d01cQAAADbAAAADwAAAAAAAAAAAAAAAACXAgAAZHJzL2Rv&#10;d25yZXYueG1sUEsFBgAAAAAEAAQA9QAAAIgDAAAAAA==&#10;" fillcolor="window" stroked="f">
                  <o:lock v:ext="edit" rotation="t" aspectratio="t" verticies="t" text="t" shapetype="t"/>
                  <v:textbox style="mso-fit-shape-to-text:t">
                    <w:txbxContent>
                      <w:p w14:paraId="4A4F22A3" w14:textId="77777777" w:rsidR="006E3524" w:rsidRDefault="006E3524" w:rsidP="00D86A45">
                        <w:pPr/>
                        <w:r w:rsidRPr="00D86A45">
                          <w:rPr>
                            <w:rFonts w:ascii="Times New Roman"/>
                            <w:color w:val="000000"/>
                            <w:kern w:val="24"/>
                          </w:rPr>
                          <w:t xml:space="preserve">Heat pump user     </w:t>
                        </w:r>
                        <w:r w:rsidRPr="00D86A45">
                          <w:rPr>
                            <w:rFonts w:ascii="Times New Roman"/>
                            <w:b/>
                            <w:bCs/>
                            <w:color w:val="008000"/>
                            <w:kern w:val="24"/>
                          </w:rPr>
                          <w:t>ON</w:t>
                        </w:r>
                      </w:p>
                    </w:txbxContent>
                  </v:textbox>
                </v:shape>
                <v:shape id="Text Box 6" o:spid="_x0000_s1052" type="#_x0000_t202" style="position:absolute;left:2453114;top:2332023;width:1106581;height:511323;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" fillcolor="window" stroked="f">
                  <o:lock v:ext="edit" rotation="t" aspectratio="t" verticies="t" text="t" shapetype="t"/>
                  <v:textbox style="mso-fit-shape-to-text:t">
                    <w:txbxContent>
                      <w:p w14:paraId="20A1DBCE" w14:textId="77777777" w:rsidR="006E3524" w:rsidRDefault="006E3524" w:rsidP="00D86A45">
                        <w:pPr/>
                        <w:r w:rsidRPr="00D86A45">
                          <w:rPr>
                            <w:rFonts w:ascii="Times New Roman"/>
                            <w:color w:val="000000"/>
                            <w:kern w:val="24"/>
                          </w:rPr>
                          <w:t xml:space="preserve">Central heat pump     </w:t>
                        </w:r>
                        <w:r w:rsidRPr="00D86A45">
                          <w:rPr>
                            <w:rFonts w:ascii="Times New Roman"/>
                            <w:b/>
                            <w:bCs/>
                            <w:color w:val="008000"/>
                            <w:kern w:val="24"/>
                          </w:rPr>
                          <w:t>ON</w:t>
                        </w:r>
                      </w:p>
                    </w:txbxContent>
                  </v:textbox>
                </v:shape>
                <w10:anchorlock/>
              </v:group>
            </w:pict>
          </mc:Fallback>
        </mc:AlternateContent>
      </w:r>
    </w:p>
    <w:p w14:paraId="232595AA" w14:textId="77777777" w:rsidR="00D86A45" w:rsidRDefault="00D86A45" w:rsidP="00D86A45">
      <w:pPr>
        <w:jc w:val="center"/>
      </w:pPr>
      <w:r>
        <w:t xml:space="preserve">Fig. 1b.  Central plant and first users in </w:t>
      </w:r>
      <w:r w:rsidRPr="00D86A45">
        <w:rPr>
          <w:b/>
        </w:rPr>
        <w:t>winter</w:t>
      </w:r>
      <w:r>
        <w:t xml:space="preserve"> of a CO</w:t>
      </w:r>
      <w:r w:rsidRPr="00D86A45">
        <w:rPr>
          <w:vertAlign w:val="subscript"/>
        </w:rPr>
        <w:t>2</w:t>
      </w:r>
      <w:r>
        <w:t xml:space="preserve"> based DHC</w:t>
      </w:r>
    </w:p>
    <w:p w14:paraId="73EB5486" w14:textId="77777777" w:rsidR="00095E28" w:rsidRDefault="00095E28" w:rsidP="00067005"/>
    <w:p w14:paraId="26169A9B" w14:textId="1AF16783" w:rsidR="00067005" w:rsidRDefault="00477476" w:rsidP="00067005">
      <w:pPr>
        <w:spacing w:line="360" w:lineRule="auto"/>
        <w:jc w:val="center"/>
      </w:pPr>
      <w:r>
        <w:rPr>
          <w:noProof/>
          <w:lang w:val="fr-FR" w:eastAsia="fr-FR"/>
        </w:rPr>
        <mc:AlternateContent>
          <mc:Choice Requires="wpg">
            <w:drawing>
              <wp:inline distT="0" distB="0" distL="0" distR="0" wp14:anchorId="3CB054B4" wp14:editId="11B9AB68">
                <wp:extent cx="3959860" cy="1555750"/>
                <wp:effectExtent l="0" t="0" r="2540" b="0"/>
                <wp:docPr id="14" name="Group 2"/>
                <wp:cNvGraphicFramePr/>
                <a:graphic xmlns:a="http://schemas.openxmlformats.org/drawingml/2006/main">
                  <a:graphicData uri="http://schemas.microsoft.com/office/word/2010/wordprocessingGroup">
                    <wpg:wgp>
                      <wpg:cNvGrpSpPr/>
                      <wpg:grpSpPr>
                        <a:xfrm>
                          <a:off x="0" y="0"/>
                          <a:ext cx="3959860" cy="1555750"/>
                          <a:chOff x="0" y="0"/>
                          <a:chExt cx="7332119" cy="2880783"/>
                        </a:xfrm>
                      </wpg:grpSpPr>
                      <pic:pic xmlns:pic="http://schemas.openxmlformats.org/drawingml/2006/picture">
                        <pic:nvPicPr>
                          <pic:cNvPr id="15" name="Picture 4" descr="Untitled 2.tiff"/>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69858" y="95251"/>
                            <a:ext cx="3213100" cy="2603500"/>
                          </a:xfrm>
                          <a:prstGeom prst="rect">
                            <a:avLst/>
                          </a:prstGeom>
                        </pic:spPr>
                      </pic:pic>
                      <pic:pic xmlns:pic="http://schemas.openxmlformats.org/drawingml/2006/picture">
                        <pic:nvPicPr>
                          <pic:cNvPr id="44" name="Picture 5" descr="Untitled 1.tiff"/>
                          <pic:cNvPicPr>
                            <a:picLocks noChangeAspect="1"/>
                          </pic:cNvPicPr>
                        </pic:nvPicPr>
                        <pic:blipFill>
                          <a:blip r:embed="rId26">
                            <a:extLst>
                              <a:ext uri="{28A0092B-C50C-407E-A947-70E740481C1C}">
                                <a14:useLocalDpi xmlns:a14="http://schemas.microsoft.com/office/drawing/2010/main" val="0"/>
                              </a:ext>
                            </a:extLst>
                          </a:blip>
                          <a:stretch>
                            <a:fillRect/>
                          </a:stretch>
                        </pic:blipFill>
                        <pic:spPr>
                          <a:xfrm>
                            <a:off x="2487091" y="171450"/>
                            <a:ext cx="1981200" cy="2209800"/>
                          </a:xfrm>
                          <a:prstGeom prst="rect">
                            <a:avLst/>
                          </a:prstGeom>
                        </pic:spPr>
                      </pic:pic>
                      <pic:pic xmlns:pic="http://schemas.openxmlformats.org/drawingml/2006/picture">
                        <pic:nvPicPr>
                          <pic:cNvPr id="45" name="Picture 6" descr="Untitled2.tiff"/>
                          <pic:cNvPicPr>
                            <a:picLocks noChangeAspect="1"/>
                          </pic:cNvPicPr>
                        </pic:nvPicPr>
                        <pic:blipFill>
                          <a:blip r:embed="rId27">
                            <a:extLst>
                              <a:ext uri="{28A0092B-C50C-407E-A947-70E740481C1C}">
                                <a14:useLocalDpi xmlns:a14="http://schemas.microsoft.com/office/drawing/2010/main" val="0"/>
                              </a:ext>
                            </a:extLst>
                          </a:blip>
                          <a:stretch>
                            <a:fillRect/>
                          </a:stretch>
                        </pic:blipFill>
                        <pic:spPr>
                          <a:xfrm>
                            <a:off x="3623719" y="609601"/>
                            <a:ext cx="3708400" cy="1168400"/>
                          </a:xfrm>
                          <a:prstGeom prst="rect">
                            <a:avLst/>
                          </a:prstGeom>
                        </pic:spPr>
                      </pic:pic>
                      <wps:wsp>
                        <wps:cNvPr id="46" name="Rectangle 7"/>
                        <wps:cNvSpPr/>
                        <wps:spPr>
                          <a:xfrm>
                            <a:off x="67744" y="0"/>
                            <a:ext cx="821267" cy="254000"/>
                          </a:xfrm>
                          <a:prstGeom prst="rect">
                            <a:avLst/>
                          </a:prstGeom>
                          <a:solidFill>
                            <a:srgbClr val="FFFFFF"/>
                          </a:solidFill>
                          <a:ln w="9525" cap="flat" cmpd="sng" algn="ctr">
                            <a:noFill/>
                            <a:prstDash val="solid"/>
                          </a:ln>
                          <a:effectLst/>
                        </wps:spPr>
                        <wps:txbx>
                          <w:txbxContent>
                            <w:p w14:paraId="31DC5597" w14:textId="77777777" w:rsidR="00F007A5" w:rsidRDefault="00F007A5"/>
                          </w:txbxContent>
                        </wps:txbx>
                        <wps:bodyPr rtlCol="0" anchor="ctr"/>
                      </wps:wsp>
                      <wps:wsp>
                        <wps:cNvPr id="47" name="Rectangle 8"/>
                        <wps:cNvSpPr/>
                        <wps:spPr>
                          <a:xfrm>
                            <a:off x="0" y="609601"/>
                            <a:ext cx="444503" cy="1278466"/>
                          </a:xfrm>
                          <a:prstGeom prst="rect">
                            <a:avLst/>
                          </a:prstGeom>
                          <a:solidFill>
                            <a:srgbClr val="FFFFFF"/>
                          </a:solidFill>
                          <a:ln w="9525" cap="flat" cmpd="sng" algn="ctr">
                            <a:noFill/>
                            <a:prstDash val="solid"/>
                          </a:ln>
                          <a:effectLst/>
                        </wps:spPr>
                        <wps:txbx>
                          <w:txbxContent>
                            <w:p w14:paraId="759BFC35" w14:textId="77777777" w:rsidR="00F007A5" w:rsidRDefault="00F007A5"/>
                          </w:txbxContent>
                        </wps:txbx>
                        <wps:bodyPr rtlCol="0" anchor="ctr"/>
                      </wps:wsp>
                      <wps:wsp>
                        <wps:cNvPr id="48" name="Rectangle 9"/>
                        <wps:cNvSpPr/>
                        <wps:spPr>
                          <a:xfrm>
                            <a:off x="3627947" y="1778001"/>
                            <a:ext cx="723926" cy="110066"/>
                          </a:xfrm>
                          <a:prstGeom prst="rect">
                            <a:avLst/>
                          </a:prstGeom>
                          <a:solidFill>
                            <a:srgbClr val="FFFFFF"/>
                          </a:solidFill>
                          <a:ln w="9525" cap="flat" cmpd="sng" algn="ctr">
                            <a:noFill/>
                            <a:prstDash val="solid"/>
                          </a:ln>
                          <a:effectLst/>
                        </wps:spPr>
                        <wps:txbx>
                          <w:txbxContent>
                            <w:p w14:paraId="0E3EEEB5" w14:textId="77777777" w:rsidR="00F007A5" w:rsidRDefault="00F007A5"/>
                          </w:txbxContent>
                        </wps:txbx>
                        <wps:bodyPr rtlCol="0" anchor="ctr"/>
                      </wps:wsp>
                      <wps:wsp>
                        <wps:cNvPr id="49" name="Rectangle 10"/>
                        <wps:cNvSpPr/>
                        <wps:spPr>
                          <a:xfrm>
                            <a:off x="152400" y="2381250"/>
                            <a:ext cx="914407" cy="499533"/>
                          </a:xfrm>
                          <a:prstGeom prst="rect">
                            <a:avLst/>
                          </a:prstGeom>
                          <a:solidFill>
                            <a:srgbClr val="FFFFFF"/>
                          </a:solidFill>
                          <a:ln w="9525" cap="flat" cmpd="sng" algn="ctr">
                            <a:noFill/>
                            <a:prstDash val="solid"/>
                          </a:ln>
                          <a:effectLst/>
                        </wps:spPr>
                        <wps:txbx>
                          <w:txbxContent>
                            <w:p w14:paraId="1A851C85" w14:textId="77777777" w:rsidR="00F007A5" w:rsidRDefault="00F007A5"/>
                          </w:txbxContent>
                        </wps:txbx>
                        <wps:bodyPr rtlCol="0" anchor="ctr"/>
                      </wps:wsp>
                      <wps:wsp>
                        <wps:cNvPr id="50" name="Rectangle 11"/>
                        <wps:cNvSpPr/>
                        <wps:spPr>
                          <a:xfrm>
                            <a:off x="444508" y="95251"/>
                            <a:ext cx="3500966" cy="592667"/>
                          </a:xfrm>
                          <a:prstGeom prst="rect">
                            <a:avLst/>
                          </a:prstGeom>
                          <a:solidFill>
                            <a:srgbClr val="FFFFFF"/>
                          </a:solidFill>
                          <a:ln w="9525" cap="flat" cmpd="sng" algn="ctr">
                            <a:noFill/>
                            <a:prstDash val="solid"/>
                          </a:ln>
                          <a:effectLst/>
                        </wps:spPr>
                        <wps:txbx>
                          <w:txbxContent>
                            <w:p w14:paraId="4C485D54" w14:textId="77777777" w:rsidR="00F007A5" w:rsidRDefault="00F007A5"/>
                          </w:txbxContent>
                        </wps:txbx>
                        <wps:bodyPr rtlCol="0" anchor="ctr"/>
                      </wps:wsp>
                    </wpg:wgp>
                  </a:graphicData>
                </a:graphic>
              </wp:inline>
            </w:drawing>
          </mc:Choice>
          <mc:Fallback>
            <w:pict>
              <v:group id="Group 2" o:spid="_x0000_s1053" style="width:311.8pt;height:122.5pt;mso-position-horizontal-relative:char;mso-position-vertical-relative:line" coordsize="7332119,2880783" o:gfxdata="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54" type="#_x0000_t75" alt="Untitled 2.tiff" style="position:absolute;left:69858;top:95251;width:3213100;height:26035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">
                  <v:imagedata r:id="rId28" o:title="Untitled 2.tiff"/>
                  <v:path arrowok="t"/>
                </v:shape>
                <v:shape id="Picture 5" o:spid="_x0000_s1055" type="#_x0000_t75" alt="Untitled 1.tiff" style="position:absolute;left:2487091;top:171450;width:1981200;height:22098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">
                  <v:imagedata r:id="rId29" o:title="Untitled 1.tiff"/>
                  <v:path arrowok="t"/>
                </v:shape>
                <v:shape id="Picture 6" o:spid="_x0000_s1056" type="#_x0000_t75" alt="Untitled2.tiff" style="position:absolute;left:3623719;top:609601;width:3708400;height:116840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Khq&#10;oBjCAAAA2wAAAA8AAABkcnMvZG93bnJldi54bWxEj0FrAjEUhO9C/0N4hd4021ZFVqMUi1ARD7p6&#10;f2yem6WblyVJ1+2/N4LgcZiZb5jFqreN6MiH2rGC91EGgrh0uuZKwanYDGcgQkTW2DgmBf8UYLV8&#10;GSww1+7KB+qOsRIJwiFHBSbGNpcylIYshpFriZN3cd5iTNJXUnu8Jrht5EeWTaXFmtOCwZbWhsrf&#10;459VQGtZTDYX85kV39uyrfb+LLudUm+v/dccRKQ+PsOP9o9WMJ7A/Uv6AXJ5Aw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CoaqAYwgAAANsAAAAPAAAAAAAAAAAAAAAAAJwCAABk&#10;cnMvZG93bnJldi54bWxQSwUGAAAAAAQABAD3AAAAiwMAAAAA&#10;">
                  <v:imagedata r:id="rId30" o:title="Untitled2.tiff"/>
                  <v:path arrowok="t"/>
                </v:shape>
                <v:rect id="Rectangle 7" o:spid="_x0000_s1057" style="position:absolute;left:67744;width:821267;height:2540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jNZH2wgAA&#10;ANsAAAAPAAAAZHJzL2Rvd25yZXYueG1sRI/RisIwFETfF/yHcAXf1sRFytI1igiCvqxutx9waa5t&#10;sbkpTbTVrzeC4OMwM2eYxWqwjbhS52vHGmZTBYK4cKbmUkP+v/38BuEDssHGMWm4kYfVcvSxwNS4&#10;nv/omoVSRAj7FDVUIbSplL6oyKKfupY4eifXWQxRdqU0HfYRbhv5pVQiLdYcFypsaVNRcc4uVsPh&#10;eNjnaq7ul+S2N312PP82Ptd6Mh7WPyACDeEdfrV3RsM8geeX+APk8gE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OM1kfbCAAAA2wAAAA8AAAAAAAAAAAAAAAAAlwIAAGRycy9kb3du&#10;cmV2LnhtbFBLBQYAAAAABAAEAPUAAACGAwAAAAA=&#10;" stroked="f">
                  <v:textbox>
                    <w:txbxContent/>
                  </v:textbox>
                </v:rect>
                <v:rect id="Rectangle 8" o:spid="_x0000_s1058" style="position:absolute;top:609601;width:444503;height:1278466;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MeTRtwwAA&#10;ANsAAAAPAAAAZHJzL2Rvd25yZXYueG1sRI/RisIwFETfF/yHcBd8W5MVUalGWQRBX1at/YBLc7ct&#10;Njelibbu1xtB8HGYmTPMct3bWtyo9ZVjDd8jBYI4d6biQkN23n7NQfiAbLB2TBru5GG9GnwsMTGu&#10;4xPd0lCICGGfoIYyhCaR0uclWfQj1xBH78+1FkOUbSFNi12E21qOlZpKixXHhRIb2pSUX9Kr1XA4&#10;HvaZmqj/6/S+N116vPzWPtN6+Nn/LEAE6sM7/GrvjIbJDJ5f4g+Qqw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MeTRtwwAAANsAAAAPAAAAAAAAAAAAAAAAAJcCAABkcnMvZG93&#10;bnJldi54bWxQSwUGAAAAAAQABAD1AAAAhwMAAAAA&#10;" stroked="f">
                  <v:textbox>
                    <w:txbxContent/>
                  </v:textbox>
                </v:rect>
                <v:rect id="Rectangle 9" o:spid="_x0000_s1059" style="position:absolute;left:3627947;top:1778001;width:723926;height:110066;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95qAfwAAA&#10;ANsAAAAPAAAAZHJzL2Rvd25yZXYueG1sRE/dasIwFL4f+A7hCLtbE4fIqEYZA2HeTFf7AIfm2BSb&#10;k9LEtu7plwvBy4/vf7ObXCsG6kPjWcMiUyCIK28arjWU5/3bB4gQkQ22nknDnQLstrOXDebGj/xL&#10;QxFrkUI45KjBxtjlUobKksOQ+Y44cRffO4wJ9rU0PY4p3LXyXamVdNhwarDY0Zel6lrcnIbj6Xgo&#10;1VL93Vb3gxmL0/WnDaXWr/Ppcw0i0hSf4of722hYprHpS/oBcvsP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D95qAfwAAAANsAAAAPAAAAAAAAAAAAAAAAAJcCAABkcnMvZG93bnJl&#10;di54bWxQSwUGAAAAAAQABAD1AAAAhAMAAAAA&#10;" stroked="f">
                  <v:textbox>
                    <w:txbxContent/>
                  </v:textbox>
                </v:rect>
                <v:rect id="Rectangle 10" o:spid="_x0000_s1060" style="position:absolute;left:152400;top:2381250;width:914407;height:499533;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SqgWEwwAA&#10;ANsAAAAPAAAAZHJzL2Rvd25yZXYueG1sRI/RisIwFETfF/yHcBd8W5MVEa1GWQRBX1at/YBLc7ct&#10;Njelibbu1xtB8HGYmTPMct3bWtyo9ZVjDd8jBYI4d6biQkN23n7NQPiAbLB2TBru5GG9GnwsMTGu&#10;4xPd0lCICGGfoIYyhCaR0uclWfQj1xBH78+1FkOUbSFNi12E21qOlZpKixXHhRIb2pSUX9Kr1XA4&#10;HvaZmqj/6/S+N116vPzWPtN6+Nn/LEAE6sM7/GrvjIbJHJ5f4g+Qqwc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CSqgWEwwAAANsAAAAPAAAAAAAAAAAAAAAAAJcCAABkcnMvZG93&#10;bnJldi54bWxQSwUGAAAAAAQABAD1AAAAhwMAAAAA&#10;" stroked="f">
                  <v:textbox>
                    <w:txbxContent/>
                  </v:textbox>
                </v:rect>
                <v:rect id="Rectangle 11" o:spid="_x0000_s1061" style="position:absolute;left:444508;top:95251;width:3500966;height:592667;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" stroked="f">
                  <v:textbox>
                    <w:txbxContent/>
                  </v:textbox>
                </v:rect>
                <w10:anchorlock/>
              </v:group>
            </w:pict>
          </mc:Fallback>
        </mc:AlternateContent>
      </w:r>
    </w:p>
    <w:p w14:paraId="4C3604F3" w14:textId="77777777" w:rsidR="00067005" w:rsidRPr="006E3524" w:rsidRDefault="00B55391" w:rsidP="00DF09B1">
      <w:pPr>
        <w:jc w:val="center"/>
        <w:rPr>
          <w:b/>
        </w:rPr>
      </w:pPr>
      <w:r>
        <w:t xml:space="preserve">Fig. </w:t>
      </w:r>
      <w:r w:rsidR="002235BE">
        <w:t>2</w:t>
      </w:r>
      <w:r w:rsidR="00067005">
        <w:t xml:space="preserve">. </w:t>
      </w:r>
      <w:r>
        <w:t>Size comparison between a water-based and a CO</w:t>
      </w:r>
      <w:r w:rsidRPr="00B55391">
        <w:rPr>
          <w:vertAlign w:val="subscript"/>
        </w:rPr>
        <w:t>2</w:t>
      </w:r>
      <w:r>
        <w:t>-based very low temperature DHC</w:t>
      </w:r>
    </w:p>
    <w:p w14:paraId="3A1CBEF1" w14:textId="77777777" w:rsidR="00477476" w:rsidRDefault="00477476" w:rsidP="0017083C">
      <w:pPr>
        <w:jc w:val="both"/>
        <w:rPr>
          <w:b/>
        </w:rPr>
      </w:pPr>
    </w:p>
    <w:p w14:paraId="4F68B38C" w14:textId="77777777" w:rsidR="0017083C" w:rsidRPr="006E3524" w:rsidRDefault="00594EB6" w:rsidP="0017083C">
      <w:pPr>
        <w:jc w:val="both"/>
        <w:rPr>
          <w:b/>
        </w:rPr>
      </w:pPr>
      <w:r w:rsidRPr="006E3524">
        <w:rPr>
          <w:b/>
        </w:rPr>
        <w:t>Experimental proof of concept</w:t>
      </w:r>
    </w:p>
    <w:p w14:paraId="7EBCD075" w14:textId="77777777" w:rsidR="00554A8A" w:rsidRDefault="00257669" w:rsidP="00F1579C">
      <w:pPr>
        <w:jc w:val="both"/>
      </w:pPr>
      <w:r>
        <w:lastRenderedPageBreak/>
        <w:t xml:space="preserve">A scaled down lab facility </w:t>
      </w:r>
      <w:r w:rsidR="002235BE">
        <w:t>[</w:t>
      </w:r>
      <w:r w:rsidR="00402382">
        <w:t xml:space="preserve">Fig </w:t>
      </w:r>
      <w:r w:rsidR="002235BE">
        <w:t xml:space="preserve">3] </w:t>
      </w:r>
      <w:r>
        <w:t xml:space="preserve">was built to </w:t>
      </w:r>
      <w:r w:rsidR="00AC6EA2">
        <w:t>have a proof of concept to demonstrate the feasibility using only existing components, with scalable results and in which the potential hydro-acoustic phenomena could be observed and measured. Furthermore</w:t>
      </w:r>
      <w:r w:rsidR="00D5364D">
        <w:t>,</w:t>
      </w:r>
      <w:r w:rsidR="00AC6EA2">
        <w:t xml:space="preserve"> the test rig </w:t>
      </w:r>
      <w:r w:rsidR="00D5364D">
        <w:t xml:space="preserve">has been used </w:t>
      </w:r>
      <w:r w:rsidR="0012763C">
        <w:t xml:space="preserve">for </w:t>
      </w:r>
      <w:r w:rsidR="00AC6EA2">
        <w:t xml:space="preserve">the experimentation of various control schemes. </w:t>
      </w:r>
      <w:r w:rsidR="005D00B4">
        <w:t xml:space="preserve">The </w:t>
      </w:r>
      <w:r w:rsidR="00CF464C">
        <w:t xml:space="preserve">tests run so far did not indicate major operational difficulties like strong pressure surges or two-phase flow instabilities in the main network. </w:t>
      </w:r>
    </w:p>
    <w:p w14:paraId="2C960719" w14:textId="77777777" w:rsidR="00554A8A" w:rsidRDefault="00E6643A" w:rsidP="00554A8A">
      <w:pPr>
        <w:spacing w:line="360" w:lineRule="auto"/>
        <w:jc w:val="center"/>
      </w:pPr>
      <w:r>
        <w:rPr>
          <w:noProof/>
          <w:lang w:val="fr-FR" w:eastAsia="fr-FR"/>
        </w:rPr>
        <w:drawing>
          <wp:inline distT="0" distB="0" distL="0" distR="0" wp14:anchorId="4EB02F9B" wp14:editId="581F2460">
            <wp:extent cx="3649980" cy="3234690"/>
            <wp:effectExtent l="0" t="0" r="7620" b="0"/>
            <wp:docPr id="5" name="Picture 2" descr="Description: C:\Users\Samuel\Documents\LENI\Thesis exam\Figure\Experimental_facility\view_user_26_11_20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C:\Users\Samuel\Documents\LENI\Thesis exam\Figure\Experimental_facility\view_user_26_11_2014.pn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649980" cy="3234690"/>
                    </a:xfrm>
                    <a:prstGeom prst="rect">
                      <a:avLst/>
                    </a:prstGeom>
                    <a:noFill/>
                    <a:ln>
                      <a:noFill/>
                    </a:ln>
                  </pic:spPr>
                </pic:pic>
              </a:graphicData>
            </a:graphic>
          </wp:inline>
        </w:drawing>
      </w:r>
    </w:p>
    <w:p w14:paraId="129B27D2" w14:textId="77777777" w:rsidR="00554A8A" w:rsidRDefault="002235BE" w:rsidP="00554A8A">
      <w:pPr>
        <w:spacing w:after="120"/>
        <w:jc w:val="center"/>
      </w:pPr>
      <w:r>
        <w:t>Fig. 3</w:t>
      </w:r>
      <w:r w:rsidR="00554A8A">
        <w:t>. Picture of the test rig installed at the industrial energy services in Geneva</w:t>
      </w:r>
      <w:r w:rsidR="00402382">
        <w:t xml:space="preserve"> </w:t>
      </w:r>
    </w:p>
    <w:p w14:paraId="65535FAE" w14:textId="77777777" w:rsidR="00460760" w:rsidRDefault="00460760" w:rsidP="00056DAE"/>
    <w:p w14:paraId="4A8A7F7C" w14:textId="77777777" w:rsidR="00905E00" w:rsidRPr="006E3524" w:rsidRDefault="00905E00" w:rsidP="00905E00">
      <w:pPr>
        <w:jc w:val="both"/>
        <w:rPr>
          <w:b/>
        </w:rPr>
      </w:pPr>
      <w:r w:rsidRPr="006E3524">
        <w:rPr>
          <w:b/>
        </w:rPr>
        <w:t>Further extension of the concept</w:t>
      </w:r>
    </w:p>
    <w:p w14:paraId="3E4999C1" w14:textId="77777777" w:rsidR="00905E00" w:rsidRDefault="009C0366" w:rsidP="00905E00">
      <w:r>
        <w:t>The proposed 2 pipe CO</w:t>
      </w:r>
      <w:r w:rsidRPr="009C0366">
        <w:rPr>
          <w:vertAlign w:val="subscript"/>
        </w:rPr>
        <w:t>2</w:t>
      </w:r>
      <w:r>
        <w:t xml:space="preserve"> energy network does not only allow for c</w:t>
      </w:r>
      <w:r w:rsidR="00BF746C">
        <w:t xml:space="preserve">old and warm energy supply via </w:t>
      </w:r>
      <w:r>
        <w:t>decentralized heat pumps when requ</w:t>
      </w:r>
      <w:r w:rsidR="00F7044A">
        <w:t>ired</w:t>
      </w:r>
      <w:r w:rsidR="006276B3">
        <w:t>,</w:t>
      </w:r>
      <w:r w:rsidR="00F7044A">
        <w:t xml:space="preserve"> but it can also be a real u</w:t>
      </w:r>
      <w:r>
        <w:t>mbilical cord in the city for further duties and improved synergies. Other use</w:t>
      </w:r>
      <w:r w:rsidR="008605C9">
        <w:t>s</w:t>
      </w:r>
      <w:r>
        <w:t xml:space="preserve"> include:</w:t>
      </w:r>
    </w:p>
    <w:p w14:paraId="289C558F" w14:textId="77777777" w:rsidR="009C0366" w:rsidRDefault="009C0366" w:rsidP="009C0366">
      <w:pPr>
        <w:numPr>
          <w:ilvl w:val="0"/>
          <w:numId w:val="35"/>
        </w:numPr>
      </w:pPr>
      <w:r>
        <w:t xml:space="preserve">Supply of an extinguishing agent in case </w:t>
      </w:r>
      <w:r w:rsidR="006276B3">
        <w:t>of fire, either directly in non-</w:t>
      </w:r>
      <w:r>
        <w:t>occupied rooms or indirectly using mixing ejectors to reduce the excessive concentration of CO</w:t>
      </w:r>
      <w:r w:rsidRPr="009C0366">
        <w:rPr>
          <w:vertAlign w:val="subscript"/>
        </w:rPr>
        <w:t>2</w:t>
      </w:r>
      <w:r>
        <w:t xml:space="preserve">. </w:t>
      </w:r>
    </w:p>
    <w:p w14:paraId="108B1DA1" w14:textId="77777777" w:rsidR="009C0366" w:rsidRDefault="009C0366" w:rsidP="009C0366">
      <w:pPr>
        <w:numPr>
          <w:ilvl w:val="0"/>
          <w:numId w:val="35"/>
        </w:numPr>
      </w:pPr>
      <w:r>
        <w:t xml:space="preserve">Supply </w:t>
      </w:r>
      <w:r w:rsidR="008605C9">
        <w:t xml:space="preserve">of </w:t>
      </w:r>
      <w:r>
        <w:t xml:space="preserve">a cold source for </w:t>
      </w:r>
      <w:r w:rsidR="008605C9">
        <w:t>Organic Rankine Cycles or other waste heat conversion or cogeneration devices</w:t>
      </w:r>
      <w:r w:rsidR="006276B3">
        <w:t>.</w:t>
      </w:r>
    </w:p>
    <w:p w14:paraId="43FC5253" w14:textId="77777777" w:rsidR="00AC58C8" w:rsidRDefault="00206C3D" w:rsidP="009C0366">
      <w:pPr>
        <w:numPr>
          <w:ilvl w:val="0"/>
          <w:numId w:val="35"/>
        </w:numPr>
      </w:pPr>
      <w:r>
        <w:t>Integration</w:t>
      </w:r>
      <w:r w:rsidR="00AC58C8">
        <w:t xml:space="preserve"> with daily electricity storage scheme using, at the central plant, like the reversible trans-critical CO</w:t>
      </w:r>
      <w:r w:rsidR="00AC58C8" w:rsidRPr="000559C3">
        <w:rPr>
          <w:vertAlign w:val="subscript"/>
        </w:rPr>
        <w:t>2</w:t>
      </w:r>
      <w:r w:rsidR="00AC58C8">
        <w:t xml:space="preserve"> heat pump-power cycle shown in [10].</w:t>
      </w:r>
    </w:p>
    <w:p w14:paraId="41EF13C4" w14:textId="77777777" w:rsidR="006E3524" w:rsidRPr="006E3524" w:rsidRDefault="006E3524" w:rsidP="006E3524">
      <w:r>
        <w:t xml:space="preserve">     4) </w:t>
      </w:r>
      <w:r>
        <w:tab/>
        <w:t xml:space="preserve">Integration with photovoltaics that allows to drive the heat-pumps with renewable energy. In addition the excess of PV electricity can be converted into methane by electrolysis and the Sabatier reaction. The resulting methane can be stored in summer in the form of liquid methane that can be converted into heat and electricity in winter. The use of </w:t>
      </w:r>
      <w:r>
        <w:lastRenderedPageBreak/>
        <w:t>combined cycles with CO</w:t>
      </w:r>
      <w:r w:rsidRPr="00E91D34">
        <w:rPr>
          <w:vertAlign w:val="subscript"/>
        </w:rPr>
        <w:t>2</w:t>
      </w:r>
      <w:r>
        <w:t xml:space="preserve"> capture or fuel cells that separates the CO</w:t>
      </w:r>
      <w:r w:rsidRPr="004C2328">
        <w:rPr>
          <w:vertAlign w:val="subscript"/>
        </w:rPr>
        <w:t>2</w:t>
      </w:r>
      <w:r>
        <w:t xml:space="preserve"> such as SOFC [9] allows to collect CO2 in the network and store it to recycle it as methane in summer Studies have demonstrated that cities can by this way become self-sufficient in energy [11].</w:t>
      </w:r>
    </w:p>
    <w:p w14:paraId="0BD62956" w14:textId="77777777" w:rsidR="008605C9" w:rsidRDefault="004C2328" w:rsidP="004C2328">
      <w:r>
        <w:t xml:space="preserve">    </w:t>
      </w:r>
    </w:p>
    <w:p w14:paraId="31FC87A2" w14:textId="77777777" w:rsidR="00905E00" w:rsidRDefault="00905E00" w:rsidP="006E3524">
      <w:pPr>
        <w:ind w:left="698"/>
      </w:pPr>
    </w:p>
    <w:p w14:paraId="3FEC1EF4" w14:textId="77777777" w:rsidR="005A7A49" w:rsidRPr="00CD6BF1" w:rsidRDefault="005A7A49" w:rsidP="005A7A49">
      <w:pPr>
        <w:jc w:val="both"/>
        <w:rPr>
          <w:b/>
        </w:rPr>
      </w:pPr>
      <w:r w:rsidRPr="00CD6BF1">
        <w:rPr>
          <w:b/>
        </w:rPr>
        <w:t>Conclusion</w:t>
      </w:r>
    </w:p>
    <w:p w14:paraId="606C4CF5" w14:textId="77777777" w:rsidR="009F21B1" w:rsidRDefault="00AC58C8" w:rsidP="00354FF0">
      <w:r>
        <w:t>5</w:t>
      </w:r>
      <w:r w:rsidRPr="006E3524">
        <w:rPr>
          <w:vertAlign w:val="superscript"/>
        </w:rPr>
        <w:t>th</w:t>
      </w:r>
      <w:r>
        <w:t xml:space="preserve"> generation district </w:t>
      </w:r>
      <w:r w:rsidR="005A7A49">
        <w:t>heating and cooling networks based on the use of the latent heat of a natural fluid like CO</w:t>
      </w:r>
      <w:r w:rsidR="005A7A49" w:rsidRPr="005A7A49">
        <w:rPr>
          <w:vertAlign w:val="subscript"/>
        </w:rPr>
        <w:t>2</w:t>
      </w:r>
      <w:r w:rsidR="005A7A49">
        <w:t xml:space="preserve"> represent an interesting option to develop high efficiency city district by providing a very com</w:t>
      </w:r>
      <w:r w:rsidR="00086AE3">
        <w:t xml:space="preserve">pact energy network allowing to </w:t>
      </w:r>
      <w:r>
        <w:t xml:space="preserve">use </w:t>
      </w:r>
      <w:r w:rsidR="005A7A49">
        <w:t xml:space="preserve">the </w:t>
      </w:r>
      <w:r>
        <w:t xml:space="preserve">synergies </w:t>
      </w:r>
      <w:r w:rsidR="005A7A49">
        <w:t xml:space="preserve">between the needs of the various users. </w:t>
      </w:r>
      <w:r w:rsidR="00A41F38">
        <w:t xml:space="preserve">Based on existing technologies, we have demonstrated that this technology can save </w:t>
      </w:r>
      <w:r w:rsidR="00354FF0">
        <w:t xml:space="preserve">more than 80% </w:t>
      </w:r>
      <w:r w:rsidR="00A41F38">
        <w:t>of the final energy consumed in a city center while being cheaper than conventional solutions. Combined with solar PV, it allows to design districts with nearly zero emissions</w:t>
      </w:r>
      <w:r w:rsidR="00E91D34">
        <w:t xml:space="preserve"> </w:t>
      </w:r>
      <w:r w:rsidR="005A7A49">
        <w:t xml:space="preserve">In spite of the relatively high pressures required by </w:t>
      </w:r>
      <w:r w:rsidR="00354FF0">
        <w:t xml:space="preserve">a </w:t>
      </w:r>
      <w:r w:rsidR="005A7A49">
        <w:t>CO</w:t>
      </w:r>
      <w:r w:rsidR="005A7A49" w:rsidRPr="00354FF0">
        <w:rPr>
          <w:vertAlign w:val="subscript"/>
        </w:rPr>
        <w:t>2</w:t>
      </w:r>
      <w:r w:rsidR="006276B3">
        <w:t xml:space="preserve"> DHC network, experiments, </w:t>
      </w:r>
      <w:r w:rsidR="00354FF0">
        <w:t>at reduced scale</w:t>
      </w:r>
      <w:r w:rsidR="006276B3">
        <w:t>,</w:t>
      </w:r>
      <w:r w:rsidR="00354FF0">
        <w:t xml:space="preserve"> </w:t>
      </w:r>
      <w:r w:rsidR="005A7A49">
        <w:t>have</w:t>
      </w:r>
      <w:r w:rsidR="00A41F38">
        <w:t>, so far,</w:t>
      </w:r>
      <w:r w:rsidR="005A7A49">
        <w:t xml:space="preserve"> not shown any </w:t>
      </w:r>
      <w:r w:rsidR="00354FF0">
        <w:t>major pressure surge concerns</w:t>
      </w:r>
      <w:r w:rsidR="00CD6BF1">
        <w:t>.</w:t>
      </w:r>
    </w:p>
    <w:p w14:paraId="35D1366F" w14:textId="77777777" w:rsidR="00B36B02" w:rsidRPr="00CD6BF1" w:rsidRDefault="00B36B02">
      <w:pPr>
        <w:jc w:val="both"/>
        <w:rPr>
          <w:b/>
        </w:rPr>
      </w:pPr>
      <w:r w:rsidRPr="00CD6BF1">
        <w:rPr>
          <w:b/>
        </w:rPr>
        <w:t>References</w:t>
      </w:r>
    </w:p>
    <w:p w14:paraId="36221B96" w14:textId="77777777" w:rsidR="00B36B02" w:rsidRDefault="008314E1" w:rsidP="0075685C">
      <w:r w:rsidRPr="005A209F">
        <w:t>[1</w:t>
      </w:r>
      <w:r w:rsidR="00B36B02" w:rsidRPr="005A209F">
        <w:t xml:space="preserve">] </w:t>
      </w:r>
      <w:r w:rsidR="00390F13" w:rsidRPr="005A209F">
        <w:t>Lorentzen G.</w:t>
      </w:r>
      <w:r w:rsidR="00B36B02" w:rsidRPr="005A209F">
        <w:t xml:space="preserve">, </w:t>
      </w:r>
      <w:r w:rsidR="00390F13" w:rsidRPr="005A209F">
        <w:t>1990</w:t>
      </w:r>
      <w:r w:rsidR="00B36B02" w:rsidRPr="005A209F">
        <w:t xml:space="preserve">. </w:t>
      </w:r>
      <w:r w:rsidR="00B36B02" w:rsidRPr="00333DD2">
        <w:t>“</w:t>
      </w:r>
      <w:r w:rsidR="00390F13">
        <w:t>Heat pumps for district heating applications</w:t>
      </w:r>
      <w:r w:rsidR="00B36B02" w:rsidRPr="00333DD2">
        <w:t>”</w:t>
      </w:r>
      <w:r w:rsidR="00B36B02" w:rsidRPr="00333DD2">
        <w:t xml:space="preserve"> </w:t>
      </w:r>
      <w:r>
        <w:t>3</w:t>
      </w:r>
      <w:r w:rsidRPr="008314E1">
        <w:rPr>
          <w:vertAlign w:val="superscript"/>
        </w:rPr>
        <w:t>rd</w:t>
      </w:r>
      <w:r>
        <w:t xml:space="preserve"> IEA heat pump conference</w:t>
      </w:r>
      <w:r w:rsidR="00B36B02" w:rsidRPr="00333DD2">
        <w:t xml:space="preserve"> </w:t>
      </w:r>
      <w:r>
        <w:t>Tokyo</w:t>
      </w:r>
      <w:r w:rsidR="00B36B02" w:rsidRPr="00333DD2">
        <w:t xml:space="preserve">, </w:t>
      </w:r>
      <w:r>
        <w:t>Japan</w:t>
      </w:r>
      <w:r w:rsidR="00B36B02" w:rsidRPr="00333DD2">
        <w:t xml:space="preserve"> </w:t>
      </w:r>
    </w:p>
    <w:p w14:paraId="55892C79" w14:textId="77777777" w:rsidR="008314E1" w:rsidRDefault="008314E1" w:rsidP="0075685C">
      <w:pPr>
        <w:rPr>
          <w:lang w:bidi="x-none"/>
        </w:rPr>
      </w:pPr>
      <w:r>
        <w:t xml:space="preserve">[2] Pelet X, Favrat D., </w:t>
      </w:r>
      <w:r>
        <w:t>“</w:t>
      </w:r>
      <w:r w:rsidR="008F1EE8" w:rsidRPr="008F1EE8">
        <w:rPr>
          <w:lang w:bidi="x-none"/>
        </w:rPr>
        <w:t>Performance of a 3.9 MW Ammonia Heat Pump in a District Heating Cogeneration Plant: Status after eleven years of operation</w:t>
      </w:r>
      <w:r w:rsidR="008F1EE8">
        <w:rPr>
          <w:lang w:bidi="x-none"/>
        </w:rPr>
        <w:t>”</w:t>
      </w:r>
      <w:r w:rsidR="008F1EE8">
        <w:rPr>
          <w:lang w:bidi="x-none"/>
        </w:rPr>
        <w:t>, 1997, IEA Annex 22 Workshop, Gatlinburg, TN, USA</w:t>
      </w:r>
    </w:p>
    <w:p w14:paraId="0A7BF5C7" w14:textId="77777777" w:rsidR="008F1EE8" w:rsidRDefault="008F1EE8" w:rsidP="0075685C">
      <w:r w:rsidRPr="005A209F">
        <w:rPr>
          <w:lang w:val="de-CH"/>
        </w:rPr>
        <w:t>[3] Curti V., Favrat D., von Spakovsky M..</w:t>
      </w:r>
      <w:r w:rsidRPr="005A209F">
        <w:rPr>
          <w:lang w:val="de-CH" w:bidi="x-none"/>
        </w:rPr>
        <w:t xml:space="preserve"> </w:t>
      </w:r>
      <w:r w:rsidRPr="008F1EE8">
        <w:rPr>
          <w:i/>
          <w:lang w:bidi="x-none"/>
        </w:rPr>
        <w:t>An environomic approach for the modeling and optimization of a district heating network based on centralized and decentralized heat pumps, cogeneration and/or gas furnace. Part II: Results</w:t>
      </w:r>
      <w:r w:rsidRPr="008F1EE8">
        <w:rPr>
          <w:i/>
        </w:rPr>
        <w:t>.</w:t>
      </w:r>
      <w:r w:rsidRPr="00333DD2">
        <w:t xml:space="preserve"> </w:t>
      </w:r>
      <w:r>
        <w:rPr>
          <w:i/>
        </w:rPr>
        <w:t>Int. J. of thermal sciences</w:t>
      </w:r>
      <w:r>
        <w:t xml:space="preserve"> </w:t>
      </w:r>
      <w:proofErr w:type="gramStart"/>
      <w:r>
        <w:t>200</w:t>
      </w:r>
      <w:r w:rsidRPr="00333DD2">
        <w:t>0;</w:t>
      </w:r>
      <w:r>
        <w:rPr>
          <w:b/>
        </w:rPr>
        <w:t>39</w:t>
      </w:r>
      <w:r w:rsidRPr="00333DD2">
        <w:t>:</w:t>
      </w:r>
      <w:r w:rsidR="00A4307C">
        <w:t>731</w:t>
      </w:r>
      <w:proofErr w:type="gramEnd"/>
      <w:r w:rsidR="00A4307C">
        <w:t>-741</w:t>
      </w:r>
      <w:r w:rsidRPr="00333DD2">
        <w:t>.</w:t>
      </w:r>
    </w:p>
    <w:p w14:paraId="50908246" w14:textId="77777777" w:rsidR="008F1EE8" w:rsidRDefault="00F26E09" w:rsidP="0075685C">
      <w:r>
        <w:rPr>
          <w:lang w:val="en-GB"/>
        </w:rPr>
        <w:t>[4</w:t>
      </w:r>
      <w:r w:rsidRPr="008F1EE8">
        <w:rPr>
          <w:lang w:val="en-GB"/>
        </w:rPr>
        <w:t>]</w:t>
      </w:r>
      <w:r w:rsidRPr="00333DD2">
        <w:rPr>
          <w:lang w:val="en-GB"/>
        </w:rPr>
        <w:t xml:space="preserve"> </w:t>
      </w:r>
      <w:r>
        <w:rPr>
          <w:lang w:val="en-GB"/>
        </w:rPr>
        <w:t>Henchoz S.,</w:t>
      </w:r>
      <w:r w:rsidRPr="00333DD2">
        <w:rPr>
          <w:lang w:val="en-GB"/>
        </w:rPr>
        <w:t xml:space="preserve"> </w:t>
      </w:r>
      <w:r>
        <w:rPr>
          <w:lang w:val="en-GB"/>
        </w:rPr>
        <w:t xml:space="preserve">Weber C., Marechal </w:t>
      </w:r>
      <w:proofErr w:type="gramStart"/>
      <w:r>
        <w:rPr>
          <w:lang w:val="en-GB"/>
        </w:rPr>
        <w:t>F.,Favrat</w:t>
      </w:r>
      <w:proofErr w:type="gramEnd"/>
      <w:r>
        <w:rPr>
          <w:lang w:val="en-GB"/>
        </w:rPr>
        <w:t xml:space="preserve"> D.</w:t>
      </w:r>
      <w:r w:rsidRPr="008F1EE8">
        <w:rPr>
          <w:lang w:bidi="x-none"/>
        </w:rPr>
        <w:t xml:space="preserve"> </w:t>
      </w:r>
      <w:r w:rsidRPr="00F26E09">
        <w:rPr>
          <w:i/>
          <w:lang w:bidi="x-none"/>
        </w:rPr>
        <w:t>Performance and profitability perspectives of a CO</w:t>
      </w:r>
      <w:r w:rsidRPr="000664BB">
        <w:rPr>
          <w:i/>
          <w:vertAlign w:val="subscript"/>
          <w:lang w:bidi="x-none"/>
        </w:rPr>
        <w:t>2</w:t>
      </w:r>
      <w:r w:rsidRPr="00F26E09">
        <w:rPr>
          <w:i/>
          <w:lang w:bidi="x-none"/>
        </w:rPr>
        <w:t xml:space="preserve"> based district energy network in Geneva</w:t>
      </w:r>
      <w:r w:rsidRPr="00F26E09">
        <w:rPr>
          <w:i/>
          <w:lang w:bidi="x-none"/>
        </w:rPr>
        <w:t>’</w:t>
      </w:r>
      <w:r w:rsidRPr="00F26E09">
        <w:rPr>
          <w:i/>
          <w:lang w:bidi="x-none"/>
        </w:rPr>
        <w:t>s city center.</w:t>
      </w:r>
      <w:r w:rsidRPr="00F26E09">
        <w:rPr>
          <w:i/>
        </w:rPr>
        <w:t>.</w:t>
      </w:r>
      <w:r w:rsidRPr="00333DD2">
        <w:t xml:space="preserve"> </w:t>
      </w:r>
      <w:r>
        <w:rPr>
          <w:i/>
        </w:rPr>
        <w:t>Energy</w:t>
      </w:r>
      <w:r>
        <w:t xml:space="preserve"> </w:t>
      </w:r>
      <w:proofErr w:type="gramStart"/>
      <w:r>
        <w:t>2015</w:t>
      </w:r>
      <w:r w:rsidRPr="00333DD2">
        <w:t>;</w:t>
      </w:r>
      <w:r w:rsidRPr="00F26E09">
        <w:rPr>
          <w:b/>
        </w:rPr>
        <w:t>85</w:t>
      </w:r>
      <w:r w:rsidR="00722C23">
        <w:t>:</w:t>
      </w:r>
      <w:r>
        <w:t>221</w:t>
      </w:r>
      <w:proofErr w:type="gramEnd"/>
      <w:r>
        <w:t>-235</w:t>
      </w:r>
    </w:p>
    <w:p w14:paraId="52E28CFF" w14:textId="77777777" w:rsidR="00C75DF6" w:rsidRDefault="000664BB" w:rsidP="0075685C">
      <w:r>
        <w:rPr>
          <w:lang w:val="en-GB"/>
        </w:rPr>
        <w:t>[5</w:t>
      </w:r>
      <w:r w:rsidRPr="008F1EE8">
        <w:rPr>
          <w:lang w:val="en-GB"/>
        </w:rPr>
        <w:t>]</w:t>
      </w:r>
      <w:r w:rsidRPr="00333DD2">
        <w:rPr>
          <w:lang w:val="en-GB"/>
        </w:rPr>
        <w:t xml:space="preserve"> </w:t>
      </w:r>
      <w:r>
        <w:rPr>
          <w:lang w:val="en-GB"/>
        </w:rPr>
        <w:t>Henchoz S.,</w:t>
      </w:r>
      <w:r w:rsidRPr="00333DD2">
        <w:rPr>
          <w:lang w:val="en-GB"/>
        </w:rPr>
        <w:t xml:space="preserve"> </w:t>
      </w:r>
      <w:r>
        <w:rPr>
          <w:lang w:val="en-GB"/>
        </w:rPr>
        <w:t xml:space="preserve">Chatelan P, Marechal </w:t>
      </w:r>
      <w:proofErr w:type="gramStart"/>
      <w:r>
        <w:rPr>
          <w:lang w:val="en-GB"/>
        </w:rPr>
        <w:t>F.,Favrat</w:t>
      </w:r>
      <w:proofErr w:type="gramEnd"/>
      <w:r>
        <w:rPr>
          <w:lang w:val="en-GB"/>
        </w:rPr>
        <w:t xml:space="preserve"> D.</w:t>
      </w:r>
      <w:r w:rsidRPr="008F1EE8">
        <w:rPr>
          <w:lang w:bidi="x-none"/>
        </w:rPr>
        <w:t xml:space="preserve"> </w:t>
      </w:r>
      <w:r w:rsidRPr="00F26E09">
        <w:rPr>
          <w:i/>
          <w:lang w:bidi="x-none"/>
        </w:rPr>
        <w:t>Key energy and technological aspects of three innovative district energy networks.</w:t>
      </w:r>
      <w:r w:rsidRPr="00F26E09">
        <w:rPr>
          <w:i/>
        </w:rPr>
        <w:t>.</w:t>
      </w:r>
      <w:r w:rsidRPr="00333DD2">
        <w:t xml:space="preserve"> </w:t>
      </w:r>
      <w:r>
        <w:rPr>
          <w:i/>
        </w:rPr>
        <w:t>Energy</w:t>
      </w:r>
      <w:r w:rsidR="00154C89">
        <w:t xml:space="preserve"> 2016;117 part 2: 465-477</w:t>
      </w:r>
    </w:p>
    <w:p w14:paraId="5847FD1C" w14:textId="77777777" w:rsidR="002B4CF8" w:rsidRPr="005A209F" w:rsidRDefault="002B4CF8" w:rsidP="002B4CF8">
      <w:r>
        <w:rPr>
          <w:lang w:val="en-GB"/>
        </w:rPr>
        <w:t>[6</w:t>
      </w:r>
      <w:r w:rsidRPr="008F1EE8">
        <w:rPr>
          <w:lang w:val="en-GB"/>
        </w:rPr>
        <w:t>]</w:t>
      </w:r>
      <w:r w:rsidRPr="00333DD2">
        <w:rPr>
          <w:lang w:val="en-GB"/>
        </w:rPr>
        <w:t xml:space="preserve"> </w:t>
      </w:r>
      <w:r>
        <w:rPr>
          <w:lang w:val="en-GB"/>
        </w:rPr>
        <w:t>Henchoz S.,</w:t>
      </w:r>
      <w:r w:rsidRPr="00333DD2">
        <w:rPr>
          <w:lang w:val="en-GB"/>
        </w:rPr>
        <w:t xml:space="preserve"> </w:t>
      </w:r>
      <w:r>
        <w:rPr>
          <w:lang w:val="en-GB"/>
        </w:rPr>
        <w:t xml:space="preserve">Favrat D., Marechal </w:t>
      </w:r>
      <w:proofErr w:type="gramStart"/>
      <w:r>
        <w:rPr>
          <w:lang w:val="en-GB"/>
        </w:rPr>
        <w:t>F.,Girardin</w:t>
      </w:r>
      <w:proofErr w:type="gramEnd"/>
      <w:r>
        <w:rPr>
          <w:lang w:val="en-GB"/>
        </w:rPr>
        <w:t xml:space="preserve"> L.</w:t>
      </w:r>
      <w:r w:rsidRPr="008F1EE8">
        <w:rPr>
          <w:lang w:bidi="x-none"/>
        </w:rPr>
        <w:t xml:space="preserve"> </w:t>
      </w:r>
      <w:r>
        <w:rPr>
          <w:i/>
          <w:lang w:bidi="x-none"/>
        </w:rPr>
        <w:t>Novel district heating and cooling energy network using CO</w:t>
      </w:r>
      <w:r w:rsidRPr="002B4CF8">
        <w:rPr>
          <w:i/>
          <w:vertAlign w:val="subscript"/>
          <w:lang w:bidi="x-none"/>
        </w:rPr>
        <w:t>2</w:t>
      </w:r>
      <w:r>
        <w:rPr>
          <w:i/>
          <w:lang w:bidi="x-none"/>
        </w:rPr>
        <w:t xml:space="preserve"> as a heat and mass transfer fluid</w:t>
      </w:r>
      <w:r w:rsidRPr="00F26E09">
        <w:rPr>
          <w:i/>
        </w:rPr>
        <w:t>.</w:t>
      </w:r>
      <w:r w:rsidRPr="00333DD2">
        <w:t xml:space="preserve"> </w:t>
      </w:r>
      <w:r>
        <w:rPr>
          <w:i/>
        </w:rPr>
        <w:t>IEA heat pump conference</w:t>
      </w:r>
      <w:r w:rsidRPr="002B4CF8">
        <w:t>, Rotterdam</w:t>
      </w:r>
      <w:r>
        <w:t>, May 2017</w:t>
      </w:r>
      <w:r>
        <w:rPr>
          <w:i/>
        </w:rPr>
        <w:t xml:space="preserve"> </w:t>
      </w:r>
    </w:p>
    <w:p w14:paraId="5CC5F948" w14:textId="77777777" w:rsidR="00C02B2F" w:rsidRDefault="00C75DF6" w:rsidP="0075685C">
      <w:r w:rsidRPr="005A209F">
        <w:t>[</w:t>
      </w:r>
      <w:r w:rsidR="002B4CF8">
        <w:t>7</w:t>
      </w:r>
      <w:r w:rsidRPr="005A209F">
        <w:t>]</w:t>
      </w:r>
      <w:r w:rsidR="004C2328">
        <w:t xml:space="preserve"> </w:t>
      </w:r>
      <w:r w:rsidRPr="005A209F">
        <w:t xml:space="preserve">Lund </w:t>
      </w:r>
      <w:proofErr w:type="gramStart"/>
      <w:r w:rsidRPr="005A209F">
        <w:t>H.,Werner</w:t>
      </w:r>
      <w:proofErr w:type="gramEnd"/>
      <w:r w:rsidRPr="005A209F">
        <w:t xml:space="preserve"> S.,Wiltshire R.,Svendsen S.,Thorsen J, Hvelplund F.,Mathiesen B.,</w:t>
      </w:r>
      <w:r>
        <w:t>4</w:t>
      </w:r>
      <w:r w:rsidRPr="00C75DF6">
        <w:rPr>
          <w:vertAlign w:val="superscript"/>
        </w:rPr>
        <w:t>th</w:t>
      </w:r>
      <w:r>
        <w:t xml:space="preserve"> generation District Heating (4GDH): Integrating smart thermal grids into future sustainable energy systems. </w:t>
      </w:r>
      <w:r w:rsidRPr="00722C23">
        <w:rPr>
          <w:i/>
        </w:rPr>
        <w:t>Energy</w:t>
      </w:r>
      <w:r>
        <w:t xml:space="preserve"> </w:t>
      </w:r>
      <w:proofErr w:type="gramStart"/>
      <w:r>
        <w:t>2014;</w:t>
      </w:r>
      <w:r w:rsidRPr="00C75DF6">
        <w:rPr>
          <w:b/>
        </w:rPr>
        <w:t>68</w:t>
      </w:r>
      <w:r w:rsidR="00722C23">
        <w:t>:</w:t>
      </w:r>
      <w:r>
        <w:t>1</w:t>
      </w:r>
      <w:proofErr w:type="gramEnd"/>
      <w:r>
        <w:t>-11</w:t>
      </w:r>
    </w:p>
    <w:p w14:paraId="31F91E64" w14:textId="77777777" w:rsidR="00F24C4B" w:rsidRDefault="00F24C4B" w:rsidP="0075685C">
      <w:r>
        <w:t>[8]</w:t>
      </w:r>
      <w:r w:rsidR="004C2328">
        <w:t xml:space="preserve"> </w:t>
      </w:r>
      <w:r>
        <w:t xml:space="preserve">Masson N. 2014 Natural refrigerants in Europe: The drivers and challenges for food retailers </w:t>
      </w:r>
    </w:p>
    <w:p w14:paraId="3D0FB6FF" w14:textId="77777777" w:rsidR="008605C9" w:rsidRDefault="008605C9" w:rsidP="008605C9">
      <w:r>
        <w:t>[</w:t>
      </w:r>
      <w:r w:rsidR="00402382">
        <w:t>9</w:t>
      </w:r>
      <w:r w:rsidRPr="00333DD2">
        <w:t xml:space="preserve">] </w:t>
      </w:r>
      <w:r>
        <w:t xml:space="preserve">Facchinetti </w:t>
      </w:r>
      <w:proofErr w:type="gramStart"/>
      <w:r>
        <w:t>E,Favrat</w:t>
      </w:r>
      <w:proofErr w:type="gramEnd"/>
      <w:r>
        <w:t xml:space="preserve"> D.,Marechal F.,Innovative hybrid cycle solid oxide fuel cell-inverted gas turbine with CO</w:t>
      </w:r>
      <w:r w:rsidRPr="008605C9">
        <w:rPr>
          <w:vertAlign w:val="subscript"/>
        </w:rPr>
        <w:t xml:space="preserve">2 </w:t>
      </w:r>
      <w:r>
        <w:t>separation</w:t>
      </w:r>
      <w:r w:rsidRPr="00333DD2">
        <w:t xml:space="preserve">, </w:t>
      </w:r>
      <w:r w:rsidR="0094159C" w:rsidRPr="0094159C">
        <w:rPr>
          <w:i/>
        </w:rPr>
        <w:t>Fuel cells</w:t>
      </w:r>
      <w:r w:rsidR="00722C23">
        <w:t xml:space="preserve"> 2011;11:</w:t>
      </w:r>
      <w:r w:rsidR="0094159C">
        <w:t>565-572</w:t>
      </w:r>
    </w:p>
    <w:p w14:paraId="1EEC3838" w14:textId="77777777" w:rsidR="000559C3" w:rsidRDefault="000559C3" w:rsidP="000559C3">
      <w:pPr>
        <w:spacing w:line="200" w:lineRule="exact"/>
        <w:ind w:left="312" w:hanging="312"/>
        <w:rPr>
          <w:w w:val="85"/>
        </w:rPr>
      </w:pPr>
      <w:r>
        <w:rPr>
          <w:w w:val="90"/>
        </w:rPr>
        <w:t>[1</w:t>
      </w:r>
      <w:r w:rsidR="00402382">
        <w:rPr>
          <w:w w:val="90"/>
        </w:rPr>
        <w:t>0</w:t>
      </w:r>
      <w:r w:rsidRPr="00F24C4B">
        <w:rPr>
          <w:w w:val="90"/>
        </w:rPr>
        <w:t xml:space="preserve">] </w:t>
      </w:r>
      <w:proofErr w:type="spellStart"/>
      <w:r>
        <w:rPr>
          <w:w w:val="90"/>
        </w:rPr>
        <w:t>Morandin</w:t>
      </w:r>
      <w:proofErr w:type="spellEnd"/>
      <w:r>
        <w:rPr>
          <w:w w:val="90"/>
        </w:rPr>
        <w:t xml:space="preserve"> </w:t>
      </w:r>
      <w:proofErr w:type="gramStart"/>
      <w:r>
        <w:rPr>
          <w:w w:val="90"/>
        </w:rPr>
        <w:t>M.,</w:t>
      </w:r>
      <w:proofErr w:type="spellStart"/>
      <w:r>
        <w:rPr>
          <w:w w:val="90"/>
        </w:rPr>
        <w:t>Mercangoez</w:t>
      </w:r>
      <w:proofErr w:type="spellEnd"/>
      <w:proofErr w:type="gramEnd"/>
      <w:r>
        <w:rPr>
          <w:w w:val="90"/>
        </w:rPr>
        <w:t xml:space="preserve"> M., </w:t>
      </w:r>
      <w:proofErr w:type="spellStart"/>
      <w:r>
        <w:rPr>
          <w:w w:val="90"/>
        </w:rPr>
        <w:t>Hemrle</w:t>
      </w:r>
      <w:proofErr w:type="spellEnd"/>
      <w:r>
        <w:rPr>
          <w:w w:val="90"/>
        </w:rPr>
        <w:t xml:space="preserve"> J.,</w:t>
      </w:r>
      <w:proofErr w:type="spellStart"/>
      <w:r>
        <w:rPr>
          <w:w w:val="90"/>
        </w:rPr>
        <w:t>Marechal</w:t>
      </w:r>
      <w:proofErr w:type="spellEnd"/>
      <w:r>
        <w:rPr>
          <w:w w:val="90"/>
        </w:rPr>
        <w:t xml:space="preserve"> F., Favrat D., </w:t>
      </w:r>
      <w:proofErr w:type="spellStart"/>
      <w:r>
        <w:rPr>
          <w:w w:val="85"/>
        </w:rPr>
        <w:t>Thermoeconomic</w:t>
      </w:r>
      <w:proofErr w:type="spellEnd"/>
      <w:r>
        <w:rPr>
          <w:w w:val="85"/>
        </w:rPr>
        <w:t xml:space="preserve"> design optimization of a thermo-electric energy storage system based on </w:t>
      </w:r>
      <w:proofErr w:type="spellStart"/>
      <w:r>
        <w:rPr>
          <w:w w:val="85"/>
        </w:rPr>
        <w:t>transcritical</w:t>
      </w:r>
      <w:proofErr w:type="spellEnd"/>
      <w:r>
        <w:rPr>
          <w:w w:val="85"/>
        </w:rPr>
        <w:t xml:space="preserve"> CO</w:t>
      </w:r>
      <w:r w:rsidRPr="000559C3">
        <w:rPr>
          <w:w w:val="85"/>
          <w:vertAlign w:val="subscript"/>
        </w:rPr>
        <w:t>2</w:t>
      </w:r>
      <w:r>
        <w:rPr>
          <w:w w:val="85"/>
        </w:rPr>
        <w:t xml:space="preserve"> cycles</w:t>
      </w:r>
      <w:r w:rsidRPr="00F24C4B">
        <w:rPr>
          <w:w w:val="85"/>
        </w:rPr>
        <w:t xml:space="preserve">, </w:t>
      </w:r>
      <w:r w:rsidRPr="00722C23">
        <w:rPr>
          <w:i/>
          <w:w w:val="85"/>
        </w:rPr>
        <w:t>Energy</w:t>
      </w:r>
      <w:r w:rsidR="004041C8">
        <w:rPr>
          <w:w w:val="85"/>
        </w:rPr>
        <w:t xml:space="preserve"> 2013;58:</w:t>
      </w:r>
      <w:r>
        <w:rPr>
          <w:w w:val="85"/>
        </w:rPr>
        <w:t>571-587</w:t>
      </w:r>
    </w:p>
    <w:p w14:paraId="28682E58" w14:textId="5A9B4BA0" w:rsidR="00B11CB9" w:rsidRPr="00333DD2" w:rsidRDefault="00AC58C8">
      <w:r w:rsidRPr="006E3524">
        <w:rPr>
          <w:w w:val="85"/>
          <w:lang w:val="fr-CH"/>
        </w:rPr>
        <w:t>[11] Suciu, R. A., Girardin, L., &amp; Mar</w:t>
      </w:r>
      <w:r w:rsidRPr="006E3524">
        <w:rPr>
          <w:w w:val="85"/>
          <w:lang w:val="fr-CH"/>
        </w:rPr>
        <w:t>é</w:t>
      </w:r>
      <w:r w:rsidRPr="006E3524">
        <w:rPr>
          <w:w w:val="85"/>
          <w:lang w:val="fr-CH"/>
        </w:rPr>
        <w:t xml:space="preserve">chal, F. (2017). </w:t>
      </w:r>
      <w:r w:rsidRPr="00AC58C8">
        <w:rPr>
          <w:w w:val="85"/>
        </w:rPr>
        <w:t>Energy integration of CO</w:t>
      </w:r>
      <w:r w:rsidRPr="004C2328">
        <w:rPr>
          <w:w w:val="85"/>
          <w:vertAlign w:val="subscript"/>
        </w:rPr>
        <w:t xml:space="preserve">2 </w:t>
      </w:r>
      <w:r w:rsidRPr="00AC58C8">
        <w:rPr>
          <w:w w:val="85"/>
        </w:rPr>
        <w:t>networks and Power to Gas for emerging energy autonomous cities in Europe. In</w:t>
      </w:r>
      <w:r w:rsidRPr="00AC58C8">
        <w:rPr>
          <w:w w:val="85"/>
        </w:rPr>
        <w:t> </w:t>
      </w:r>
      <w:r w:rsidRPr="00AC58C8">
        <w:rPr>
          <w:i/>
          <w:iCs/>
          <w:w w:val="85"/>
        </w:rPr>
        <w:t>Proceedings of ECOS 2017</w:t>
      </w:r>
    </w:p>
    <w:sectPr w:rsidR="00B11CB9" w:rsidRPr="00333DD2" w:rsidSect="006A39EE">
      <w:headerReference w:type="even" r:id="rId32"/>
      <w:headerReference w:type="default" r:id="rId33"/>
      <w:footerReference w:type="even" r:id="rId34"/>
      <w:footerReference w:type="default" r:id="rId35"/>
      <w:headerReference w:type="first" r:id="rId36"/>
      <w:footnotePr>
        <w:numFmt w:val="chicago"/>
      </w:footnotePr>
      <w:type w:val="nextColumn"/>
      <w:pgSz w:w="10886" w:h="14855" w:code="93"/>
      <w:pgMar w:top="754" w:right="1191" w:bottom="2126" w:left="737" w:header="907" w:footer="1202"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CDFAD0" w14:textId="77777777" w:rsidR="00390F73" w:rsidRDefault="00390F73">
      <w:r>
        <w:separator/>
      </w:r>
    </w:p>
    <w:p w14:paraId="1D1BF0CE" w14:textId="77777777" w:rsidR="00390F73" w:rsidRDefault="00390F73"/>
  </w:endnote>
  <w:endnote w:type="continuationSeparator" w:id="0">
    <w:p w14:paraId="7ED4B06B" w14:textId="77777777" w:rsidR="00390F73" w:rsidRDefault="00390F73">
      <w:r>
        <w:continuationSeparator/>
      </w:r>
    </w:p>
    <w:p w14:paraId="4080F122" w14:textId="77777777" w:rsidR="00390F73" w:rsidRDefault="00390F7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auto"/>
    <w:pitch w:val="variable"/>
    <w:sig w:usb0="00000287" w:usb1="00000800" w:usb2="00000000" w:usb3="00000000" w:csb0="0000009F" w:csb1="00000000"/>
  </w:font>
  <w:font w:name="@바탕">
    <w:charset w:val="81"/>
    <w:family w:val="auto"/>
    <w:pitch w:val="variable"/>
    <w:sig w:usb0="B00002AF" w:usb1="69D77CFB" w:usb2="00000030" w:usb3="00000000" w:csb0="0008009F" w:csb1="00000000"/>
  </w:font>
  <w:font w:name="細明體">
    <w:charset w:val="51"/>
    <w:family w:val="auto"/>
    <w:pitch w:val="variable"/>
    <w:sig w:usb0="A00002FF" w:usb1="28CFFCFA" w:usb2="00000016" w:usb3="00000000" w:csb0="00100001"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3CC100" w14:textId="77777777" w:rsidR="006E3524" w:rsidRDefault="006E3524">
    <w:pPr>
      <w:jc w:val="right"/>
    </w:pPr>
    <w:r>
      <w:fldChar w:fldCharType="begin"/>
    </w:r>
    <w:r>
      <w:instrText>PAGE   \* MERGEFORMAT</w:instrText>
    </w:r>
    <w:r>
      <w:fldChar w:fldCharType="separate"/>
    </w:r>
    <w:r w:rsidRPr="006A39EE">
      <w:rPr>
        <w:lang w:val="nl-NL"/>
      </w:rPr>
      <w:t>4</w:t>
    </w:r>
    <w:r>
      <w:fldChar w:fldCharType="end"/>
    </w:r>
  </w:p>
  <w:p w14:paraId="3AC4F4AB" w14:textId="77777777" w:rsidR="006E3524" w:rsidRDefault="006E3524"/>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DDE411" w14:textId="77777777" w:rsidR="006E3524" w:rsidRDefault="006E3524">
    <w:pPr>
      <w:jc w:val="right"/>
    </w:pPr>
    <w:r>
      <w:fldChar w:fldCharType="begin"/>
    </w:r>
    <w:r>
      <w:instrText>PAGE   \* MERGEFORMAT</w:instrText>
    </w:r>
    <w:r>
      <w:fldChar w:fldCharType="separate"/>
    </w:r>
    <w:r w:rsidR="00DF0321" w:rsidRPr="00DF0321">
      <w:rPr>
        <w:noProof/>
        <w:lang w:val="nl-NL"/>
      </w:rPr>
      <w:t>5</w:t>
    </w:r>
    <w:r>
      <w:fldChar w:fldCharType="end"/>
    </w:r>
  </w:p>
  <w:p w14:paraId="6C833930" w14:textId="77777777" w:rsidR="006E3524" w:rsidRDefault="006E3524" w:rsidP="006A39EE">
    <w:pPr>
      <w:tabs>
        <w:tab w:val="left" w:pos="8085"/>
      </w:tabs>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9EBF7D" w14:textId="77777777" w:rsidR="00390F73" w:rsidRDefault="00390F73">
      <w:pPr>
        <w:rPr>
          <w:lang w:val="en-GB"/>
        </w:rPr>
      </w:pPr>
      <w:r>
        <w:rPr>
          <w:noProof/>
          <w:lang w:val="fr-FR" w:eastAsia="fr-FR"/>
        </w:rPr>
        <w:drawing>
          <wp:inline distT="0" distB="0" distL="0" distR="0" wp14:anchorId="365FA976" wp14:editId="0EF4DF19">
            <wp:extent cx="560705" cy="15240"/>
            <wp:effectExtent l="0" t="0" r="0" b="10160"/>
            <wp:docPr id="4" name="Picture 2" descr="Description: 3pc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3pc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15240"/>
                    </a:xfrm>
                    <a:prstGeom prst="rect">
                      <a:avLst/>
                    </a:prstGeom>
                    <a:noFill/>
                    <a:ln>
                      <a:noFill/>
                    </a:ln>
                  </pic:spPr>
                </pic:pic>
              </a:graphicData>
            </a:graphic>
          </wp:inline>
        </w:drawing>
      </w:r>
    </w:p>
    <w:p w14:paraId="5B2505E3" w14:textId="77777777" w:rsidR="00390F73" w:rsidRDefault="00390F73"/>
  </w:footnote>
  <w:footnote w:type="continuationSeparator" w:id="0">
    <w:p w14:paraId="4B0A284F" w14:textId="77777777" w:rsidR="00390F73" w:rsidRDefault="00390F73">
      <w:r>
        <w:continuationSeparator/>
      </w:r>
    </w:p>
    <w:p w14:paraId="5FB93098" w14:textId="77777777" w:rsidR="00390F73" w:rsidRDefault="00390F73"/>
  </w:footnote>
  <w:footnote w:id="1">
    <w:p w14:paraId="65BA4C8E" w14:textId="77777777" w:rsidR="006E3524" w:rsidRDefault="006E3524" w:rsidP="0052436B">
      <w:r>
        <w:t>* Corresponding author. Tel.: +41793349785; fax: +41216930000.</w:t>
      </w:r>
    </w:p>
    <w:p w14:paraId="3717CC90" w14:textId="77777777" w:rsidR="006E3524" w:rsidRDefault="006E3524" w:rsidP="0052436B">
      <w:r>
        <w:rPr>
          <w:i/>
          <w:iCs/>
        </w:rPr>
        <w:t>E-mail address:</w:t>
      </w:r>
      <w:r>
        <w:t xml:space="preserve"> Daniel.favrat@epfl.ch</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DE407A" w14:textId="77777777" w:rsidR="006E3524" w:rsidRDefault="006E3524">
    <w:pPr>
      <w:tabs>
        <w:tab w:val="left" w:pos="142"/>
      </w:tabs>
      <w:spacing w:after="240"/>
      <w:rPr>
        <w:i/>
        <w:iCs/>
      </w:rPr>
    </w:pPr>
    <w:r>
      <w:rPr>
        <w:rFonts w:eastAsia="Times New Roman"/>
        <w:i/>
        <w:iCs/>
        <w:color w:val="231F20"/>
        <w:szCs w:val="36"/>
      </w:rPr>
      <w:fldChar w:fldCharType="begin"/>
    </w:r>
    <w:r>
      <w:rPr>
        <w:rFonts w:eastAsia="Times New Roman"/>
        <w:i/>
        <w:iCs/>
        <w:color w:val="231F20"/>
        <w:szCs w:val="36"/>
      </w:rPr>
      <w:instrText xml:space="preserve"> MACROBUTTON NoMacro Author name </w:instrText>
    </w:r>
    <w:r>
      <w:rPr>
        <w:rFonts w:eastAsia="Times New Roman"/>
        <w:i/>
        <w:iCs/>
        <w:color w:val="231F20"/>
        <w:szCs w:val="36"/>
      </w:rPr>
      <w:fldChar w:fldCharType="end"/>
    </w:r>
    <w:r>
      <w:rPr>
        <w:rFonts w:eastAsia="Times New Roman"/>
        <w:i/>
        <w:iCs/>
        <w:color w:val="231F20"/>
        <w:szCs w:val="36"/>
      </w:rPr>
      <w:t>/ 12</w:t>
    </w:r>
    <w:r w:rsidRPr="00C70389">
      <w:rPr>
        <w:rFonts w:eastAsia="Times New Roman"/>
        <w:i/>
        <w:iCs/>
        <w:color w:val="231F20"/>
        <w:szCs w:val="36"/>
        <w:vertAlign w:val="superscript"/>
      </w:rPr>
      <w:t>th</w:t>
    </w:r>
    <w:r>
      <w:rPr>
        <w:rFonts w:eastAsia="Times New Roman"/>
        <w:i/>
        <w:iCs/>
        <w:color w:val="231F20"/>
        <w:szCs w:val="36"/>
      </w:rPr>
      <w:t xml:space="preserve"> IEA Heat Pump Conference 00 (20</w:t>
    </w:r>
    <w:r>
      <w:rPr>
        <w:rFonts w:eastAsia="Times New Roman" w:hint="eastAsia"/>
        <w:i/>
        <w:iCs/>
        <w:color w:val="231F20"/>
        <w:szCs w:val="36"/>
      </w:rPr>
      <w:t>1</w:t>
    </w:r>
    <w:r>
      <w:rPr>
        <w:rFonts w:eastAsia="Times New Roman"/>
        <w:i/>
        <w:iCs/>
        <w:color w:val="231F20"/>
        <w:szCs w:val="36"/>
      </w:rPr>
      <w:t>7) 000</w:t>
    </w:r>
    <w:r>
      <w:rPr>
        <w:rFonts w:eastAsia="Times New Roman"/>
        <w:i/>
        <w:iCs/>
        <w:color w:val="231F20"/>
        <w:szCs w:val="36"/>
      </w:rPr>
      <w:t>–</w:t>
    </w:r>
    <w:r>
      <w:rPr>
        <w:rFonts w:eastAsia="Times New Roman"/>
        <w:i/>
        <w:iCs/>
        <w:color w:val="231F20"/>
        <w:szCs w:val="36"/>
      </w:rPr>
      <w:t>000</w: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8DC352" w14:textId="77777777" w:rsidR="006E3524" w:rsidRDefault="006E3524" w:rsidP="000371A5">
    <w:pPr>
      <w:tabs>
        <w:tab w:val="center" w:pos="4920"/>
      </w:tabs>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A7814C" w14:textId="77777777" w:rsidR="006E3524" w:rsidRPr="00065628" w:rsidRDefault="006E3524" w:rsidP="00065628">
    <w:pPr>
      <w:tabs>
        <w:tab w:val="center" w:pos="4366"/>
        <w:tab w:val="left" w:pos="6901"/>
        <w:tab w:val="right" w:pos="8732"/>
      </w:tabs>
      <w:rPr>
        <w:b/>
      </w:rP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BEB4B91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5BB178C"/>
    <w:multiLevelType w:val="multilevel"/>
    <w:tmpl w:val="C4B4B846"/>
    <w:lvl w:ilvl="0">
      <w:start w:val="1"/>
      <w:numFmt w:val="decimal"/>
      <w:suff w:val="space"/>
      <w:lvlText w:val="%1."/>
      <w:lvlJc w:val="left"/>
      <w:pPr>
        <w:ind w:left="0" w:firstLine="0"/>
      </w:pPr>
    </w:lvl>
    <w:lvl w:ilvl="1">
      <w:start w:val="1"/>
      <w:numFmt w:val="decimal"/>
      <w:suff w:val="space"/>
      <w:lvlText w:val="%1.%2."/>
      <w:lvlJc w:val="left"/>
      <w:pPr>
        <w:ind w:left="0" w:firstLine="0"/>
      </w:pPr>
    </w:lvl>
    <w:lvl w:ilvl="2">
      <w:start w:val="1"/>
      <w:numFmt w:val="decimal"/>
      <w:suff w:val="space"/>
      <w:lvlText w:val="%1.%2.%3."/>
      <w:lvlJc w:val="left"/>
      <w:pPr>
        <w:ind w:left="0" w:firstLine="0"/>
      </w:pPr>
    </w:lvl>
    <w:lvl w:ilvl="3">
      <w:start w:val="1"/>
      <w:numFmt w:val="decimal"/>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start w:val="1"/>
      <w:numFmt w:val="decimal"/>
      <w:suff w:val="space"/>
      <w:lvlText w:val="%1.%2.%3.%4.%5.%6.%7.%8."/>
      <w:lvlJc w:val="left"/>
      <w:pPr>
        <w:ind w:left="0" w:firstLine="0"/>
      </w:pPr>
    </w:lvl>
    <w:lvl w:ilvl="8">
      <w:start w:val="1"/>
      <w:numFmt w:val="decimal"/>
      <w:suff w:val="space"/>
      <w:lvlText w:val="%1..%3.%4.%5.%6.%7.%8.%9."/>
      <w:lvlJc w:val="left"/>
      <w:pPr>
        <w:ind w:left="0" w:firstLine="0"/>
      </w:pPr>
    </w:lvl>
  </w:abstractNum>
  <w:abstractNum w:abstractNumId="2">
    <w:nsid w:val="07C36966"/>
    <w:multiLevelType w:val="hybridMultilevel"/>
    <w:tmpl w:val="6BF65ECE"/>
    <w:lvl w:ilvl="0" w:tplc="921E1372">
      <w:start w:val="1"/>
      <w:numFmt w:val="decimal"/>
      <w:lvlText w:val="%1)"/>
      <w:lvlJc w:val="left"/>
      <w:pPr>
        <w:ind w:left="698" w:hanging="460"/>
      </w:pPr>
      <w:rPr>
        <w:rFonts w:hint="default"/>
      </w:rPr>
    </w:lvl>
    <w:lvl w:ilvl="1" w:tplc="04090019" w:tentative="1">
      <w:start w:val="1"/>
      <w:numFmt w:val="lowerLetter"/>
      <w:lvlText w:val="%2."/>
      <w:lvlJc w:val="left"/>
      <w:pPr>
        <w:ind w:left="1318" w:hanging="360"/>
      </w:pPr>
    </w:lvl>
    <w:lvl w:ilvl="2" w:tplc="0409001B" w:tentative="1">
      <w:start w:val="1"/>
      <w:numFmt w:val="lowerRoman"/>
      <w:lvlText w:val="%3."/>
      <w:lvlJc w:val="right"/>
      <w:pPr>
        <w:ind w:left="2038" w:hanging="180"/>
      </w:pPr>
    </w:lvl>
    <w:lvl w:ilvl="3" w:tplc="0409000F" w:tentative="1">
      <w:start w:val="1"/>
      <w:numFmt w:val="decimal"/>
      <w:lvlText w:val="%4."/>
      <w:lvlJc w:val="left"/>
      <w:pPr>
        <w:ind w:left="2758" w:hanging="360"/>
      </w:pPr>
    </w:lvl>
    <w:lvl w:ilvl="4" w:tplc="04090019" w:tentative="1">
      <w:start w:val="1"/>
      <w:numFmt w:val="lowerLetter"/>
      <w:lvlText w:val="%5."/>
      <w:lvlJc w:val="left"/>
      <w:pPr>
        <w:ind w:left="3478" w:hanging="360"/>
      </w:pPr>
    </w:lvl>
    <w:lvl w:ilvl="5" w:tplc="0409001B" w:tentative="1">
      <w:start w:val="1"/>
      <w:numFmt w:val="lowerRoman"/>
      <w:lvlText w:val="%6."/>
      <w:lvlJc w:val="right"/>
      <w:pPr>
        <w:ind w:left="4198" w:hanging="180"/>
      </w:pPr>
    </w:lvl>
    <w:lvl w:ilvl="6" w:tplc="0409000F" w:tentative="1">
      <w:start w:val="1"/>
      <w:numFmt w:val="decimal"/>
      <w:lvlText w:val="%7."/>
      <w:lvlJc w:val="left"/>
      <w:pPr>
        <w:ind w:left="4918" w:hanging="360"/>
      </w:pPr>
    </w:lvl>
    <w:lvl w:ilvl="7" w:tplc="04090019" w:tentative="1">
      <w:start w:val="1"/>
      <w:numFmt w:val="lowerLetter"/>
      <w:lvlText w:val="%8."/>
      <w:lvlJc w:val="left"/>
      <w:pPr>
        <w:ind w:left="5638" w:hanging="360"/>
      </w:pPr>
    </w:lvl>
    <w:lvl w:ilvl="8" w:tplc="0409001B" w:tentative="1">
      <w:start w:val="1"/>
      <w:numFmt w:val="lowerRoman"/>
      <w:lvlText w:val="%9."/>
      <w:lvlJc w:val="right"/>
      <w:pPr>
        <w:ind w:left="6358" w:hanging="180"/>
      </w:pPr>
    </w:lvl>
  </w:abstractNum>
  <w:abstractNum w:abstractNumId="3">
    <w:nsid w:val="1A2E0393"/>
    <w:multiLevelType w:val="multilevel"/>
    <w:tmpl w:val="988219DE"/>
    <w:lvl w:ilvl="0">
      <w:start w:val="1"/>
      <w:numFmt w:val="bullet"/>
      <w:lvlText w:val=""/>
      <w:lvlJc w:val="left"/>
      <w:pPr>
        <w:tabs>
          <w:tab w:val="num" w:pos="838"/>
        </w:tabs>
        <w:ind w:left="718" w:hanging="240"/>
      </w:pPr>
      <w:rPr>
        <w:rFonts w:ascii="Symbol" w:hAnsi="Symbol" w:hint="default"/>
      </w:rPr>
    </w:lvl>
    <w:lvl w:ilvl="1">
      <w:start w:val="1"/>
      <w:numFmt w:val="bullet"/>
      <w:lvlText w:val="○"/>
      <w:lvlJc w:val="left"/>
      <w:pPr>
        <w:tabs>
          <w:tab w:val="num" w:pos="1078"/>
        </w:tabs>
        <w:ind w:left="958" w:hanging="240"/>
      </w:pPr>
      <w:rPr>
        <w:rFonts w:ascii="Times New Roman" w:hAnsi="Times New Roman" w:hint="default"/>
        <w:sz w:val="28"/>
      </w:rPr>
    </w:lvl>
    <w:lvl w:ilvl="2">
      <w:start w:val="1"/>
      <w:numFmt w:val="bullet"/>
      <w:lvlText w:val="–"/>
      <w:lvlJc w:val="left"/>
      <w:pPr>
        <w:tabs>
          <w:tab w:val="num" w:pos="1318"/>
        </w:tabs>
        <w:ind w:left="1198" w:hanging="240"/>
      </w:pPr>
      <w:rPr>
        <w:rFonts w:ascii="Times New Roman" w:hAnsi="Times New Roman" w:hint="default"/>
      </w:rPr>
    </w:lvl>
    <w:lvl w:ilvl="3">
      <w:start w:val="1"/>
      <w:numFmt w:val="none"/>
      <w:lvlText w:val="-"/>
      <w:lvlJc w:val="left"/>
      <w:pPr>
        <w:tabs>
          <w:tab w:val="num" w:pos="1558"/>
        </w:tabs>
        <w:ind w:left="1438" w:hanging="240"/>
      </w:pPr>
      <w:rPr>
        <w:rFonts w:ascii="Times New Roman" w:hAnsi="Times New Roman" w:hint="default"/>
      </w:rPr>
    </w:lvl>
    <w:lvl w:ilvl="4">
      <w:start w:val="1"/>
      <w:numFmt w:val="none"/>
      <w:lvlText w:val="-"/>
      <w:lvlJc w:val="left"/>
      <w:pPr>
        <w:tabs>
          <w:tab w:val="num" w:pos="1798"/>
        </w:tabs>
        <w:ind w:left="1678" w:hanging="240"/>
      </w:pPr>
      <w:rPr>
        <w:rFonts w:ascii="Times New Roman" w:hAnsi="Times New Roman" w:hint="default"/>
      </w:rPr>
    </w:lvl>
    <w:lvl w:ilvl="5">
      <w:start w:val="1"/>
      <w:numFmt w:val="none"/>
      <w:lvlText w:val="-"/>
      <w:lvlJc w:val="left"/>
      <w:pPr>
        <w:tabs>
          <w:tab w:val="num" w:pos="2038"/>
        </w:tabs>
        <w:ind w:left="1918" w:hanging="240"/>
      </w:pPr>
      <w:rPr>
        <w:rFonts w:ascii="Times New Roman" w:hAnsi="Times New Roman" w:hint="default"/>
      </w:rPr>
    </w:lvl>
    <w:lvl w:ilvl="6">
      <w:start w:val="1"/>
      <w:numFmt w:val="none"/>
      <w:lvlText w:val="-"/>
      <w:lvlJc w:val="left"/>
      <w:pPr>
        <w:tabs>
          <w:tab w:val="num" w:pos="2278"/>
        </w:tabs>
        <w:ind w:left="2158" w:hanging="240"/>
      </w:pPr>
      <w:rPr>
        <w:rFonts w:ascii="Times New Roman" w:hAnsi="Times New Roman" w:hint="default"/>
      </w:rPr>
    </w:lvl>
    <w:lvl w:ilvl="7">
      <w:start w:val="1"/>
      <w:numFmt w:val="none"/>
      <w:lvlText w:val="-"/>
      <w:lvlJc w:val="left"/>
      <w:pPr>
        <w:tabs>
          <w:tab w:val="num" w:pos="2518"/>
        </w:tabs>
        <w:ind w:left="2398" w:hanging="240"/>
      </w:pPr>
      <w:rPr>
        <w:rFonts w:ascii="Times New Roman" w:hAnsi="Times New Roman" w:hint="default"/>
      </w:rPr>
    </w:lvl>
    <w:lvl w:ilvl="8">
      <w:start w:val="1"/>
      <w:numFmt w:val="none"/>
      <w:lvlText w:val="-"/>
      <w:lvlJc w:val="left"/>
      <w:pPr>
        <w:tabs>
          <w:tab w:val="num" w:pos="2758"/>
        </w:tabs>
        <w:ind w:left="2638" w:hanging="240"/>
      </w:pPr>
      <w:rPr>
        <w:rFonts w:ascii="Times New Roman" w:hAnsi="Times New Roman" w:hint="default"/>
      </w:rPr>
    </w:lvl>
  </w:abstractNum>
  <w:abstractNum w:abstractNumId="4">
    <w:nsid w:val="27B20DA2"/>
    <w:multiLevelType w:val="hybridMultilevel"/>
    <w:tmpl w:val="5120AAB8"/>
    <w:lvl w:ilvl="0" w:tplc="23469BE0">
      <w:start w:val="1"/>
      <w:numFmt w:val="decimal"/>
      <w:lvlText w:val="%1."/>
      <w:lvlJc w:val="left"/>
      <w:pPr>
        <w:ind w:left="720" w:hanging="360"/>
      </w:pPr>
      <w:rPr>
        <w:rFonts w:ascii="Arial Narrow" w:hAnsi="Arial Narrow" w:hint="default"/>
        <w:b/>
        <w:color w:val="C0000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9322B9F"/>
    <w:multiLevelType w:val="multilevel"/>
    <w:tmpl w:val="1E642A78"/>
    <w:lvl w:ilvl="0">
      <w:start w:val="1"/>
      <w:numFmt w:val="upperLetter"/>
      <w:suff w:val="nothing"/>
      <w:lvlText w:val="Appendix %1. "/>
      <w:lvlJc w:val="left"/>
      <w:pPr>
        <w:ind w:left="0" w:firstLine="0"/>
      </w:pPr>
      <w:rPr>
        <w:b/>
        <w:i w:val="0"/>
      </w:rPr>
    </w:lvl>
    <w:lvl w:ilvl="1">
      <w:start w:val="1"/>
      <w:numFmt w:val="decimal"/>
      <w:suff w:val="nothing"/>
      <w:lvlText w:val="%1.%2. "/>
      <w:lvlJc w:val="left"/>
      <w:pPr>
        <w:ind w:left="0" w:firstLine="0"/>
      </w:pPr>
      <w:rPr>
        <w:rFonts w:ascii="Times New Roman" w:hAnsi="Times New Roman" w:hint="default"/>
        <w:b w:val="0"/>
        <w:i/>
        <w:sz w:val="20"/>
      </w:rPr>
    </w:lvl>
    <w:lvl w:ilvl="2">
      <w:start w:val="1"/>
      <w:numFmt w:val="none"/>
      <w:lvlText w:val=""/>
      <w:lvlJc w:val="left"/>
      <w:pPr>
        <w:tabs>
          <w:tab w:val="num" w:pos="360"/>
        </w:tabs>
        <w:ind w:left="0" w:firstLine="0"/>
      </w:pPr>
    </w:lvl>
    <w:lvl w:ilvl="3">
      <w:start w:val="1"/>
      <w:numFmt w:val="none"/>
      <w:lvlText w:val=""/>
      <w:lvlJc w:val="right"/>
      <w:pPr>
        <w:tabs>
          <w:tab w:val="num" w:pos="36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6">
    <w:nsid w:val="3AC968D8"/>
    <w:multiLevelType w:val="hybridMultilevel"/>
    <w:tmpl w:val="743828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B526778"/>
    <w:multiLevelType w:val="hybridMultilevel"/>
    <w:tmpl w:val="7654E5F4"/>
    <w:lvl w:ilvl="0" w:tplc="04130001">
      <w:start w:val="1"/>
      <w:numFmt w:val="bullet"/>
      <w:lvlText w:val=""/>
      <w:lvlJc w:val="left"/>
      <w:pPr>
        <w:ind w:left="958" w:hanging="360"/>
      </w:pPr>
      <w:rPr>
        <w:rFonts w:ascii="Symbol" w:hAnsi="Symbol" w:hint="default"/>
      </w:rPr>
    </w:lvl>
    <w:lvl w:ilvl="1" w:tplc="04130003" w:tentative="1">
      <w:start w:val="1"/>
      <w:numFmt w:val="bullet"/>
      <w:lvlText w:val="o"/>
      <w:lvlJc w:val="left"/>
      <w:pPr>
        <w:ind w:left="1678" w:hanging="360"/>
      </w:pPr>
      <w:rPr>
        <w:rFonts w:ascii="Courier New" w:hAnsi="Courier New" w:cs="Courier New" w:hint="default"/>
      </w:rPr>
    </w:lvl>
    <w:lvl w:ilvl="2" w:tplc="04130005" w:tentative="1">
      <w:start w:val="1"/>
      <w:numFmt w:val="bullet"/>
      <w:lvlText w:val=""/>
      <w:lvlJc w:val="left"/>
      <w:pPr>
        <w:ind w:left="2398" w:hanging="360"/>
      </w:pPr>
      <w:rPr>
        <w:rFonts w:ascii="Wingdings" w:hAnsi="Wingdings" w:hint="default"/>
      </w:rPr>
    </w:lvl>
    <w:lvl w:ilvl="3" w:tplc="04130001" w:tentative="1">
      <w:start w:val="1"/>
      <w:numFmt w:val="bullet"/>
      <w:lvlText w:val=""/>
      <w:lvlJc w:val="left"/>
      <w:pPr>
        <w:ind w:left="3118" w:hanging="360"/>
      </w:pPr>
      <w:rPr>
        <w:rFonts w:ascii="Symbol" w:hAnsi="Symbol" w:hint="default"/>
      </w:rPr>
    </w:lvl>
    <w:lvl w:ilvl="4" w:tplc="04130003" w:tentative="1">
      <w:start w:val="1"/>
      <w:numFmt w:val="bullet"/>
      <w:lvlText w:val="o"/>
      <w:lvlJc w:val="left"/>
      <w:pPr>
        <w:ind w:left="3838" w:hanging="360"/>
      </w:pPr>
      <w:rPr>
        <w:rFonts w:ascii="Courier New" w:hAnsi="Courier New" w:cs="Courier New" w:hint="default"/>
      </w:rPr>
    </w:lvl>
    <w:lvl w:ilvl="5" w:tplc="04130005" w:tentative="1">
      <w:start w:val="1"/>
      <w:numFmt w:val="bullet"/>
      <w:lvlText w:val=""/>
      <w:lvlJc w:val="left"/>
      <w:pPr>
        <w:ind w:left="4558" w:hanging="360"/>
      </w:pPr>
      <w:rPr>
        <w:rFonts w:ascii="Wingdings" w:hAnsi="Wingdings" w:hint="default"/>
      </w:rPr>
    </w:lvl>
    <w:lvl w:ilvl="6" w:tplc="04130001" w:tentative="1">
      <w:start w:val="1"/>
      <w:numFmt w:val="bullet"/>
      <w:lvlText w:val=""/>
      <w:lvlJc w:val="left"/>
      <w:pPr>
        <w:ind w:left="5278" w:hanging="360"/>
      </w:pPr>
      <w:rPr>
        <w:rFonts w:ascii="Symbol" w:hAnsi="Symbol" w:hint="default"/>
      </w:rPr>
    </w:lvl>
    <w:lvl w:ilvl="7" w:tplc="04130003" w:tentative="1">
      <w:start w:val="1"/>
      <w:numFmt w:val="bullet"/>
      <w:lvlText w:val="o"/>
      <w:lvlJc w:val="left"/>
      <w:pPr>
        <w:ind w:left="5998" w:hanging="360"/>
      </w:pPr>
      <w:rPr>
        <w:rFonts w:ascii="Courier New" w:hAnsi="Courier New" w:cs="Courier New" w:hint="default"/>
      </w:rPr>
    </w:lvl>
    <w:lvl w:ilvl="8" w:tplc="04130005" w:tentative="1">
      <w:start w:val="1"/>
      <w:numFmt w:val="bullet"/>
      <w:lvlText w:val=""/>
      <w:lvlJc w:val="left"/>
      <w:pPr>
        <w:ind w:left="6718" w:hanging="360"/>
      </w:pPr>
      <w:rPr>
        <w:rFonts w:ascii="Wingdings" w:hAnsi="Wingdings" w:hint="default"/>
      </w:rPr>
    </w:lvl>
  </w:abstractNum>
  <w:abstractNum w:abstractNumId="8">
    <w:nsid w:val="3CCE587A"/>
    <w:multiLevelType w:val="hybridMultilevel"/>
    <w:tmpl w:val="8E10854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527E7170"/>
    <w:multiLevelType w:val="multilevel"/>
    <w:tmpl w:val="A282E7EA"/>
    <w:lvl w:ilvl="0">
      <w:start w:val="1"/>
      <w:numFmt w:val="decimal"/>
      <w:lvlText w:val="%1."/>
      <w:lvlJc w:val="left"/>
      <w:pPr>
        <w:tabs>
          <w:tab w:val="num" w:pos="360"/>
        </w:tabs>
        <w:ind w:left="240" w:hanging="240"/>
      </w:pPr>
    </w:lvl>
    <w:lvl w:ilvl="1">
      <w:start w:val="1"/>
      <w:numFmt w:val="decimal"/>
      <w:lvlText w:val="%1.%2."/>
      <w:lvlJc w:val="left"/>
      <w:pPr>
        <w:tabs>
          <w:tab w:val="num" w:pos="600"/>
        </w:tabs>
        <w:ind w:left="480" w:hanging="240"/>
      </w:pPr>
    </w:lvl>
    <w:lvl w:ilvl="2">
      <w:start w:val="1"/>
      <w:numFmt w:val="decimal"/>
      <w:lvlText w:val="%1.%2.%3."/>
      <w:lvlJc w:val="left"/>
      <w:pPr>
        <w:tabs>
          <w:tab w:val="num" w:pos="840"/>
        </w:tabs>
        <w:ind w:left="720" w:hanging="240"/>
      </w:pPr>
    </w:lvl>
    <w:lvl w:ilvl="3">
      <w:start w:val="1"/>
      <w:numFmt w:val="decimal"/>
      <w:lvlText w:val="%1.%2.%3.%4."/>
      <w:lvlJc w:val="left"/>
      <w:pPr>
        <w:tabs>
          <w:tab w:val="num" w:pos="1080"/>
        </w:tabs>
        <w:ind w:left="960" w:hanging="240"/>
      </w:pPr>
    </w:lvl>
    <w:lvl w:ilvl="4">
      <w:start w:val="1"/>
      <w:numFmt w:val="decimal"/>
      <w:lvlText w:val="%1.%2.%3.%4.%5."/>
      <w:lvlJc w:val="left"/>
      <w:pPr>
        <w:tabs>
          <w:tab w:val="num" w:pos="1320"/>
        </w:tabs>
        <w:ind w:left="1200" w:hanging="240"/>
      </w:pPr>
    </w:lvl>
    <w:lvl w:ilvl="5">
      <w:start w:val="1"/>
      <w:numFmt w:val="decimal"/>
      <w:lvlText w:val="%1.%2.%3.%4.%5.%6."/>
      <w:lvlJc w:val="left"/>
      <w:pPr>
        <w:tabs>
          <w:tab w:val="num" w:pos="1560"/>
        </w:tabs>
        <w:ind w:left="1440" w:hanging="240"/>
      </w:pPr>
    </w:lvl>
    <w:lvl w:ilvl="6">
      <w:start w:val="1"/>
      <w:numFmt w:val="decimal"/>
      <w:lvlText w:val="%1.%2.%3.%4.%5.%6.%7."/>
      <w:lvlJc w:val="left"/>
      <w:pPr>
        <w:tabs>
          <w:tab w:val="num" w:pos="1800"/>
        </w:tabs>
        <w:ind w:left="1680" w:hanging="240"/>
      </w:pPr>
    </w:lvl>
    <w:lvl w:ilvl="7">
      <w:start w:val="1"/>
      <w:numFmt w:val="decimal"/>
      <w:lvlText w:val="%1.%2.%3.%4.%5.%6.%7.%8."/>
      <w:lvlJc w:val="left"/>
      <w:pPr>
        <w:tabs>
          <w:tab w:val="num" w:pos="2040"/>
        </w:tabs>
        <w:ind w:left="1920" w:hanging="240"/>
      </w:pPr>
    </w:lvl>
    <w:lvl w:ilvl="8">
      <w:start w:val="1"/>
      <w:numFmt w:val="decimal"/>
      <w:lvlText w:val="%1.%2.%3.%4.%5.%6.%7.%8.%9."/>
      <w:lvlJc w:val="left"/>
      <w:pPr>
        <w:tabs>
          <w:tab w:val="num" w:pos="2280"/>
        </w:tabs>
        <w:ind w:left="2160" w:hanging="240"/>
      </w:pPr>
    </w:lvl>
  </w:abstractNum>
  <w:abstractNum w:abstractNumId="10">
    <w:nsid w:val="556D7435"/>
    <w:multiLevelType w:val="hybridMultilevel"/>
    <w:tmpl w:val="7B780E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6205803"/>
    <w:multiLevelType w:val="multilevel"/>
    <w:tmpl w:val="1E2855A8"/>
    <w:lvl w:ilvl="0">
      <w:start w:val="1"/>
      <w:numFmt w:val="decimal"/>
      <w:suff w:val="space"/>
      <w:lvlText w:val="%1."/>
      <w:lvlJc w:val="left"/>
      <w:pPr>
        <w:ind w:left="0" w:firstLine="0"/>
      </w:pPr>
    </w:lvl>
    <w:lvl w:ilvl="1">
      <w:start w:val="1"/>
      <w:numFmt w:val="decimal"/>
      <w:suff w:val="space"/>
      <w:lvlText w:val="%1.%2."/>
      <w:lvlJc w:val="left"/>
      <w:pPr>
        <w:ind w:left="0" w:firstLine="0"/>
      </w:pPr>
    </w:lvl>
    <w:lvl w:ilvl="2">
      <w:start w:val="1"/>
      <w:numFmt w:val="decimal"/>
      <w:suff w:val="space"/>
      <w:lvlText w:val="%1.%2.%3."/>
      <w:lvlJc w:val="left"/>
      <w:pPr>
        <w:ind w:left="0" w:firstLine="0"/>
      </w:pPr>
    </w:lvl>
    <w:lvl w:ilvl="3">
      <w:start w:val="1"/>
      <w:numFmt w:val="decimal"/>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start w:val="1"/>
      <w:numFmt w:val="decimal"/>
      <w:suff w:val="space"/>
      <w:lvlText w:val="%1.%2.%3.%4.%5.%6.%7.%8."/>
      <w:lvlJc w:val="left"/>
      <w:pPr>
        <w:ind w:left="0" w:firstLine="0"/>
      </w:pPr>
    </w:lvl>
    <w:lvl w:ilvl="8">
      <w:start w:val="1"/>
      <w:numFmt w:val="decimal"/>
      <w:suff w:val="space"/>
      <w:lvlText w:val="%1..%3.%4.%5.%6.%7.%8.%9."/>
      <w:lvlJc w:val="left"/>
      <w:pPr>
        <w:ind w:left="0" w:firstLine="0"/>
      </w:pPr>
    </w:lvl>
  </w:abstractNum>
  <w:abstractNum w:abstractNumId="12">
    <w:nsid w:val="5E827A20"/>
    <w:multiLevelType w:val="multilevel"/>
    <w:tmpl w:val="931E524C"/>
    <w:lvl w:ilvl="0">
      <w:start w:val="1"/>
      <w:numFmt w:val="upperLetter"/>
      <w:suff w:val="nothing"/>
      <w:lvlText w:val="Appendix %1. "/>
      <w:lvlJc w:val="left"/>
      <w:pPr>
        <w:ind w:left="0" w:firstLine="0"/>
      </w:pPr>
      <w:rPr>
        <w:b/>
        <w:i w:val="0"/>
      </w:rPr>
    </w:lvl>
    <w:lvl w:ilvl="1">
      <w:start w:val="1"/>
      <w:numFmt w:val="decimal"/>
      <w:suff w:val="nothing"/>
      <w:lvlText w:val="%1.%2. "/>
      <w:lvlJc w:val="left"/>
      <w:pPr>
        <w:ind w:left="0" w:firstLine="0"/>
      </w:pPr>
      <w:rPr>
        <w:rFonts w:ascii="Times New Roman" w:hAnsi="Times New Roman" w:hint="default"/>
        <w:b w:val="0"/>
        <w:i/>
        <w:sz w:val="20"/>
      </w:rPr>
    </w:lvl>
    <w:lvl w:ilvl="2">
      <w:start w:val="1"/>
      <w:numFmt w:val="none"/>
      <w:lvlText w:val=""/>
      <w:lvlJc w:val="left"/>
      <w:pPr>
        <w:tabs>
          <w:tab w:val="num" w:pos="360"/>
        </w:tabs>
        <w:ind w:left="0" w:firstLine="0"/>
      </w:pPr>
    </w:lvl>
    <w:lvl w:ilvl="3">
      <w:start w:val="1"/>
      <w:numFmt w:val="none"/>
      <w:lvlText w:val=""/>
      <w:lvlJc w:val="right"/>
      <w:pPr>
        <w:tabs>
          <w:tab w:val="num" w:pos="36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3">
    <w:nsid w:val="62E81E81"/>
    <w:multiLevelType w:val="multilevel"/>
    <w:tmpl w:val="F6F48C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6D814E31"/>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nsid w:val="6F23626E"/>
    <w:multiLevelType w:val="multilevel"/>
    <w:tmpl w:val="B7E44228"/>
    <w:lvl w:ilvl="0">
      <w:start w:val="2"/>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6">
    <w:nsid w:val="70535D76"/>
    <w:multiLevelType w:val="multilevel"/>
    <w:tmpl w:val="D480ADB0"/>
    <w:lvl w:ilvl="0">
      <w:start w:val="1"/>
      <w:numFmt w:val="bullet"/>
      <w:lvlText w:val=""/>
      <w:lvlJc w:val="left"/>
      <w:pPr>
        <w:tabs>
          <w:tab w:val="num" w:pos="360"/>
        </w:tabs>
        <w:ind w:left="240" w:hanging="240"/>
      </w:pPr>
      <w:rPr>
        <w:rFonts w:ascii="Symbol" w:hAnsi="Symbol" w:hint="default"/>
      </w:rPr>
    </w:lvl>
    <w:lvl w:ilvl="1">
      <w:start w:val="1"/>
      <w:numFmt w:val="bullet"/>
      <w:lvlText w:val="○"/>
      <w:lvlJc w:val="left"/>
      <w:pPr>
        <w:tabs>
          <w:tab w:val="num" w:pos="600"/>
        </w:tabs>
        <w:ind w:left="480" w:hanging="240"/>
      </w:pPr>
      <w:rPr>
        <w:rFonts w:ascii="Times New Roman" w:hAnsi="Times New Roman" w:hint="default"/>
        <w:sz w:val="28"/>
      </w:rPr>
    </w:lvl>
    <w:lvl w:ilvl="2">
      <w:start w:val="1"/>
      <w:numFmt w:val="bullet"/>
      <w:lvlText w:val="–"/>
      <w:lvlJc w:val="left"/>
      <w:pPr>
        <w:tabs>
          <w:tab w:val="num" w:pos="840"/>
        </w:tabs>
        <w:ind w:left="720" w:hanging="240"/>
      </w:pPr>
      <w:rPr>
        <w:rFonts w:ascii="Times New Roman" w:hAnsi="Times New Roman" w:hint="default"/>
      </w:rPr>
    </w:lvl>
    <w:lvl w:ilvl="3">
      <w:start w:val="1"/>
      <w:numFmt w:val="none"/>
      <w:lvlText w:val=""/>
      <w:lvlJc w:val="left"/>
      <w:pPr>
        <w:tabs>
          <w:tab w:val="num" w:pos="1080"/>
        </w:tabs>
        <w:ind w:left="960" w:hanging="240"/>
      </w:pPr>
      <w:rPr>
        <w:rFonts w:hint="default"/>
      </w:rPr>
    </w:lvl>
    <w:lvl w:ilvl="4">
      <w:start w:val="1"/>
      <w:numFmt w:val="none"/>
      <w:lvlText w:val=""/>
      <w:lvlJc w:val="left"/>
      <w:pPr>
        <w:tabs>
          <w:tab w:val="num" w:pos="1320"/>
        </w:tabs>
        <w:ind w:left="1200" w:hanging="240"/>
      </w:pPr>
      <w:rPr>
        <w:rFonts w:hint="default"/>
      </w:rPr>
    </w:lvl>
    <w:lvl w:ilvl="5">
      <w:start w:val="1"/>
      <w:numFmt w:val="none"/>
      <w:lvlText w:val=""/>
      <w:lvlJc w:val="left"/>
      <w:pPr>
        <w:tabs>
          <w:tab w:val="num" w:pos="1560"/>
        </w:tabs>
        <w:ind w:left="1440" w:hanging="240"/>
      </w:pPr>
      <w:rPr>
        <w:rFonts w:hint="default"/>
      </w:rPr>
    </w:lvl>
    <w:lvl w:ilvl="6">
      <w:start w:val="1"/>
      <w:numFmt w:val="none"/>
      <w:lvlText w:val=""/>
      <w:lvlJc w:val="left"/>
      <w:pPr>
        <w:tabs>
          <w:tab w:val="num" w:pos="1800"/>
        </w:tabs>
        <w:ind w:left="1680" w:hanging="240"/>
      </w:pPr>
      <w:rPr>
        <w:rFonts w:hint="default"/>
      </w:rPr>
    </w:lvl>
    <w:lvl w:ilvl="7">
      <w:start w:val="1"/>
      <w:numFmt w:val="none"/>
      <w:lvlText w:val=""/>
      <w:lvlJc w:val="left"/>
      <w:pPr>
        <w:tabs>
          <w:tab w:val="num" w:pos="2040"/>
        </w:tabs>
        <w:ind w:left="1920" w:hanging="240"/>
      </w:pPr>
      <w:rPr>
        <w:rFonts w:hint="default"/>
      </w:rPr>
    </w:lvl>
    <w:lvl w:ilvl="8">
      <w:start w:val="1"/>
      <w:numFmt w:val="none"/>
      <w:lvlText w:val=""/>
      <w:lvlJc w:val="left"/>
      <w:pPr>
        <w:tabs>
          <w:tab w:val="num" w:pos="2280"/>
        </w:tabs>
        <w:ind w:left="2160" w:hanging="240"/>
      </w:pPr>
      <w:rPr>
        <w:rFonts w:hint="default"/>
      </w:rPr>
    </w:lvl>
  </w:abstractNum>
  <w:abstractNum w:abstractNumId="17">
    <w:nsid w:val="752849CB"/>
    <w:multiLevelType w:val="singleLevel"/>
    <w:tmpl w:val="08090001"/>
    <w:lvl w:ilvl="0">
      <w:start w:val="1"/>
      <w:numFmt w:val="bullet"/>
      <w:lvlText w:val=""/>
      <w:lvlJc w:val="left"/>
      <w:pPr>
        <w:tabs>
          <w:tab w:val="num" w:pos="360"/>
        </w:tabs>
        <w:ind w:left="360" w:hanging="360"/>
      </w:pPr>
      <w:rPr>
        <w:rFonts w:ascii="Symbol" w:hAnsi="Symbol" w:hint="default"/>
      </w:rPr>
    </w:lvl>
  </w:abstractNum>
  <w:num w:numId="1">
    <w:abstractNumId w:val="11"/>
  </w:num>
  <w:num w:numId="2">
    <w:abstractNumId w:val="11"/>
  </w:num>
  <w:num w:numId="3">
    <w:abstractNumId w:val="11"/>
  </w:num>
  <w:num w:numId="4">
    <w:abstractNumId w:val="11"/>
  </w:num>
  <w:num w:numId="5">
    <w:abstractNumId w:val="1"/>
  </w:num>
  <w:num w:numId="6">
    <w:abstractNumId w:val="5"/>
  </w:num>
  <w:num w:numId="7">
    <w:abstractNumId w:val="12"/>
  </w:num>
  <w:num w:numId="8">
    <w:abstractNumId w:val="3"/>
  </w:num>
  <w:num w:numId="9">
    <w:abstractNumId w:val="9"/>
  </w:num>
  <w:num w:numId="10">
    <w:abstractNumId w:val="17"/>
  </w:num>
  <w:num w:numId="11">
    <w:abstractNumId w:val="16"/>
  </w:num>
  <w:num w:numId="12">
    <w:abstractNumId w:val="11"/>
  </w:num>
  <w:num w:numId="13">
    <w:abstractNumId w:val="11"/>
  </w:num>
  <w:num w:numId="14">
    <w:abstractNumId w:val="11"/>
  </w:num>
  <w:num w:numId="15">
    <w:abstractNumId w:val="11"/>
  </w:num>
  <w:num w:numId="16">
    <w:abstractNumId w:val="1"/>
  </w:num>
  <w:num w:numId="17">
    <w:abstractNumId w:val="5"/>
  </w:num>
  <w:num w:numId="18">
    <w:abstractNumId w:val="12"/>
  </w:num>
  <w:num w:numId="19">
    <w:abstractNumId w:val="3"/>
  </w:num>
  <w:num w:numId="20">
    <w:abstractNumId w:val="9"/>
  </w:num>
  <w:num w:numId="21">
    <w:abstractNumId w:val="1"/>
  </w:num>
  <w:num w:numId="22">
    <w:abstractNumId w:val="11"/>
  </w:num>
  <w:num w:numId="23">
    <w:abstractNumId w:val="11"/>
  </w:num>
  <w:num w:numId="24">
    <w:abstractNumId w:val="11"/>
  </w:num>
  <w:num w:numId="25">
    <w:abstractNumId w:val="11"/>
  </w:num>
  <w:num w:numId="26">
    <w:abstractNumId w:val="14"/>
  </w:num>
  <w:num w:numId="27">
    <w:abstractNumId w:val="15"/>
  </w:num>
  <w:num w:numId="28">
    <w:abstractNumId w:val="6"/>
  </w:num>
  <w:num w:numId="29">
    <w:abstractNumId w:val="10"/>
  </w:num>
  <w:num w:numId="30">
    <w:abstractNumId w:val="8"/>
  </w:num>
  <w:num w:numId="31">
    <w:abstractNumId w:val="4"/>
  </w:num>
  <w:num w:numId="32">
    <w:abstractNumId w:val="7"/>
  </w:num>
  <w:num w:numId="33">
    <w:abstractNumId w:val="13"/>
  </w:num>
  <w:num w:numId="34">
    <w:abstractNumId w:val="0"/>
  </w:num>
  <w:num w:numId="3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5"/>
  <w:printPostScriptOverText/>
  <w:embedTrueTypeFonts/>
  <w:proofState w:spelling="clean" w:grammar="clean"/>
  <w:attachedTemplate r:id="rId1"/>
  <w:trackRevisions/>
  <w:defaultTabStop w:val="720"/>
  <w:hyphenationZone w:val="425"/>
  <w:drawingGridHorizontalSpacing w:val="120"/>
  <w:drawingGridVerticalSpacing w:val="120"/>
  <w:noPunctuationKerning/>
  <w:characterSpacingControl w:val="doNotCompress"/>
  <w:hdrShapeDefaults>
    <o:shapedefaults v:ext="edit" spidmax="2049"/>
  </w:hdrShapeDefaults>
  <w:footnotePr>
    <w:numFmt w:val="chicago"/>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520D"/>
    <w:rsid w:val="00001649"/>
    <w:rsid w:val="00020A6D"/>
    <w:rsid w:val="000371A5"/>
    <w:rsid w:val="000559C3"/>
    <w:rsid w:val="00056DAE"/>
    <w:rsid w:val="00065628"/>
    <w:rsid w:val="000664BB"/>
    <w:rsid w:val="00067005"/>
    <w:rsid w:val="000730AA"/>
    <w:rsid w:val="0008099F"/>
    <w:rsid w:val="00082D1B"/>
    <w:rsid w:val="00086AE3"/>
    <w:rsid w:val="00092DFB"/>
    <w:rsid w:val="00092F2F"/>
    <w:rsid w:val="00095E28"/>
    <w:rsid w:val="000B049D"/>
    <w:rsid w:val="000E4CCF"/>
    <w:rsid w:val="00104F77"/>
    <w:rsid w:val="001053EB"/>
    <w:rsid w:val="00112548"/>
    <w:rsid w:val="0012763C"/>
    <w:rsid w:val="00154C89"/>
    <w:rsid w:val="0017083C"/>
    <w:rsid w:val="00192F76"/>
    <w:rsid w:val="001B50C4"/>
    <w:rsid w:val="001C0ACF"/>
    <w:rsid w:val="001E266F"/>
    <w:rsid w:val="001E6E32"/>
    <w:rsid w:val="001E7CF8"/>
    <w:rsid w:val="00206C3D"/>
    <w:rsid w:val="0020753D"/>
    <w:rsid w:val="002101FB"/>
    <w:rsid w:val="0021113A"/>
    <w:rsid w:val="00215968"/>
    <w:rsid w:val="002235BE"/>
    <w:rsid w:val="0023283F"/>
    <w:rsid w:val="00232D9C"/>
    <w:rsid w:val="00233DA9"/>
    <w:rsid w:val="00236F6F"/>
    <w:rsid w:val="00252BB2"/>
    <w:rsid w:val="00255FDB"/>
    <w:rsid w:val="00257669"/>
    <w:rsid w:val="0026058E"/>
    <w:rsid w:val="00276DD8"/>
    <w:rsid w:val="00292CB1"/>
    <w:rsid w:val="002B4CF8"/>
    <w:rsid w:val="002C31D3"/>
    <w:rsid w:val="002D2B71"/>
    <w:rsid w:val="002E114E"/>
    <w:rsid w:val="002E199B"/>
    <w:rsid w:val="00306812"/>
    <w:rsid w:val="00307A91"/>
    <w:rsid w:val="003224A9"/>
    <w:rsid w:val="003268FE"/>
    <w:rsid w:val="003305B5"/>
    <w:rsid w:val="003337A3"/>
    <w:rsid w:val="00333DD2"/>
    <w:rsid w:val="00335E55"/>
    <w:rsid w:val="003405B3"/>
    <w:rsid w:val="00342B06"/>
    <w:rsid w:val="00350929"/>
    <w:rsid w:val="00354FF0"/>
    <w:rsid w:val="00374856"/>
    <w:rsid w:val="0038521B"/>
    <w:rsid w:val="00390F13"/>
    <w:rsid w:val="00390F73"/>
    <w:rsid w:val="003B1AF1"/>
    <w:rsid w:val="003B7FE0"/>
    <w:rsid w:val="003E6282"/>
    <w:rsid w:val="00402382"/>
    <w:rsid w:val="004041C8"/>
    <w:rsid w:val="00452AB6"/>
    <w:rsid w:val="00456DA7"/>
    <w:rsid w:val="00460760"/>
    <w:rsid w:val="00477476"/>
    <w:rsid w:val="00482A5F"/>
    <w:rsid w:val="00486D7B"/>
    <w:rsid w:val="004C2328"/>
    <w:rsid w:val="004C7B3D"/>
    <w:rsid w:val="004D1217"/>
    <w:rsid w:val="004D4D20"/>
    <w:rsid w:val="004E7BF2"/>
    <w:rsid w:val="00502FF9"/>
    <w:rsid w:val="005035E5"/>
    <w:rsid w:val="00503C0E"/>
    <w:rsid w:val="00506FBD"/>
    <w:rsid w:val="00517BFF"/>
    <w:rsid w:val="0052436B"/>
    <w:rsid w:val="00527589"/>
    <w:rsid w:val="005400B2"/>
    <w:rsid w:val="00554A8A"/>
    <w:rsid w:val="005842E0"/>
    <w:rsid w:val="00594EB6"/>
    <w:rsid w:val="00596635"/>
    <w:rsid w:val="005A209F"/>
    <w:rsid w:val="005A7A49"/>
    <w:rsid w:val="005B2887"/>
    <w:rsid w:val="005C2F00"/>
    <w:rsid w:val="005D00B4"/>
    <w:rsid w:val="005D2E55"/>
    <w:rsid w:val="005D529F"/>
    <w:rsid w:val="005D63D6"/>
    <w:rsid w:val="005E001A"/>
    <w:rsid w:val="005F0818"/>
    <w:rsid w:val="005F27BF"/>
    <w:rsid w:val="00603DA7"/>
    <w:rsid w:val="006276B3"/>
    <w:rsid w:val="00630233"/>
    <w:rsid w:val="00635A97"/>
    <w:rsid w:val="00640465"/>
    <w:rsid w:val="006568B1"/>
    <w:rsid w:val="0067420E"/>
    <w:rsid w:val="00674DA1"/>
    <w:rsid w:val="006A2005"/>
    <w:rsid w:val="006A39EE"/>
    <w:rsid w:val="006C2F65"/>
    <w:rsid w:val="006C616A"/>
    <w:rsid w:val="006D5769"/>
    <w:rsid w:val="006E3524"/>
    <w:rsid w:val="006E5D50"/>
    <w:rsid w:val="006F453E"/>
    <w:rsid w:val="006F73E7"/>
    <w:rsid w:val="00710316"/>
    <w:rsid w:val="00722C23"/>
    <w:rsid w:val="007440A9"/>
    <w:rsid w:val="0075685C"/>
    <w:rsid w:val="007826D9"/>
    <w:rsid w:val="00793D34"/>
    <w:rsid w:val="007A053F"/>
    <w:rsid w:val="007A101C"/>
    <w:rsid w:val="007A2BCF"/>
    <w:rsid w:val="007B1F7C"/>
    <w:rsid w:val="007B21BF"/>
    <w:rsid w:val="007B56D4"/>
    <w:rsid w:val="007D41F1"/>
    <w:rsid w:val="008017F2"/>
    <w:rsid w:val="0080273B"/>
    <w:rsid w:val="0080338D"/>
    <w:rsid w:val="008227D1"/>
    <w:rsid w:val="00822936"/>
    <w:rsid w:val="00827BD5"/>
    <w:rsid w:val="008314E1"/>
    <w:rsid w:val="008319A6"/>
    <w:rsid w:val="008357D3"/>
    <w:rsid w:val="0083641C"/>
    <w:rsid w:val="008419E9"/>
    <w:rsid w:val="008464BC"/>
    <w:rsid w:val="00847A51"/>
    <w:rsid w:val="008605C9"/>
    <w:rsid w:val="00870362"/>
    <w:rsid w:val="008730EA"/>
    <w:rsid w:val="00876ACF"/>
    <w:rsid w:val="008803F7"/>
    <w:rsid w:val="0088135B"/>
    <w:rsid w:val="00893809"/>
    <w:rsid w:val="008A0449"/>
    <w:rsid w:val="008B2572"/>
    <w:rsid w:val="008C6EC4"/>
    <w:rsid w:val="008F1EE8"/>
    <w:rsid w:val="008F6C85"/>
    <w:rsid w:val="00905E00"/>
    <w:rsid w:val="009126A9"/>
    <w:rsid w:val="00920527"/>
    <w:rsid w:val="00924B81"/>
    <w:rsid w:val="00933682"/>
    <w:rsid w:val="009361D7"/>
    <w:rsid w:val="0094159C"/>
    <w:rsid w:val="00995A0C"/>
    <w:rsid w:val="009A3DBB"/>
    <w:rsid w:val="009A5C93"/>
    <w:rsid w:val="009B28A8"/>
    <w:rsid w:val="009C0366"/>
    <w:rsid w:val="009C1C89"/>
    <w:rsid w:val="009C2099"/>
    <w:rsid w:val="009D44DE"/>
    <w:rsid w:val="009E60A2"/>
    <w:rsid w:val="009F21B1"/>
    <w:rsid w:val="009F797A"/>
    <w:rsid w:val="00A06266"/>
    <w:rsid w:val="00A275BD"/>
    <w:rsid w:val="00A345E6"/>
    <w:rsid w:val="00A41F38"/>
    <w:rsid w:val="00A4307C"/>
    <w:rsid w:val="00A86CA5"/>
    <w:rsid w:val="00A916B5"/>
    <w:rsid w:val="00A942AD"/>
    <w:rsid w:val="00AA4FAD"/>
    <w:rsid w:val="00AB7215"/>
    <w:rsid w:val="00AC58C8"/>
    <w:rsid w:val="00AC6A7A"/>
    <w:rsid w:val="00AC6EA2"/>
    <w:rsid w:val="00B107F4"/>
    <w:rsid w:val="00B11CB9"/>
    <w:rsid w:val="00B2403A"/>
    <w:rsid w:val="00B33769"/>
    <w:rsid w:val="00B36B02"/>
    <w:rsid w:val="00B45965"/>
    <w:rsid w:val="00B55391"/>
    <w:rsid w:val="00B556B4"/>
    <w:rsid w:val="00B643C4"/>
    <w:rsid w:val="00BA5840"/>
    <w:rsid w:val="00BA6B32"/>
    <w:rsid w:val="00BA7736"/>
    <w:rsid w:val="00BB21B0"/>
    <w:rsid w:val="00BC6595"/>
    <w:rsid w:val="00BE4951"/>
    <w:rsid w:val="00BF6704"/>
    <w:rsid w:val="00BF6AC0"/>
    <w:rsid w:val="00BF746C"/>
    <w:rsid w:val="00C0209B"/>
    <w:rsid w:val="00C02B2F"/>
    <w:rsid w:val="00C07C5B"/>
    <w:rsid w:val="00C11B03"/>
    <w:rsid w:val="00C12716"/>
    <w:rsid w:val="00C327F3"/>
    <w:rsid w:val="00C329FD"/>
    <w:rsid w:val="00C357A8"/>
    <w:rsid w:val="00C41048"/>
    <w:rsid w:val="00C429FC"/>
    <w:rsid w:val="00C70389"/>
    <w:rsid w:val="00C71E7F"/>
    <w:rsid w:val="00C75DF6"/>
    <w:rsid w:val="00C829D6"/>
    <w:rsid w:val="00C92E65"/>
    <w:rsid w:val="00C95587"/>
    <w:rsid w:val="00CD3C5D"/>
    <w:rsid w:val="00CD6BF1"/>
    <w:rsid w:val="00CE668F"/>
    <w:rsid w:val="00CF464C"/>
    <w:rsid w:val="00CF703B"/>
    <w:rsid w:val="00D41E4F"/>
    <w:rsid w:val="00D5364D"/>
    <w:rsid w:val="00D7083E"/>
    <w:rsid w:val="00D76185"/>
    <w:rsid w:val="00D86A45"/>
    <w:rsid w:val="00D86E72"/>
    <w:rsid w:val="00D87829"/>
    <w:rsid w:val="00DC7746"/>
    <w:rsid w:val="00DD2D46"/>
    <w:rsid w:val="00DF0321"/>
    <w:rsid w:val="00DF09B1"/>
    <w:rsid w:val="00DF74D9"/>
    <w:rsid w:val="00E10C5A"/>
    <w:rsid w:val="00E114F8"/>
    <w:rsid w:val="00E543BA"/>
    <w:rsid w:val="00E6643A"/>
    <w:rsid w:val="00E6686A"/>
    <w:rsid w:val="00E77987"/>
    <w:rsid w:val="00E8488B"/>
    <w:rsid w:val="00E91D34"/>
    <w:rsid w:val="00EA39CF"/>
    <w:rsid w:val="00EC7374"/>
    <w:rsid w:val="00ED42FD"/>
    <w:rsid w:val="00EF5EFA"/>
    <w:rsid w:val="00F007A5"/>
    <w:rsid w:val="00F10541"/>
    <w:rsid w:val="00F137C9"/>
    <w:rsid w:val="00F1579C"/>
    <w:rsid w:val="00F24C4B"/>
    <w:rsid w:val="00F26E09"/>
    <w:rsid w:val="00F51DB2"/>
    <w:rsid w:val="00F53BDB"/>
    <w:rsid w:val="00F7044A"/>
    <w:rsid w:val="00F8520D"/>
    <w:rsid w:val="00F86A6B"/>
    <w:rsid w:val="00F87566"/>
    <w:rsid w:val="00FC0127"/>
    <w:rsid w:val="00FD4296"/>
    <w:rsid w:val="00FE15F5"/>
    <w:rsid w:val="00FE62C3"/>
    <w:rsid w:val="00FF1357"/>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7D28C7A"/>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바탕" w:eastAsia="細明體" w:hAnsi="Times New Roman" w:cs="Times New Roman"/>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6687295">
      <w:bodyDiv w:val="1"/>
      <w:marLeft w:val="0"/>
      <w:marRight w:val="0"/>
      <w:marTop w:val="0"/>
      <w:marBottom w:val="0"/>
      <w:divBdr>
        <w:top w:val="none" w:sz="0" w:space="0" w:color="auto"/>
        <w:left w:val="none" w:sz="0" w:space="0" w:color="auto"/>
        <w:bottom w:val="none" w:sz="0" w:space="0" w:color="auto"/>
        <w:right w:val="none" w:sz="0" w:space="0" w:color="auto"/>
      </w:divBdr>
    </w:div>
    <w:div w:id="19877080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20" Type="http://schemas.openxmlformats.org/officeDocument/2006/relationships/image" Target="media/image11.png"/><Relationship Id="rId21" Type="http://schemas.openxmlformats.org/officeDocument/2006/relationships/image" Target="media/image12.png"/><Relationship Id="rId22" Type="http://schemas.openxmlformats.org/officeDocument/2006/relationships/image" Target="media/image13.png"/><Relationship Id="rId23" Type="http://schemas.openxmlformats.org/officeDocument/2006/relationships/image" Target="media/image14.png"/><Relationship Id="rId24" Type="http://schemas.openxmlformats.org/officeDocument/2006/relationships/image" Target="media/image15.png"/><Relationship Id="rId25" Type="http://schemas.openxmlformats.org/officeDocument/2006/relationships/image" Target="media/image14.tiff"/><Relationship Id="rId26" Type="http://schemas.openxmlformats.org/officeDocument/2006/relationships/image" Target="media/image15.tiff"/><Relationship Id="rId27" Type="http://schemas.openxmlformats.org/officeDocument/2006/relationships/image" Target="media/image16.tiff"/><Relationship Id="rId28" Type="http://schemas.openxmlformats.org/officeDocument/2006/relationships/image" Target="media/image17.png"/><Relationship Id="rId29" Type="http://schemas.openxmlformats.org/officeDocument/2006/relationships/image" Target="media/image18.png"/><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customXml" Target="../customXml/item3.xml"/><Relationship Id="rId4" Type="http://schemas.openxmlformats.org/officeDocument/2006/relationships/numbering" Target="numbering.xml"/><Relationship Id="rId5" Type="http://schemas.openxmlformats.org/officeDocument/2006/relationships/styles" Target="styles.xml"/><Relationship Id="rId30" Type="http://schemas.openxmlformats.org/officeDocument/2006/relationships/image" Target="media/image19.png"/><Relationship Id="rId31" Type="http://schemas.openxmlformats.org/officeDocument/2006/relationships/image" Target="media/image20.png"/><Relationship Id="rId32" Type="http://schemas.openxmlformats.org/officeDocument/2006/relationships/header" Target="header1.xml"/><Relationship Id="rId33" Type="http://schemas.openxmlformats.org/officeDocument/2006/relationships/header" Target="header2.xml"/><Relationship Id="rId6" Type="http://schemas.openxmlformats.org/officeDocument/2006/relationships/settings" Target="settings.xml"/><Relationship Id="rId7" Type="http://schemas.openxmlformats.org/officeDocument/2006/relationships/webSettings" Target="webSettings.xml"/><Relationship Id="rId8" Type="http://schemas.openxmlformats.org/officeDocument/2006/relationships/footnotes" Target="footnotes.xml"/><Relationship Id="rId9" Type="http://schemas.openxmlformats.org/officeDocument/2006/relationships/endnotes" Target="endnotes.xml"/><Relationship Id="rId34" Type="http://schemas.openxmlformats.org/officeDocument/2006/relationships/footer" Target="footer1.xml"/><Relationship Id="rId35" Type="http://schemas.openxmlformats.org/officeDocument/2006/relationships/footer" Target="footer2.xml"/><Relationship Id="rId36" Type="http://schemas.openxmlformats.org/officeDocument/2006/relationships/header" Target="header3.xm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37" Type="http://schemas.openxmlformats.org/officeDocument/2006/relationships/fontTable" Target="fontTable.xml"/><Relationship Id="rId16" Type="http://schemas.openxmlformats.org/officeDocument/2006/relationships/image" Target="media/image7.png"/><Relationship Id="rId17" Type="http://schemas.openxmlformats.org/officeDocument/2006/relationships/image" Target="media/image8.png"/><Relationship Id="rId18" Type="http://schemas.openxmlformats.org/officeDocument/2006/relationships/image" Target="media/image9.png"/><Relationship Id="rId19" Type="http://schemas.openxmlformats.org/officeDocument/2006/relationships/image" Target="media/image10.png"/><Relationship Id="rId38"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nno\AppData\Local\Temp\ProcediaComputerScience_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E2ECB0CA3927A4F903A719442EC1228" ma:contentTypeVersion="2" ma:contentTypeDescription="Een nieuw document maken." ma:contentTypeScope="" ma:versionID="1954b03da5967a7930f48b30be6c914f">
  <xsd:schema xmlns:xsd="http://www.w3.org/2001/XMLSchema" xmlns:xs="http://www.w3.org/2001/XMLSchema" xmlns:p="http://schemas.microsoft.com/office/2006/metadata/properties" xmlns:ns2="155a764d-ffd6-4084-bdfc-3de5c27504dd" targetNamespace="http://schemas.microsoft.com/office/2006/metadata/properties" ma:root="true" ma:fieldsID="89be59f6159d146c064d670e1fe3c85a" ns2:_="">
    <xsd:import namespace="155a764d-ffd6-4084-bdfc-3de5c27504dd"/>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5a764d-ffd6-4084-bdfc-3de5c27504dd" elementFormDefault="qualified">
    <xsd:import namespace="http://schemas.microsoft.com/office/2006/documentManagement/types"/>
    <xsd:import namespace="http://schemas.microsoft.com/office/infopath/2007/PartnerControls"/>
    <xsd:element name="SharedWithUsers" ma:index="8" nillable="true" ma:displayName="Gedeeld met"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Gedeeld met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CA4282-D2F8-4BDA-9436-376AA9BB02C2}">
  <ds:schemaRefs>
    <ds:schemaRef ds:uri="http://schemas.microsoft.com/sharepoint/v3/contenttype/forms"/>
  </ds:schemaRefs>
</ds:datastoreItem>
</file>

<file path=customXml/itemProps2.xml><?xml version="1.0" encoding="utf-8"?>
<ds:datastoreItem xmlns:ds="http://schemas.openxmlformats.org/officeDocument/2006/customXml" ds:itemID="{6EE7A0DE-5AC0-43CD-8B78-33BAD90EB4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5a764d-ffd6-4084-bdfc-3de5c27504d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BB19549-9018-FF4F-80BB-9D47B16BA1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C:\Users\Onno\AppData\Local\Temp\ProcediaComputerScience_template.dot</Template>
  <TotalTime>1</TotalTime>
  <Pages>5</Pages>
  <Words>1726</Words>
  <Characters>9495</Characters>
  <Application>Microsoft Macintosh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Article</vt:lpstr>
    </vt:vector>
  </TitlesOfParts>
  <Company>Hewlett-Packard Company</Company>
  <LinksUpToDate>false</LinksUpToDate>
  <CharactersWithSpaces>11199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Article</dc:title>
  <dc:subject/>
  <dc:creator>Onno</dc:creator>
  <cp:keywords/>
  <dc:description/>
  <cp:lastModifiedBy>simon maréchal</cp:lastModifiedBy>
  <cp:revision>2</cp:revision>
  <cp:lastPrinted>2011-11-22T08:14:00Z</cp:lastPrinted>
  <dcterms:created xsi:type="dcterms:W3CDTF">2018-09-18T06:45:00Z</dcterms:created>
  <dcterms:modified xsi:type="dcterms:W3CDTF">2018-09-18T06:45:00Z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0x0101001E2ECB0CA3927A4F903A719442EC1228</vt:lpwstr>
  </property>
</Properties>
</file>